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5EA30" w14:textId="77777777" w:rsidR="00C7529B" w:rsidRPr="00516ADC" w:rsidRDefault="00C7529B" w:rsidP="00C7529B">
      <w:pPr>
        <w:spacing w:before="0" w:line="240" w:lineRule="auto"/>
        <w:ind w:firstLine="0"/>
        <w:jc w:val="left"/>
        <w:rPr>
          <w:rFonts w:asciiTheme="minorHAnsi" w:hAnsiTheme="minorHAnsi" w:cstheme="minorHAnsi"/>
          <w:bCs/>
          <w:color w:val="0D0D0D" w:themeColor="text1" w:themeTint="F2"/>
          <w:sz w:val="36"/>
          <w:szCs w:val="36"/>
        </w:rPr>
      </w:pPr>
      <w:r w:rsidRPr="00516AD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0" locked="0" layoutInCell="1" allowOverlap="1" wp14:anchorId="2C50D6D3" wp14:editId="0E2EC0E5">
            <wp:simplePos x="0" y="0"/>
            <wp:positionH relativeFrom="column">
              <wp:posOffset>107950</wp:posOffset>
            </wp:positionH>
            <wp:positionV relativeFrom="paragraph">
              <wp:posOffset>0</wp:posOffset>
            </wp:positionV>
            <wp:extent cx="1000029" cy="922638"/>
            <wp:effectExtent l="0" t="0" r="3810" b="5080"/>
            <wp:wrapSquare wrapText="bothSides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612" t="24238" r="22872" b="24463"/>
                    <a:stretch/>
                  </pic:blipFill>
                  <pic:spPr bwMode="auto">
                    <a:xfrm>
                      <a:off x="0" y="0"/>
                      <a:ext cx="1000029" cy="922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33B" w:rsidRPr="00516ADC">
        <w:rPr>
          <w:rFonts w:asciiTheme="minorHAnsi" w:hAnsiTheme="minorHAnsi" w:cstheme="minorHAnsi"/>
          <w:bCs/>
          <w:color w:val="0D0D0D" w:themeColor="text1" w:themeTint="F2"/>
          <w:sz w:val="36"/>
          <w:szCs w:val="36"/>
        </w:rPr>
        <w:t xml:space="preserve">SPOJENÁ ŠKOLA </w:t>
      </w:r>
    </w:p>
    <w:p w14:paraId="60E197F6" w14:textId="32AAC21F" w:rsidR="00570E14" w:rsidRPr="00516ADC" w:rsidRDefault="00C3433B" w:rsidP="00C7529B">
      <w:pPr>
        <w:spacing w:before="0" w:line="240" w:lineRule="auto"/>
        <w:ind w:firstLine="0"/>
        <w:jc w:val="left"/>
        <w:rPr>
          <w:rFonts w:asciiTheme="minorHAnsi" w:hAnsiTheme="minorHAnsi" w:cstheme="minorHAnsi"/>
          <w:bCs/>
          <w:color w:val="0D0D0D" w:themeColor="text1" w:themeTint="F2"/>
          <w:sz w:val="36"/>
          <w:szCs w:val="36"/>
        </w:rPr>
      </w:pPr>
      <w:r w:rsidRPr="00516ADC">
        <w:rPr>
          <w:rFonts w:asciiTheme="minorHAnsi" w:hAnsiTheme="minorHAnsi" w:cstheme="minorHAnsi"/>
          <w:bCs/>
          <w:color w:val="0D0D0D" w:themeColor="text1" w:themeTint="F2"/>
          <w:sz w:val="36"/>
          <w:szCs w:val="36"/>
        </w:rPr>
        <w:t>SV. KOŠICKÝCH MUČENÍKOV</w:t>
      </w:r>
    </w:p>
    <w:p w14:paraId="498FB233" w14:textId="77777777" w:rsidR="00A13F9B" w:rsidRPr="00516ADC" w:rsidRDefault="00C3433B" w:rsidP="00C7529B">
      <w:pPr>
        <w:spacing w:before="0" w:line="240" w:lineRule="auto"/>
        <w:ind w:firstLine="0"/>
        <w:rPr>
          <w:rFonts w:asciiTheme="minorHAnsi" w:hAnsiTheme="minorHAnsi" w:cstheme="minorHAnsi"/>
          <w:bCs/>
          <w:color w:val="0D0D0D" w:themeColor="text1" w:themeTint="F2"/>
          <w:sz w:val="36"/>
          <w:szCs w:val="36"/>
        </w:rPr>
      </w:pPr>
      <w:r w:rsidRPr="00516ADC">
        <w:rPr>
          <w:rFonts w:asciiTheme="minorHAnsi" w:hAnsiTheme="minorHAnsi" w:cstheme="minorHAnsi"/>
          <w:bCs/>
          <w:color w:val="0D0D0D" w:themeColor="text1" w:themeTint="F2"/>
          <w:sz w:val="36"/>
          <w:szCs w:val="36"/>
        </w:rPr>
        <w:t>ČORDÁKOVA 50, KOŠICE</w:t>
      </w:r>
    </w:p>
    <w:p w14:paraId="28B435B5" w14:textId="77777777" w:rsidR="00A13F9B" w:rsidRPr="00516ADC" w:rsidRDefault="00A13F9B" w:rsidP="003C1412">
      <w:pPr>
        <w:spacing w:before="0" w:line="240" w:lineRule="auto"/>
        <w:ind w:firstLine="0"/>
        <w:jc w:val="center"/>
        <w:rPr>
          <w:rFonts w:asciiTheme="minorHAnsi" w:hAnsiTheme="minorHAnsi" w:cstheme="minorHAnsi"/>
          <w:color w:val="0D0D0D" w:themeColor="text1" w:themeTint="F2"/>
        </w:rPr>
      </w:pPr>
    </w:p>
    <w:p w14:paraId="247D18CD" w14:textId="77777777" w:rsidR="00A13F9B" w:rsidRPr="00516ADC" w:rsidRDefault="00A13F9B" w:rsidP="003C1412">
      <w:pPr>
        <w:spacing w:before="0" w:line="240" w:lineRule="auto"/>
        <w:ind w:firstLine="0"/>
        <w:jc w:val="center"/>
        <w:rPr>
          <w:rFonts w:asciiTheme="minorHAnsi" w:hAnsiTheme="minorHAnsi" w:cstheme="minorHAnsi"/>
          <w:color w:val="0D0D0D" w:themeColor="text1" w:themeTint="F2"/>
        </w:rPr>
      </w:pPr>
    </w:p>
    <w:p w14:paraId="6E2D4537" w14:textId="77777777" w:rsidR="00570E14" w:rsidRPr="00516ADC" w:rsidRDefault="00570E14" w:rsidP="003C1412">
      <w:pPr>
        <w:spacing w:before="0" w:line="240" w:lineRule="auto"/>
        <w:ind w:firstLine="0"/>
        <w:jc w:val="center"/>
        <w:rPr>
          <w:rFonts w:asciiTheme="minorHAnsi" w:hAnsiTheme="minorHAnsi" w:cstheme="minorHAnsi"/>
          <w:color w:val="0D0D0D" w:themeColor="text1" w:themeTint="F2"/>
        </w:rPr>
      </w:pPr>
    </w:p>
    <w:p w14:paraId="59C53987" w14:textId="77777777" w:rsidR="00570E14" w:rsidRPr="00516ADC" w:rsidRDefault="00570E14" w:rsidP="003C1412">
      <w:pPr>
        <w:spacing w:before="0" w:line="240" w:lineRule="auto"/>
        <w:ind w:firstLine="0"/>
        <w:jc w:val="center"/>
        <w:rPr>
          <w:rFonts w:asciiTheme="minorHAnsi" w:hAnsiTheme="minorHAnsi" w:cstheme="minorHAnsi"/>
          <w:color w:val="0D0D0D" w:themeColor="text1" w:themeTint="F2"/>
        </w:rPr>
      </w:pPr>
    </w:p>
    <w:p w14:paraId="7ECEA11D" w14:textId="77777777" w:rsidR="00570E14" w:rsidRPr="00516ADC" w:rsidRDefault="00570E14" w:rsidP="003C1412">
      <w:pPr>
        <w:spacing w:before="0" w:line="240" w:lineRule="auto"/>
        <w:ind w:firstLine="0"/>
        <w:jc w:val="center"/>
        <w:rPr>
          <w:rFonts w:asciiTheme="minorHAnsi" w:hAnsiTheme="minorHAnsi" w:cstheme="minorHAnsi"/>
          <w:color w:val="0D0D0D" w:themeColor="text1" w:themeTint="F2"/>
        </w:rPr>
      </w:pPr>
    </w:p>
    <w:p w14:paraId="5807C8D9" w14:textId="0C227D05" w:rsidR="00570E14" w:rsidRPr="00516ADC" w:rsidRDefault="00570E14" w:rsidP="003C1412">
      <w:pPr>
        <w:spacing w:before="0" w:line="240" w:lineRule="auto"/>
        <w:ind w:firstLine="0"/>
        <w:jc w:val="center"/>
        <w:rPr>
          <w:rFonts w:asciiTheme="minorHAnsi" w:hAnsiTheme="minorHAnsi" w:cstheme="minorHAnsi"/>
          <w:color w:val="0D0D0D" w:themeColor="text1" w:themeTint="F2"/>
        </w:rPr>
      </w:pPr>
    </w:p>
    <w:p w14:paraId="2222D1E1" w14:textId="2CDA6CE5" w:rsidR="00174A35" w:rsidRPr="00516ADC" w:rsidRDefault="00174A35" w:rsidP="003C1412">
      <w:pPr>
        <w:spacing w:before="0" w:line="240" w:lineRule="auto"/>
        <w:ind w:firstLine="0"/>
        <w:jc w:val="center"/>
        <w:rPr>
          <w:rFonts w:asciiTheme="minorHAnsi" w:hAnsiTheme="minorHAnsi" w:cstheme="minorHAnsi"/>
          <w:color w:val="0D0D0D" w:themeColor="text1" w:themeTint="F2"/>
        </w:rPr>
      </w:pPr>
    </w:p>
    <w:p w14:paraId="529063F5" w14:textId="4FC4803F" w:rsidR="00174A35" w:rsidRPr="00516ADC" w:rsidRDefault="00174A35" w:rsidP="003C1412">
      <w:pPr>
        <w:spacing w:before="0" w:line="240" w:lineRule="auto"/>
        <w:ind w:firstLine="0"/>
        <w:jc w:val="center"/>
        <w:rPr>
          <w:rFonts w:asciiTheme="minorHAnsi" w:hAnsiTheme="minorHAnsi" w:cstheme="minorHAnsi"/>
          <w:color w:val="0D0D0D" w:themeColor="text1" w:themeTint="F2"/>
        </w:rPr>
      </w:pPr>
    </w:p>
    <w:p w14:paraId="4078D1B2" w14:textId="702F5D6D" w:rsidR="00174A35" w:rsidRPr="00516ADC" w:rsidRDefault="00174A35" w:rsidP="003C1412">
      <w:pPr>
        <w:spacing w:before="0" w:line="240" w:lineRule="auto"/>
        <w:ind w:firstLine="0"/>
        <w:jc w:val="center"/>
        <w:rPr>
          <w:rFonts w:asciiTheme="minorHAnsi" w:hAnsiTheme="minorHAnsi" w:cstheme="minorHAnsi"/>
          <w:color w:val="0D0D0D" w:themeColor="text1" w:themeTint="F2"/>
        </w:rPr>
      </w:pPr>
    </w:p>
    <w:p w14:paraId="642022EB" w14:textId="3D471362" w:rsidR="00174A35" w:rsidRPr="00516ADC" w:rsidRDefault="00174A35" w:rsidP="003C1412">
      <w:pPr>
        <w:spacing w:before="0" w:line="240" w:lineRule="auto"/>
        <w:ind w:firstLine="0"/>
        <w:jc w:val="center"/>
        <w:rPr>
          <w:rFonts w:asciiTheme="minorHAnsi" w:hAnsiTheme="minorHAnsi" w:cstheme="minorHAnsi"/>
          <w:color w:val="0D0D0D" w:themeColor="text1" w:themeTint="F2"/>
        </w:rPr>
      </w:pPr>
    </w:p>
    <w:p w14:paraId="6ABF6892" w14:textId="33069871" w:rsidR="00174A35" w:rsidRPr="00516ADC" w:rsidRDefault="00174A35" w:rsidP="003C1412">
      <w:pPr>
        <w:spacing w:before="0" w:line="240" w:lineRule="auto"/>
        <w:ind w:firstLine="0"/>
        <w:jc w:val="center"/>
        <w:rPr>
          <w:rFonts w:asciiTheme="minorHAnsi" w:hAnsiTheme="minorHAnsi" w:cstheme="minorHAnsi"/>
          <w:color w:val="0D0D0D" w:themeColor="text1" w:themeTint="F2"/>
        </w:rPr>
      </w:pPr>
    </w:p>
    <w:p w14:paraId="1F130324" w14:textId="77777777" w:rsidR="00174A35" w:rsidRPr="00516ADC" w:rsidRDefault="00174A35" w:rsidP="003C1412">
      <w:pPr>
        <w:spacing w:before="0" w:line="240" w:lineRule="auto"/>
        <w:ind w:firstLine="0"/>
        <w:jc w:val="center"/>
        <w:rPr>
          <w:rFonts w:asciiTheme="minorHAnsi" w:hAnsiTheme="minorHAnsi" w:cstheme="minorHAnsi"/>
          <w:color w:val="0D0D0D" w:themeColor="text1" w:themeTint="F2"/>
        </w:rPr>
      </w:pPr>
    </w:p>
    <w:p w14:paraId="3E88807F" w14:textId="77777777" w:rsidR="00C46E1A" w:rsidRPr="00516ADC" w:rsidRDefault="006D49FD" w:rsidP="003C1412">
      <w:pPr>
        <w:spacing w:before="0" w:line="240" w:lineRule="auto"/>
        <w:ind w:firstLine="0"/>
        <w:jc w:val="center"/>
        <w:rPr>
          <w:rFonts w:asciiTheme="minorHAnsi" w:hAnsiTheme="minorHAnsi" w:cstheme="minorHAnsi"/>
          <w:color w:val="0D0D0D" w:themeColor="text1" w:themeTint="F2"/>
          <w:sz w:val="48"/>
          <w:szCs w:val="36"/>
        </w:rPr>
      </w:pPr>
      <w:bookmarkStart w:id="0" w:name="OLE_LINK7"/>
      <w:bookmarkStart w:id="1" w:name="OLE_LINK8"/>
      <w:r w:rsidRPr="00516ADC">
        <w:rPr>
          <w:rFonts w:asciiTheme="minorHAnsi" w:hAnsiTheme="minorHAnsi" w:cstheme="minorHAnsi"/>
          <w:color w:val="0D0D0D" w:themeColor="text1" w:themeTint="F2"/>
          <w:sz w:val="48"/>
          <w:szCs w:val="36"/>
        </w:rPr>
        <w:t>Správa o</w:t>
      </w:r>
      <w:r w:rsidR="00D14E84" w:rsidRPr="00516ADC">
        <w:rPr>
          <w:rFonts w:asciiTheme="minorHAnsi" w:hAnsiTheme="minorHAnsi" w:cstheme="minorHAnsi"/>
          <w:color w:val="0D0D0D" w:themeColor="text1" w:themeTint="F2"/>
          <w:sz w:val="48"/>
          <w:szCs w:val="36"/>
        </w:rPr>
        <w:t> výchovno-vzdelávacej</w:t>
      </w:r>
      <w:r w:rsidRPr="00516ADC">
        <w:rPr>
          <w:rFonts w:asciiTheme="minorHAnsi" w:hAnsiTheme="minorHAnsi" w:cstheme="minorHAnsi"/>
          <w:color w:val="0D0D0D" w:themeColor="text1" w:themeTint="F2"/>
          <w:sz w:val="48"/>
          <w:szCs w:val="36"/>
        </w:rPr>
        <w:t> činnosti</w:t>
      </w:r>
      <w:r w:rsidR="00D14E84" w:rsidRPr="00516ADC">
        <w:rPr>
          <w:rFonts w:asciiTheme="minorHAnsi" w:hAnsiTheme="minorHAnsi" w:cstheme="minorHAnsi"/>
          <w:color w:val="0D0D0D" w:themeColor="text1" w:themeTint="F2"/>
          <w:sz w:val="48"/>
          <w:szCs w:val="36"/>
        </w:rPr>
        <w:t xml:space="preserve">, </w:t>
      </w:r>
    </w:p>
    <w:p w14:paraId="11BF7B26" w14:textId="77777777" w:rsidR="00C46E1A" w:rsidRPr="00516ADC" w:rsidRDefault="00D14E84" w:rsidP="003C1412">
      <w:pPr>
        <w:spacing w:before="0" w:line="240" w:lineRule="auto"/>
        <w:ind w:firstLine="0"/>
        <w:jc w:val="center"/>
        <w:rPr>
          <w:rFonts w:asciiTheme="minorHAnsi" w:hAnsiTheme="minorHAnsi" w:cstheme="minorHAnsi"/>
          <w:color w:val="0D0D0D" w:themeColor="text1" w:themeTint="F2"/>
          <w:sz w:val="48"/>
          <w:szCs w:val="36"/>
        </w:rPr>
      </w:pPr>
      <w:r w:rsidRPr="00516ADC">
        <w:rPr>
          <w:rFonts w:asciiTheme="minorHAnsi" w:hAnsiTheme="minorHAnsi" w:cstheme="minorHAnsi"/>
          <w:color w:val="0D0D0D" w:themeColor="text1" w:themeTint="F2"/>
          <w:sz w:val="48"/>
          <w:szCs w:val="36"/>
        </w:rPr>
        <w:t>jej výsledkoch a podmienkach</w:t>
      </w:r>
      <w:r w:rsidR="00215240" w:rsidRPr="00516ADC">
        <w:rPr>
          <w:rFonts w:asciiTheme="minorHAnsi" w:hAnsiTheme="minorHAnsi" w:cstheme="minorHAnsi"/>
          <w:color w:val="0D0D0D" w:themeColor="text1" w:themeTint="F2"/>
          <w:sz w:val="48"/>
          <w:szCs w:val="36"/>
        </w:rPr>
        <w:t xml:space="preserve"> </w:t>
      </w:r>
    </w:p>
    <w:p w14:paraId="3DB11BA7" w14:textId="106C58D0" w:rsidR="00DA7B44" w:rsidRPr="00516ADC" w:rsidRDefault="00215240" w:rsidP="003C1412">
      <w:pPr>
        <w:spacing w:before="0" w:line="240" w:lineRule="auto"/>
        <w:ind w:firstLine="0"/>
        <w:jc w:val="center"/>
        <w:rPr>
          <w:rFonts w:asciiTheme="minorHAnsi" w:hAnsiTheme="minorHAnsi" w:cstheme="minorHAnsi"/>
          <w:color w:val="0D0D0D" w:themeColor="text1" w:themeTint="F2"/>
          <w:sz w:val="48"/>
          <w:szCs w:val="36"/>
        </w:rPr>
      </w:pPr>
      <w:r w:rsidRPr="00516ADC">
        <w:rPr>
          <w:rFonts w:asciiTheme="minorHAnsi" w:hAnsiTheme="minorHAnsi" w:cstheme="minorHAnsi"/>
          <w:color w:val="0D0D0D" w:themeColor="text1" w:themeTint="F2"/>
          <w:sz w:val="48"/>
          <w:szCs w:val="36"/>
        </w:rPr>
        <w:t>za školský rok 20</w:t>
      </w:r>
      <w:r w:rsidR="00EA77DF" w:rsidRPr="00516ADC">
        <w:rPr>
          <w:rFonts w:asciiTheme="minorHAnsi" w:hAnsiTheme="minorHAnsi" w:cstheme="minorHAnsi"/>
          <w:color w:val="0D0D0D" w:themeColor="text1" w:themeTint="F2"/>
          <w:sz w:val="48"/>
          <w:szCs w:val="36"/>
        </w:rPr>
        <w:t>20</w:t>
      </w:r>
      <w:r w:rsidRPr="00516ADC">
        <w:rPr>
          <w:rFonts w:asciiTheme="minorHAnsi" w:hAnsiTheme="minorHAnsi" w:cstheme="minorHAnsi"/>
          <w:color w:val="0D0D0D" w:themeColor="text1" w:themeTint="F2"/>
          <w:sz w:val="48"/>
          <w:szCs w:val="36"/>
        </w:rPr>
        <w:t>/20</w:t>
      </w:r>
      <w:r w:rsidR="00C7529B" w:rsidRPr="00516ADC">
        <w:rPr>
          <w:rFonts w:asciiTheme="minorHAnsi" w:hAnsiTheme="minorHAnsi" w:cstheme="minorHAnsi"/>
          <w:color w:val="0D0D0D" w:themeColor="text1" w:themeTint="F2"/>
          <w:sz w:val="48"/>
          <w:szCs w:val="36"/>
        </w:rPr>
        <w:t>2</w:t>
      </w:r>
      <w:r w:rsidR="00EA77DF" w:rsidRPr="00516ADC">
        <w:rPr>
          <w:rFonts w:asciiTheme="minorHAnsi" w:hAnsiTheme="minorHAnsi" w:cstheme="minorHAnsi"/>
          <w:color w:val="0D0D0D" w:themeColor="text1" w:themeTint="F2"/>
          <w:sz w:val="48"/>
          <w:szCs w:val="36"/>
        </w:rPr>
        <w:t>1</w:t>
      </w:r>
    </w:p>
    <w:bookmarkEnd w:id="0"/>
    <w:bookmarkEnd w:id="1"/>
    <w:p w14:paraId="4E7EA1F2" w14:textId="77777777" w:rsidR="00570E14" w:rsidRPr="00516ADC" w:rsidRDefault="00570E14" w:rsidP="003C1412">
      <w:pPr>
        <w:spacing w:before="0" w:line="240" w:lineRule="auto"/>
        <w:ind w:firstLine="0"/>
        <w:jc w:val="center"/>
        <w:rPr>
          <w:rFonts w:asciiTheme="minorHAnsi" w:hAnsiTheme="minorHAnsi" w:cstheme="minorHAnsi"/>
          <w:bCs/>
          <w:color w:val="0D0D0D" w:themeColor="text1" w:themeTint="F2"/>
          <w:szCs w:val="32"/>
        </w:rPr>
      </w:pPr>
    </w:p>
    <w:p w14:paraId="6B17974E" w14:textId="77777777" w:rsidR="00570E14" w:rsidRPr="00516ADC" w:rsidRDefault="00570E14" w:rsidP="003C1412">
      <w:pPr>
        <w:spacing w:before="0" w:line="240" w:lineRule="auto"/>
        <w:ind w:firstLine="0"/>
        <w:jc w:val="center"/>
        <w:rPr>
          <w:rFonts w:asciiTheme="minorHAnsi" w:hAnsiTheme="minorHAnsi" w:cstheme="minorHAnsi"/>
          <w:bCs/>
          <w:color w:val="0D0D0D" w:themeColor="text1" w:themeTint="F2"/>
          <w:szCs w:val="32"/>
        </w:rPr>
      </w:pPr>
    </w:p>
    <w:p w14:paraId="031475BD" w14:textId="77777777" w:rsidR="00570E14" w:rsidRPr="00516ADC" w:rsidRDefault="00570E14" w:rsidP="003C1412">
      <w:pPr>
        <w:spacing w:before="0" w:line="240" w:lineRule="auto"/>
        <w:ind w:firstLine="0"/>
        <w:jc w:val="center"/>
        <w:rPr>
          <w:rFonts w:asciiTheme="minorHAnsi" w:hAnsiTheme="minorHAnsi" w:cstheme="minorHAnsi"/>
          <w:bCs/>
          <w:color w:val="0D0D0D" w:themeColor="text1" w:themeTint="F2"/>
          <w:sz w:val="40"/>
          <w:szCs w:val="32"/>
        </w:rPr>
      </w:pPr>
    </w:p>
    <w:p w14:paraId="42F58470" w14:textId="77777777" w:rsidR="00A13F9B" w:rsidRPr="00516ADC" w:rsidRDefault="00A13F9B" w:rsidP="003C1412">
      <w:pPr>
        <w:spacing w:before="0" w:line="240" w:lineRule="auto"/>
        <w:ind w:firstLine="0"/>
        <w:jc w:val="center"/>
        <w:rPr>
          <w:rFonts w:asciiTheme="minorHAnsi" w:hAnsiTheme="minorHAnsi" w:cstheme="minorHAnsi"/>
          <w:bCs/>
          <w:color w:val="0D0D0D" w:themeColor="text1" w:themeTint="F2"/>
          <w:szCs w:val="32"/>
        </w:rPr>
      </w:pPr>
    </w:p>
    <w:p w14:paraId="5FE6A00B" w14:textId="118F0F47" w:rsidR="00570E14" w:rsidRPr="00516ADC" w:rsidRDefault="00570E14" w:rsidP="003C1412">
      <w:pPr>
        <w:spacing w:before="0" w:line="240" w:lineRule="auto"/>
        <w:ind w:firstLine="0"/>
        <w:jc w:val="center"/>
        <w:rPr>
          <w:rFonts w:asciiTheme="minorHAnsi" w:hAnsiTheme="minorHAnsi" w:cstheme="minorHAnsi"/>
          <w:bCs/>
          <w:color w:val="0D0D0D" w:themeColor="text1" w:themeTint="F2"/>
          <w:szCs w:val="32"/>
        </w:rPr>
      </w:pPr>
    </w:p>
    <w:p w14:paraId="3849E325" w14:textId="0EBBA7D3" w:rsidR="00174A35" w:rsidRPr="00516ADC" w:rsidRDefault="00174A35" w:rsidP="003C1412">
      <w:pPr>
        <w:spacing w:before="0" w:line="240" w:lineRule="auto"/>
        <w:ind w:firstLine="0"/>
        <w:jc w:val="center"/>
        <w:rPr>
          <w:rFonts w:asciiTheme="minorHAnsi" w:hAnsiTheme="minorHAnsi" w:cstheme="minorHAnsi"/>
          <w:bCs/>
          <w:color w:val="0D0D0D" w:themeColor="text1" w:themeTint="F2"/>
          <w:szCs w:val="32"/>
        </w:rPr>
      </w:pPr>
    </w:p>
    <w:p w14:paraId="50220C43" w14:textId="453D5289" w:rsidR="00174A35" w:rsidRPr="00516ADC" w:rsidRDefault="00174A35" w:rsidP="003C1412">
      <w:pPr>
        <w:spacing w:before="0" w:line="240" w:lineRule="auto"/>
        <w:ind w:firstLine="0"/>
        <w:jc w:val="center"/>
        <w:rPr>
          <w:rFonts w:asciiTheme="minorHAnsi" w:hAnsiTheme="minorHAnsi" w:cstheme="minorHAnsi"/>
          <w:bCs/>
          <w:color w:val="0D0D0D" w:themeColor="text1" w:themeTint="F2"/>
          <w:szCs w:val="32"/>
        </w:rPr>
      </w:pPr>
    </w:p>
    <w:p w14:paraId="5C9436B2" w14:textId="3D033E34" w:rsidR="00174A35" w:rsidRPr="00516ADC" w:rsidRDefault="00174A35" w:rsidP="003C1412">
      <w:pPr>
        <w:spacing w:before="0" w:line="240" w:lineRule="auto"/>
        <w:ind w:firstLine="0"/>
        <w:jc w:val="center"/>
        <w:rPr>
          <w:rFonts w:asciiTheme="minorHAnsi" w:hAnsiTheme="minorHAnsi" w:cstheme="minorHAnsi"/>
          <w:bCs/>
          <w:color w:val="0D0D0D" w:themeColor="text1" w:themeTint="F2"/>
          <w:szCs w:val="32"/>
        </w:rPr>
      </w:pPr>
    </w:p>
    <w:p w14:paraId="40762E2D" w14:textId="10D653A9" w:rsidR="00174A35" w:rsidRPr="00516ADC" w:rsidRDefault="00174A35" w:rsidP="003C1412">
      <w:pPr>
        <w:spacing w:before="0" w:line="240" w:lineRule="auto"/>
        <w:ind w:firstLine="0"/>
        <w:jc w:val="center"/>
        <w:rPr>
          <w:rFonts w:asciiTheme="minorHAnsi" w:hAnsiTheme="minorHAnsi" w:cstheme="minorHAnsi"/>
          <w:bCs/>
          <w:color w:val="0D0D0D" w:themeColor="text1" w:themeTint="F2"/>
          <w:szCs w:val="32"/>
        </w:rPr>
      </w:pPr>
    </w:p>
    <w:p w14:paraId="09542FAC" w14:textId="7DB59294" w:rsidR="00174A35" w:rsidRPr="00516ADC" w:rsidRDefault="00174A35" w:rsidP="003C1412">
      <w:pPr>
        <w:spacing w:before="0" w:line="240" w:lineRule="auto"/>
        <w:ind w:firstLine="0"/>
        <w:jc w:val="center"/>
        <w:rPr>
          <w:rFonts w:asciiTheme="minorHAnsi" w:hAnsiTheme="minorHAnsi" w:cstheme="minorHAnsi"/>
          <w:bCs/>
          <w:color w:val="0D0D0D" w:themeColor="text1" w:themeTint="F2"/>
          <w:szCs w:val="32"/>
        </w:rPr>
      </w:pPr>
    </w:p>
    <w:p w14:paraId="39C52157" w14:textId="5A9CDDE5" w:rsidR="00174A35" w:rsidRPr="00516ADC" w:rsidRDefault="00174A35" w:rsidP="003C1412">
      <w:pPr>
        <w:spacing w:before="0" w:line="240" w:lineRule="auto"/>
        <w:ind w:firstLine="0"/>
        <w:jc w:val="center"/>
        <w:rPr>
          <w:rFonts w:asciiTheme="minorHAnsi" w:hAnsiTheme="minorHAnsi" w:cstheme="minorHAnsi"/>
          <w:bCs/>
          <w:color w:val="0D0D0D" w:themeColor="text1" w:themeTint="F2"/>
          <w:szCs w:val="32"/>
        </w:rPr>
      </w:pPr>
    </w:p>
    <w:p w14:paraId="4EF98B7B" w14:textId="5668E019" w:rsidR="00174A35" w:rsidRPr="00516ADC" w:rsidRDefault="00174A35" w:rsidP="003C1412">
      <w:pPr>
        <w:spacing w:before="0" w:line="240" w:lineRule="auto"/>
        <w:ind w:firstLine="0"/>
        <w:jc w:val="center"/>
        <w:rPr>
          <w:rFonts w:asciiTheme="minorHAnsi" w:hAnsiTheme="minorHAnsi" w:cstheme="minorHAnsi"/>
          <w:bCs/>
          <w:color w:val="0D0D0D" w:themeColor="text1" w:themeTint="F2"/>
          <w:szCs w:val="32"/>
        </w:rPr>
      </w:pPr>
    </w:p>
    <w:p w14:paraId="106A06F0" w14:textId="4E98CF39" w:rsidR="00174A35" w:rsidRPr="00516ADC" w:rsidRDefault="00174A35" w:rsidP="003C1412">
      <w:pPr>
        <w:spacing w:before="0" w:line="240" w:lineRule="auto"/>
        <w:ind w:firstLine="0"/>
        <w:jc w:val="center"/>
        <w:rPr>
          <w:rFonts w:asciiTheme="minorHAnsi" w:hAnsiTheme="minorHAnsi" w:cstheme="minorHAnsi"/>
          <w:bCs/>
          <w:color w:val="0D0D0D" w:themeColor="text1" w:themeTint="F2"/>
          <w:szCs w:val="32"/>
        </w:rPr>
      </w:pPr>
    </w:p>
    <w:p w14:paraId="575293B9" w14:textId="15FA0E21" w:rsidR="00174A35" w:rsidRPr="00516ADC" w:rsidRDefault="00174A35" w:rsidP="003C1412">
      <w:pPr>
        <w:spacing w:before="0" w:line="240" w:lineRule="auto"/>
        <w:ind w:firstLine="0"/>
        <w:jc w:val="center"/>
        <w:rPr>
          <w:rFonts w:asciiTheme="minorHAnsi" w:hAnsiTheme="minorHAnsi" w:cstheme="minorHAnsi"/>
          <w:bCs/>
          <w:color w:val="0D0D0D" w:themeColor="text1" w:themeTint="F2"/>
          <w:szCs w:val="32"/>
        </w:rPr>
      </w:pPr>
    </w:p>
    <w:p w14:paraId="34FCCD5F" w14:textId="615F96FE" w:rsidR="00174A35" w:rsidRPr="00516ADC" w:rsidRDefault="00174A35" w:rsidP="003C1412">
      <w:pPr>
        <w:spacing w:before="0" w:line="240" w:lineRule="auto"/>
        <w:ind w:firstLine="0"/>
        <w:jc w:val="center"/>
        <w:rPr>
          <w:rFonts w:asciiTheme="minorHAnsi" w:hAnsiTheme="minorHAnsi" w:cstheme="minorHAnsi"/>
          <w:bCs/>
          <w:color w:val="0D0D0D" w:themeColor="text1" w:themeTint="F2"/>
          <w:szCs w:val="32"/>
        </w:rPr>
      </w:pPr>
    </w:p>
    <w:p w14:paraId="2B30742D" w14:textId="7CE5BD62" w:rsidR="00174A35" w:rsidRPr="00516ADC" w:rsidRDefault="00174A35" w:rsidP="003C1412">
      <w:pPr>
        <w:spacing w:before="0" w:line="240" w:lineRule="auto"/>
        <w:ind w:firstLine="0"/>
        <w:jc w:val="center"/>
        <w:rPr>
          <w:rFonts w:asciiTheme="minorHAnsi" w:hAnsiTheme="minorHAnsi" w:cstheme="minorHAnsi"/>
          <w:bCs/>
          <w:color w:val="0D0D0D" w:themeColor="text1" w:themeTint="F2"/>
          <w:szCs w:val="32"/>
        </w:rPr>
      </w:pPr>
    </w:p>
    <w:p w14:paraId="149F4D0B" w14:textId="77777777" w:rsidR="00174A35" w:rsidRPr="00516ADC" w:rsidRDefault="00174A35" w:rsidP="003C1412">
      <w:pPr>
        <w:spacing w:before="0" w:line="240" w:lineRule="auto"/>
        <w:ind w:firstLine="0"/>
        <w:jc w:val="center"/>
        <w:rPr>
          <w:rFonts w:asciiTheme="minorHAnsi" w:hAnsiTheme="minorHAnsi" w:cstheme="minorHAnsi"/>
          <w:bCs/>
          <w:color w:val="0D0D0D" w:themeColor="text1" w:themeTint="F2"/>
          <w:szCs w:val="32"/>
        </w:rPr>
      </w:pPr>
    </w:p>
    <w:p w14:paraId="2D96B14B" w14:textId="77777777" w:rsidR="00570E14" w:rsidRPr="00516ADC" w:rsidRDefault="00570E14" w:rsidP="003C1412">
      <w:pPr>
        <w:spacing w:before="0" w:line="240" w:lineRule="auto"/>
        <w:ind w:firstLine="0"/>
        <w:rPr>
          <w:rFonts w:asciiTheme="minorHAnsi" w:hAnsiTheme="minorHAnsi" w:cstheme="minorHAnsi"/>
          <w:bCs/>
          <w:color w:val="0D0D0D" w:themeColor="text1" w:themeTint="F2"/>
          <w:szCs w:val="32"/>
        </w:rPr>
      </w:pPr>
    </w:p>
    <w:p w14:paraId="091C6849" w14:textId="77777777" w:rsidR="00570E14" w:rsidRPr="00516ADC" w:rsidRDefault="00570E14" w:rsidP="003C1412">
      <w:pPr>
        <w:spacing w:before="0" w:line="240" w:lineRule="auto"/>
        <w:ind w:firstLine="0"/>
        <w:jc w:val="center"/>
        <w:rPr>
          <w:rFonts w:asciiTheme="minorHAnsi" w:hAnsiTheme="minorHAnsi" w:cstheme="minorHAnsi"/>
          <w:bCs/>
          <w:color w:val="0D0D0D" w:themeColor="text1" w:themeTint="F2"/>
          <w:szCs w:val="32"/>
        </w:rPr>
      </w:pPr>
    </w:p>
    <w:p w14:paraId="21D96A6D" w14:textId="22BBCF3B" w:rsidR="00FE327F" w:rsidRPr="00516ADC" w:rsidRDefault="00C53F11" w:rsidP="003C1412">
      <w:pPr>
        <w:spacing w:before="0" w:line="240" w:lineRule="auto"/>
        <w:ind w:firstLine="0"/>
        <w:jc w:val="left"/>
        <w:rPr>
          <w:rFonts w:asciiTheme="minorHAnsi" w:hAnsiTheme="minorHAnsi" w:cstheme="minorHAnsi"/>
          <w:color w:val="0D0D0D" w:themeColor="text1" w:themeTint="F2"/>
          <w:sz w:val="32"/>
          <w:szCs w:val="32"/>
        </w:rPr>
      </w:pPr>
      <w:r w:rsidRPr="00516ADC">
        <w:rPr>
          <w:rFonts w:asciiTheme="minorHAnsi" w:hAnsiTheme="minorHAnsi" w:cstheme="minorHAnsi"/>
          <w:color w:val="0D0D0D" w:themeColor="text1" w:themeTint="F2"/>
          <w:sz w:val="32"/>
          <w:szCs w:val="32"/>
        </w:rPr>
        <w:t xml:space="preserve">Košice </w:t>
      </w:r>
      <w:r w:rsidR="00EA77DF" w:rsidRPr="00516ADC">
        <w:rPr>
          <w:rFonts w:asciiTheme="minorHAnsi" w:hAnsiTheme="minorHAnsi" w:cstheme="minorHAnsi"/>
          <w:color w:val="0D0D0D" w:themeColor="text1" w:themeTint="F2"/>
          <w:sz w:val="32"/>
          <w:szCs w:val="32"/>
        </w:rPr>
        <w:t>09/2021</w:t>
      </w:r>
      <w:r w:rsidR="00322BFB" w:rsidRPr="00516ADC">
        <w:rPr>
          <w:rFonts w:asciiTheme="minorHAnsi" w:hAnsiTheme="minorHAnsi" w:cstheme="minorHAnsi"/>
          <w:color w:val="0D0D0D" w:themeColor="text1" w:themeTint="F2"/>
          <w:sz w:val="32"/>
          <w:szCs w:val="32"/>
        </w:rPr>
        <w:tab/>
      </w:r>
      <w:r w:rsidR="00322BFB" w:rsidRPr="00516ADC">
        <w:rPr>
          <w:rFonts w:asciiTheme="minorHAnsi" w:hAnsiTheme="minorHAnsi" w:cstheme="minorHAnsi"/>
          <w:color w:val="0D0D0D" w:themeColor="text1" w:themeTint="F2"/>
          <w:sz w:val="32"/>
          <w:szCs w:val="32"/>
        </w:rPr>
        <w:tab/>
      </w:r>
      <w:r w:rsidR="00322BFB" w:rsidRPr="00516ADC">
        <w:rPr>
          <w:rFonts w:asciiTheme="minorHAnsi" w:hAnsiTheme="minorHAnsi" w:cstheme="minorHAnsi"/>
          <w:color w:val="0D0D0D" w:themeColor="text1" w:themeTint="F2"/>
          <w:sz w:val="32"/>
          <w:szCs w:val="32"/>
        </w:rPr>
        <w:tab/>
      </w:r>
      <w:r w:rsidR="00322BFB" w:rsidRPr="00516ADC">
        <w:rPr>
          <w:rFonts w:asciiTheme="minorHAnsi" w:hAnsiTheme="minorHAnsi" w:cstheme="minorHAnsi"/>
          <w:color w:val="0D0D0D" w:themeColor="text1" w:themeTint="F2"/>
          <w:sz w:val="32"/>
          <w:szCs w:val="32"/>
        </w:rPr>
        <w:tab/>
        <w:t>RNDr. Adriana Bariová</w:t>
      </w:r>
    </w:p>
    <w:p w14:paraId="2CD48A07" w14:textId="77777777" w:rsidR="00FD3057" w:rsidRPr="00516ADC" w:rsidRDefault="00322BFB" w:rsidP="003C1412">
      <w:pPr>
        <w:spacing w:before="0" w:line="240" w:lineRule="auto"/>
        <w:ind w:firstLine="0"/>
        <w:rPr>
          <w:rFonts w:asciiTheme="minorHAnsi" w:hAnsiTheme="minorHAnsi" w:cstheme="minorHAnsi"/>
          <w:color w:val="0D0D0D" w:themeColor="text1" w:themeTint="F2"/>
        </w:rPr>
        <w:sectPr w:rsidR="00FD3057" w:rsidRPr="00516ADC" w:rsidSect="007826B2">
          <w:headerReference w:type="default" r:id="rId9"/>
          <w:footerReference w:type="default" r:id="rId10"/>
          <w:pgSz w:w="11906" w:h="16838" w:code="9"/>
          <w:pgMar w:top="1531" w:right="1418" w:bottom="1418" w:left="2098" w:header="567" w:footer="567" w:gutter="0"/>
          <w:pgNumType w:fmt="upperRoman" w:start="1"/>
          <w:cols w:space="708"/>
          <w:docGrid w:linePitch="360"/>
        </w:sectPr>
      </w:pPr>
      <w:r w:rsidRPr="00516ADC">
        <w:rPr>
          <w:rFonts w:asciiTheme="minorHAnsi" w:hAnsiTheme="minorHAnsi" w:cstheme="minorHAnsi"/>
          <w:color w:val="0D0D0D" w:themeColor="text1" w:themeTint="F2"/>
        </w:rPr>
        <w:tab/>
      </w:r>
    </w:p>
    <w:p w14:paraId="70BFEB62" w14:textId="77777777" w:rsidR="00570E14" w:rsidRPr="00516ADC" w:rsidRDefault="00570E14" w:rsidP="003C1412">
      <w:pPr>
        <w:pStyle w:val="AnalytickyList"/>
        <w:spacing w:line="240" w:lineRule="auto"/>
        <w:rPr>
          <w:rFonts w:asciiTheme="minorHAnsi" w:hAnsiTheme="minorHAnsi" w:cstheme="minorHAnsi"/>
          <w:color w:val="0D0D0D" w:themeColor="text1" w:themeTint="F2"/>
          <w:sz w:val="32"/>
          <w:szCs w:val="32"/>
        </w:rPr>
      </w:pPr>
    </w:p>
    <w:p w14:paraId="0DB5FB53" w14:textId="77777777" w:rsidR="008726AB" w:rsidRPr="00516ADC" w:rsidRDefault="008726AB" w:rsidP="003C1412">
      <w:pPr>
        <w:pStyle w:val="NormalnytextDP"/>
        <w:spacing w:before="0" w:line="240" w:lineRule="auto"/>
        <w:ind w:firstLine="0"/>
        <w:rPr>
          <w:rFonts w:asciiTheme="minorHAnsi" w:hAnsiTheme="minorHAnsi" w:cstheme="minorHAnsi"/>
          <w:bCs/>
          <w:color w:val="0D0D0D" w:themeColor="text1" w:themeTint="F2"/>
          <w:sz w:val="32"/>
        </w:rPr>
      </w:pPr>
      <w:r w:rsidRPr="00516ADC">
        <w:rPr>
          <w:rFonts w:asciiTheme="minorHAnsi" w:hAnsiTheme="minorHAnsi" w:cstheme="minorHAnsi"/>
          <w:bCs/>
          <w:color w:val="0D0D0D" w:themeColor="text1" w:themeTint="F2"/>
          <w:sz w:val="32"/>
        </w:rPr>
        <w:t>Obsah</w:t>
      </w:r>
    </w:p>
    <w:p w14:paraId="19776836" w14:textId="77777777" w:rsidR="00A8233F" w:rsidRPr="00516ADC" w:rsidRDefault="00A8233F" w:rsidP="0036669E">
      <w:pPr>
        <w:pStyle w:val="Obsah1"/>
        <w:spacing w:line="240" w:lineRule="auto"/>
        <w:rPr>
          <w:rFonts w:asciiTheme="minorHAnsi" w:hAnsiTheme="minorHAnsi" w:cstheme="minorHAnsi"/>
          <w:b w:val="0"/>
          <w:caps/>
          <w:color w:val="0D0D0D" w:themeColor="text1" w:themeTint="F2"/>
        </w:rPr>
      </w:pPr>
    </w:p>
    <w:p w14:paraId="34B301FF" w14:textId="044AE146" w:rsidR="0036669E" w:rsidRPr="00516ADC" w:rsidRDefault="00DE7F66" w:rsidP="0036669E">
      <w:pPr>
        <w:pStyle w:val="Obsah1"/>
        <w:spacing w:line="240" w:lineRule="auto"/>
        <w:rPr>
          <w:rFonts w:asciiTheme="minorHAnsi" w:eastAsiaTheme="minorEastAsia" w:hAnsiTheme="minorHAnsi" w:cstheme="minorBidi"/>
          <w:b w:val="0"/>
          <w:bCs w:val="0"/>
          <w:szCs w:val="24"/>
          <w:lang w:eastAsia="sk-SK"/>
        </w:rPr>
      </w:pPr>
      <w:r w:rsidRPr="00516ADC">
        <w:rPr>
          <w:rFonts w:asciiTheme="minorHAnsi" w:hAnsiTheme="minorHAnsi" w:cstheme="minorHAnsi"/>
          <w:b w:val="0"/>
          <w:bCs w:val="0"/>
          <w:caps/>
          <w:color w:val="0D0D0D" w:themeColor="text1" w:themeTint="F2"/>
          <w:sz w:val="22"/>
          <w:szCs w:val="22"/>
        </w:rPr>
        <w:fldChar w:fldCharType="begin"/>
      </w:r>
      <w:r w:rsidR="00504A63" w:rsidRPr="00516ADC">
        <w:rPr>
          <w:rFonts w:asciiTheme="minorHAnsi" w:hAnsiTheme="minorHAnsi" w:cstheme="minorHAnsi"/>
          <w:b w:val="0"/>
          <w:bCs w:val="0"/>
          <w:caps/>
          <w:color w:val="0D0D0D" w:themeColor="text1" w:themeTint="F2"/>
          <w:sz w:val="22"/>
          <w:szCs w:val="22"/>
        </w:rPr>
        <w:instrText xml:space="preserve"> TOC \o "1-3" </w:instrText>
      </w:r>
      <w:r w:rsidRPr="00516ADC">
        <w:rPr>
          <w:rFonts w:asciiTheme="minorHAnsi" w:hAnsiTheme="minorHAnsi" w:cstheme="minorHAnsi"/>
          <w:b w:val="0"/>
          <w:bCs w:val="0"/>
          <w:caps/>
          <w:color w:val="0D0D0D" w:themeColor="text1" w:themeTint="F2"/>
          <w:sz w:val="22"/>
          <w:szCs w:val="22"/>
        </w:rPr>
        <w:fldChar w:fldCharType="separate"/>
      </w:r>
      <w:r w:rsidR="0036669E" w:rsidRPr="00516ADC">
        <w:rPr>
          <w:rFonts w:asciiTheme="minorHAnsi" w:hAnsiTheme="minorHAnsi" w:cstheme="minorHAnsi"/>
          <w:b w:val="0"/>
          <w:color w:val="0D0D0D" w:themeColor="text1" w:themeTint="F2"/>
        </w:rPr>
        <w:t>Úvod</w:t>
      </w:r>
      <w:r w:rsidR="0036669E" w:rsidRPr="00516ADC">
        <w:tab/>
      </w:r>
      <w:r w:rsidR="0036669E" w:rsidRPr="00516ADC">
        <w:fldChar w:fldCharType="begin"/>
      </w:r>
      <w:r w:rsidR="0036669E" w:rsidRPr="00516ADC">
        <w:instrText xml:space="preserve"> PAGEREF _Toc83629316 \h </w:instrText>
      </w:r>
      <w:r w:rsidR="0036669E" w:rsidRPr="00516ADC">
        <w:fldChar w:fldCharType="separate"/>
      </w:r>
      <w:r w:rsidR="00120D18">
        <w:t>5</w:t>
      </w:r>
      <w:r w:rsidR="0036669E" w:rsidRPr="00516ADC">
        <w:fldChar w:fldCharType="end"/>
      </w:r>
    </w:p>
    <w:p w14:paraId="526069A7" w14:textId="6913F56B" w:rsidR="0036669E" w:rsidRPr="00516ADC" w:rsidRDefault="0036669E" w:rsidP="0036669E">
      <w:pPr>
        <w:pStyle w:val="Obsah1"/>
        <w:spacing w:line="240" w:lineRule="auto"/>
        <w:rPr>
          <w:rFonts w:asciiTheme="minorHAnsi" w:eastAsiaTheme="minorEastAsia" w:hAnsiTheme="minorHAnsi" w:cstheme="minorBidi"/>
          <w:b w:val="0"/>
          <w:bCs w:val="0"/>
          <w:szCs w:val="24"/>
          <w:lang w:eastAsia="sk-SK"/>
        </w:rPr>
      </w:pPr>
      <w:r w:rsidRPr="00516ADC">
        <w:rPr>
          <w:rFonts w:asciiTheme="minorHAnsi" w:hAnsiTheme="minorHAnsi" w:cstheme="minorHAnsi"/>
          <w:color w:val="0D0D0D" w:themeColor="text1" w:themeTint="F2"/>
        </w:rPr>
        <w:t>1</w:t>
      </w:r>
      <w:r w:rsidRPr="00516ADC">
        <w:rPr>
          <w:rFonts w:asciiTheme="minorHAnsi" w:eastAsiaTheme="minorEastAsia" w:hAnsiTheme="minorHAnsi" w:cstheme="minorBidi"/>
          <w:b w:val="0"/>
          <w:bCs w:val="0"/>
          <w:szCs w:val="24"/>
          <w:lang w:eastAsia="sk-SK"/>
        </w:rPr>
        <w:tab/>
      </w:r>
      <w:r w:rsidRPr="00516ADC">
        <w:rPr>
          <w:rFonts w:asciiTheme="minorHAnsi" w:hAnsiTheme="minorHAnsi" w:cstheme="minorHAnsi"/>
          <w:color w:val="0D0D0D" w:themeColor="text1" w:themeTint="F2"/>
        </w:rPr>
        <w:t>Organizačno-personálne zabezpečenie</w:t>
      </w:r>
      <w:r w:rsidRPr="00516ADC">
        <w:tab/>
      </w:r>
      <w:r w:rsidRPr="00516ADC">
        <w:fldChar w:fldCharType="begin"/>
      </w:r>
      <w:r w:rsidRPr="00516ADC">
        <w:instrText xml:space="preserve"> PAGEREF _Toc83629317 \h </w:instrText>
      </w:r>
      <w:r w:rsidRPr="00516ADC">
        <w:fldChar w:fldCharType="separate"/>
      </w:r>
      <w:r w:rsidR="00120D18">
        <w:t>6</w:t>
      </w:r>
      <w:r w:rsidRPr="00516ADC">
        <w:fldChar w:fldCharType="end"/>
      </w:r>
    </w:p>
    <w:p w14:paraId="57C21996" w14:textId="47CF76FE" w:rsidR="0036669E" w:rsidRPr="00516ADC" w:rsidRDefault="0036669E" w:rsidP="0036669E">
      <w:pPr>
        <w:pStyle w:val="Obsah2"/>
        <w:spacing w:line="240" w:lineRule="auto"/>
        <w:rPr>
          <w:rFonts w:asciiTheme="minorHAnsi" w:eastAsiaTheme="minorEastAsia" w:hAnsiTheme="minorHAnsi" w:cstheme="minorBidi"/>
          <w:szCs w:val="24"/>
          <w:lang w:eastAsia="sk-SK"/>
        </w:rPr>
      </w:pPr>
      <w:r w:rsidRPr="00516ADC">
        <w:rPr>
          <w:rFonts w:asciiTheme="minorHAnsi" w:hAnsiTheme="minorHAnsi" w:cstheme="minorHAnsi"/>
          <w:color w:val="0D0D0D" w:themeColor="text1" w:themeTint="F2"/>
        </w:rPr>
        <w:t>1.1</w:t>
      </w:r>
      <w:r w:rsidRPr="00516ADC">
        <w:rPr>
          <w:rFonts w:asciiTheme="minorHAnsi" w:eastAsiaTheme="minorEastAsia" w:hAnsiTheme="minorHAnsi" w:cstheme="minorBidi"/>
          <w:szCs w:val="24"/>
          <w:lang w:eastAsia="sk-SK"/>
        </w:rPr>
        <w:tab/>
      </w:r>
      <w:r w:rsidRPr="00516ADC">
        <w:rPr>
          <w:rFonts w:asciiTheme="minorHAnsi" w:hAnsiTheme="minorHAnsi" w:cstheme="minorHAnsi"/>
          <w:color w:val="0D0D0D" w:themeColor="text1" w:themeTint="F2"/>
        </w:rPr>
        <w:t>Identifikácia organizácie</w:t>
      </w:r>
      <w:r w:rsidRPr="00516ADC">
        <w:tab/>
      </w:r>
      <w:r w:rsidRPr="00516ADC">
        <w:fldChar w:fldCharType="begin"/>
      </w:r>
      <w:r w:rsidRPr="00516ADC">
        <w:instrText xml:space="preserve"> PAGEREF _Toc83629318 \h </w:instrText>
      </w:r>
      <w:r w:rsidRPr="00516ADC">
        <w:fldChar w:fldCharType="separate"/>
      </w:r>
      <w:r w:rsidR="00120D18">
        <w:t>6</w:t>
      </w:r>
      <w:r w:rsidRPr="00516ADC">
        <w:fldChar w:fldCharType="end"/>
      </w:r>
    </w:p>
    <w:p w14:paraId="4C5C7B3D" w14:textId="22958377" w:rsidR="0036669E" w:rsidRPr="00516ADC" w:rsidRDefault="0036669E" w:rsidP="0036669E">
      <w:pPr>
        <w:pStyle w:val="Obsah2"/>
        <w:spacing w:line="240" w:lineRule="auto"/>
        <w:rPr>
          <w:rFonts w:asciiTheme="minorHAnsi" w:eastAsiaTheme="minorEastAsia" w:hAnsiTheme="minorHAnsi" w:cstheme="minorBidi"/>
          <w:szCs w:val="24"/>
          <w:lang w:eastAsia="sk-SK"/>
        </w:rPr>
      </w:pPr>
      <w:r w:rsidRPr="00516ADC">
        <w:rPr>
          <w:rFonts w:asciiTheme="minorHAnsi" w:hAnsiTheme="minorHAnsi" w:cstheme="minorHAnsi"/>
        </w:rPr>
        <w:t>1.2</w:t>
      </w:r>
      <w:r w:rsidRPr="00516ADC">
        <w:rPr>
          <w:rFonts w:asciiTheme="minorHAnsi" w:eastAsiaTheme="minorEastAsia" w:hAnsiTheme="minorHAnsi" w:cstheme="minorBidi"/>
          <w:szCs w:val="24"/>
          <w:lang w:eastAsia="sk-SK"/>
        </w:rPr>
        <w:tab/>
      </w:r>
      <w:r w:rsidRPr="00516ADC">
        <w:rPr>
          <w:rFonts w:asciiTheme="minorHAnsi" w:hAnsiTheme="minorHAnsi" w:cstheme="minorHAnsi"/>
        </w:rPr>
        <w:t>Rada školy</w:t>
      </w:r>
      <w:r w:rsidRPr="00516ADC">
        <w:tab/>
      </w:r>
      <w:r w:rsidRPr="00516ADC">
        <w:fldChar w:fldCharType="begin"/>
      </w:r>
      <w:r w:rsidRPr="00516ADC">
        <w:instrText xml:space="preserve"> PAGEREF _Toc83629319 \h </w:instrText>
      </w:r>
      <w:r w:rsidRPr="00516ADC">
        <w:fldChar w:fldCharType="separate"/>
      </w:r>
      <w:r w:rsidR="00120D18">
        <w:t>6</w:t>
      </w:r>
      <w:r w:rsidRPr="00516ADC">
        <w:fldChar w:fldCharType="end"/>
      </w:r>
    </w:p>
    <w:p w14:paraId="12F0B4A5" w14:textId="47CE8348" w:rsidR="0036669E" w:rsidRPr="00516ADC" w:rsidRDefault="0036669E" w:rsidP="0036669E">
      <w:pPr>
        <w:pStyle w:val="Obsah2"/>
        <w:spacing w:line="240" w:lineRule="auto"/>
        <w:rPr>
          <w:rFonts w:asciiTheme="minorHAnsi" w:eastAsiaTheme="minorEastAsia" w:hAnsiTheme="minorHAnsi" w:cstheme="minorBidi"/>
          <w:szCs w:val="24"/>
          <w:lang w:eastAsia="sk-SK"/>
        </w:rPr>
      </w:pPr>
      <w:r w:rsidRPr="00516ADC">
        <w:rPr>
          <w:rFonts w:asciiTheme="minorHAnsi" w:hAnsiTheme="minorHAnsi" w:cstheme="minorHAnsi"/>
        </w:rPr>
        <w:t>1.3</w:t>
      </w:r>
      <w:r w:rsidRPr="00516ADC">
        <w:rPr>
          <w:rFonts w:asciiTheme="minorHAnsi" w:eastAsiaTheme="minorEastAsia" w:hAnsiTheme="minorHAnsi" w:cstheme="minorBidi"/>
          <w:szCs w:val="24"/>
          <w:lang w:eastAsia="sk-SK"/>
        </w:rPr>
        <w:tab/>
      </w:r>
      <w:r w:rsidRPr="00516ADC">
        <w:rPr>
          <w:rFonts w:asciiTheme="minorHAnsi" w:hAnsiTheme="minorHAnsi" w:cstheme="minorHAnsi"/>
        </w:rPr>
        <w:t>Údaje o zriaďovateľovi</w:t>
      </w:r>
      <w:r w:rsidRPr="00516ADC">
        <w:tab/>
      </w:r>
      <w:r w:rsidRPr="00516ADC">
        <w:fldChar w:fldCharType="begin"/>
      </w:r>
      <w:r w:rsidRPr="00516ADC">
        <w:instrText xml:space="preserve"> PAGEREF _Toc83629320 \h </w:instrText>
      </w:r>
      <w:r w:rsidRPr="00516ADC">
        <w:fldChar w:fldCharType="separate"/>
      </w:r>
      <w:r w:rsidR="00120D18">
        <w:t>7</w:t>
      </w:r>
      <w:r w:rsidRPr="00516ADC">
        <w:fldChar w:fldCharType="end"/>
      </w:r>
    </w:p>
    <w:p w14:paraId="374EDD7B" w14:textId="0ACE4F31" w:rsidR="0036669E" w:rsidRPr="00516ADC" w:rsidRDefault="0036669E" w:rsidP="0036669E">
      <w:pPr>
        <w:pStyle w:val="Obsah2"/>
        <w:spacing w:line="240" w:lineRule="auto"/>
        <w:rPr>
          <w:rFonts w:asciiTheme="minorHAnsi" w:eastAsiaTheme="minorEastAsia" w:hAnsiTheme="minorHAnsi" w:cstheme="minorBidi"/>
          <w:szCs w:val="24"/>
          <w:lang w:eastAsia="sk-SK"/>
        </w:rPr>
      </w:pPr>
      <w:r w:rsidRPr="00516ADC">
        <w:rPr>
          <w:rFonts w:asciiTheme="minorHAnsi" w:hAnsiTheme="minorHAnsi" w:cstheme="minorHAnsi"/>
        </w:rPr>
        <w:t>1.4</w:t>
      </w:r>
      <w:r w:rsidRPr="00516ADC">
        <w:rPr>
          <w:rFonts w:asciiTheme="minorHAnsi" w:eastAsiaTheme="minorEastAsia" w:hAnsiTheme="minorHAnsi" w:cstheme="minorBidi"/>
          <w:szCs w:val="24"/>
          <w:lang w:eastAsia="sk-SK"/>
        </w:rPr>
        <w:tab/>
      </w:r>
      <w:r w:rsidRPr="00516ADC">
        <w:rPr>
          <w:rFonts w:asciiTheme="minorHAnsi" w:hAnsiTheme="minorHAnsi" w:cstheme="minorHAnsi"/>
        </w:rPr>
        <w:t>Údaje o počte žiakov školy</w:t>
      </w:r>
      <w:r w:rsidRPr="00516ADC">
        <w:tab/>
      </w:r>
      <w:r w:rsidRPr="00516ADC">
        <w:fldChar w:fldCharType="begin"/>
      </w:r>
      <w:r w:rsidRPr="00516ADC">
        <w:instrText xml:space="preserve"> PAGEREF _Toc83629321 \h </w:instrText>
      </w:r>
      <w:r w:rsidRPr="00516ADC">
        <w:fldChar w:fldCharType="separate"/>
      </w:r>
      <w:r w:rsidR="00120D18">
        <w:t>7</w:t>
      </w:r>
      <w:r w:rsidRPr="00516ADC">
        <w:fldChar w:fldCharType="end"/>
      </w:r>
    </w:p>
    <w:p w14:paraId="679392B8" w14:textId="26E08C05" w:rsidR="0036669E" w:rsidRPr="00516ADC" w:rsidRDefault="0036669E" w:rsidP="0036669E">
      <w:pPr>
        <w:pStyle w:val="Obsah2"/>
        <w:spacing w:line="240" w:lineRule="auto"/>
        <w:rPr>
          <w:rFonts w:asciiTheme="minorHAnsi" w:eastAsiaTheme="minorEastAsia" w:hAnsiTheme="minorHAnsi" w:cstheme="minorBidi"/>
          <w:szCs w:val="24"/>
          <w:lang w:eastAsia="sk-SK"/>
        </w:rPr>
      </w:pPr>
      <w:r w:rsidRPr="00516ADC">
        <w:rPr>
          <w:rFonts w:asciiTheme="minorHAnsi" w:hAnsiTheme="minorHAnsi" w:cstheme="minorHAnsi"/>
        </w:rPr>
        <w:t>1.5</w:t>
      </w:r>
      <w:r w:rsidRPr="00516ADC">
        <w:rPr>
          <w:rFonts w:asciiTheme="minorHAnsi" w:eastAsiaTheme="minorEastAsia" w:hAnsiTheme="minorHAnsi" w:cstheme="minorBidi"/>
          <w:szCs w:val="24"/>
          <w:lang w:eastAsia="sk-SK"/>
        </w:rPr>
        <w:tab/>
      </w:r>
      <w:r w:rsidRPr="00516ADC">
        <w:rPr>
          <w:rFonts w:asciiTheme="minorHAnsi" w:hAnsiTheme="minorHAnsi" w:cstheme="minorHAnsi"/>
        </w:rPr>
        <w:t>Poradné orgány školy</w:t>
      </w:r>
      <w:r w:rsidRPr="00516ADC">
        <w:tab/>
      </w:r>
      <w:r w:rsidRPr="00516ADC">
        <w:fldChar w:fldCharType="begin"/>
      </w:r>
      <w:r w:rsidRPr="00516ADC">
        <w:instrText xml:space="preserve"> PAGEREF _Toc83629322 \h </w:instrText>
      </w:r>
      <w:r w:rsidRPr="00516ADC">
        <w:fldChar w:fldCharType="separate"/>
      </w:r>
      <w:r w:rsidR="00120D18">
        <w:t>7</w:t>
      </w:r>
      <w:r w:rsidRPr="00516ADC">
        <w:fldChar w:fldCharType="end"/>
      </w:r>
    </w:p>
    <w:p w14:paraId="23709149" w14:textId="33F55109" w:rsidR="0036669E" w:rsidRPr="00516ADC" w:rsidRDefault="0036669E" w:rsidP="0036669E">
      <w:pPr>
        <w:pStyle w:val="Obsah2"/>
        <w:spacing w:line="240" w:lineRule="auto"/>
        <w:rPr>
          <w:rFonts w:asciiTheme="minorHAnsi" w:eastAsiaTheme="minorEastAsia" w:hAnsiTheme="minorHAnsi" w:cstheme="minorBidi"/>
          <w:szCs w:val="24"/>
          <w:lang w:eastAsia="sk-SK"/>
        </w:rPr>
      </w:pPr>
      <w:r w:rsidRPr="00516ADC">
        <w:rPr>
          <w:rFonts w:asciiTheme="minorHAnsi" w:hAnsiTheme="minorHAnsi" w:cstheme="minorHAnsi"/>
          <w:color w:val="0D0D0D" w:themeColor="text1" w:themeTint="F2"/>
        </w:rPr>
        <w:t>1.6</w:t>
      </w:r>
      <w:r w:rsidRPr="00516ADC">
        <w:rPr>
          <w:rFonts w:asciiTheme="minorHAnsi" w:eastAsiaTheme="minorEastAsia" w:hAnsiTheme="minorHAnsi" w:cstheme="minorBidi"/>
          <w:szCs w:val="24"/>
          <w:lang w:eastAsia="sk-SK"/>
        </w:rPr>
        <w:tab/>
      </w:r>
      <w:r w:rsidRPr="00516ADC">
        <w:rPr>
          <w:rFonts w:asciiTheme="minorHAnsi" w:hAnsiTheme="minorHAnsi" w:cstheme="minorHAnsi"/>
          <w:color w:val="0D0D0D" w:themeColor="text1" w:themeTint="F2"/>
        </w:rPr>
        <w:t>Počet pedagogických zamestnancov a ďalších zamestnancov</w:t>
      </w:r>
      <w:r w:rsidRPr="00516ADC">
        <w:tab/>
      </w:r>
      <w:r w:rsidRPr="00516ADC">
        <w:fldChar w:fldCharType="begin"/>
      </w:r>
      <w:r w:rsidRPr="00516ADC">
        <w:instrText xml:space="preserve"> PAGEREF _Toc83629323 \h </w:instrText>
      </w:r>
      <w:r w:rsidRPr="00516ADC">
        <w:fldChar w:fldCharType="separate"/>
      </w:r>
      <w:r w:rsidR="00120D18">
        <w:t>8</w:t>
      </w:r>
      <w:r w:rsidRPr="00516ADC">
        <w:fldChar w:fldCharType="end"/>
      </w:r>
    </w:p>
    <w:p w14:paraId="30825B56" w14:textId="5EA8CCB6" w:rsidR="0036669E" w:rsidRPr="00516ADC" w:rsidRDefault="0036669E" w:rsidP="0036669E">
      <w:pPr>
        <w:pStyle w:val="Obsah2"/>
        <w:spacing w:line="240" w:lineRule="auto"/>
        <w:rPr>
          <w:rFonts w:asciiTheme="minorHAnsi" w:eastAsiaTheme="minorEastAsia" w:hAnsiTheme="minorHAnsi" w:cstheme="minorBidi"/>
          <w:szCs w:val="24"/>
          <w:lang w:eastAsia="sk-SK"/>
        </w:rPr>
      </w:pPr>
      <w:r w:rsidRPr="00516ADC">
        <w:rPr>
          <w:rFonts w:asciiTheme="minorHAnsi" w:hAnsiTheme="minorHAnsi" w:cstheme="minorHAnsi"/>
        </w:rPr>
        <w:t>1.7</w:t>
      </w:r>
      <w:r w:rsidRPr="00516ADC">
        <w:rPr>
          <w:rFonts w:asciiTheme="minorHAnsi" w:eastAsiaTheme="minorEastAsia" w:hAnsiTheme="minorHAnsi" w:cstheme="minorBidi"/>
          <w:szCs w:val="24"/>
          <w:lang w:eastAsia="sk-SK"/>
        </w:rPr>
        <w:tab/>
      </w:r>
      <w:r w:rsidRPr="00516ADC">
        <w:rPr>
          <w:rFonts w:asciiTheme="minorHAnsi" w:hAnsiTheme="minorHAnsi" w:cstheme="minorHAnsi"/>
        </w:rPr>
        <w:t>Učebné plány a študijné odbory</w:t>
      </w:r>
      <w:r w:rsidRPr="00516ADC">
        <w:tab/>
      </w:r>
      <w:r w:rsidRPr="00516ADC">
        <w:fldChar w:fldCharType="begin"/>
      </w:r>
      <w:r w:rsidRPr="00516ADC">
        <w:instrText xml:space="preserve"> PAGEREF _Toc83629324 \h </w:instrText>
      </w:r>
      <w:r w:rsidRPr="00516ADC">
        <w:fldChar w:fldCharType="separate"/>
      </w:r>
      <w:r w:rsidR="00120D18">
        <w:t>8</w:t>
      </w:r>
      <w:r w:rsidRPr="00516ADC">
        <w:fldChar w:fldCharType="end"/>
      </w:r>
    </w:p>
    <w:p w14:paraId="13F6C677" w14:textId="12213C13" w:rsidR="0036669E" w:rsidRPr="00516ADC" w:rsidRDefault="0036669E" w:rsidP="0036669E">
      <w:pPr>
        <w:pStyle w:val="Obsah2"/>
        <w:spacing w:line="240" w:lineRule="auto"/>
        <w:rPr>
          <w:rFonts w:asciiTheme="minorHAnsi" w:eastAsiaTheme="minorEastAsia" w:hAnsiTheme="minorHAnsi" w:cstheme="minorBidi"/>
          <w:szCs w:val="24"/>
          <w:lang w:eastAsia="sk-SK"/>
        </w:rPr>
      </w:pPr>
      <w:r w:rsidRPr="00516ADC">
        <w:rPr>
          <w:rFonts w:asciiTheme="minorHAnsi" w:hAnsiTheme="minorHAnsi" w:cstheme="minorHAnsi"/>
        </w:rPr>
        <w:t>1.8</w:t>
      </w:r>
      <w:r w:rsidRPr="00516ADC">
        <w:rPr>
          <w:rFonts w:asciiTheme="minorHAnsi" w:eastAsiaTheme="minorEastAsia" w:hAnsiTheme="minorHAnsi" w:cstheme="minorBidi"/>
          <w:szCs w:val="24"/>
          <w:lang w:eastAsia="sk-SK"/>
        </w:rPr>
        <w:tab/>
      </w:r>
      <w:r w:rsidRPr="00516ADC">
        <w:rPr>
          <w:rFonts w:asciiTheme="minorHAnsi" w:hAnsiTheme="minorHAnsi" w:cstheme="minorHAnsi"/>
        </w:rPr>
        <w:t>Školský vzdelávací program</w:t>
      </w:r>
      <w:r w:rsidRPr="00516ADC">
        <w:tab/>
      </w:r>
      <w:r w:rsidRPr="00516ADC">
        <w:fldChar w:fldCharType="begin"/>
      </w:r>
      <w:r w:rsidRPr="00516ADC">
        <w:instrText xml:space="preserve"> PAGEREF _Toc83629325 \h </w:instrText>
      </w:r>
      <w:r w:rsidRPr="00516ADC">
        <w:fldChar w:fldCharType="separate"/>
      </w:r>
      <w:r w:rsidR="00120D18">
        <w:t>8</w:t>
      </w:r>
      <w:r w:rsidRPr="00516ADC">
        <w:fldChar w:fldCharType="end"/>
      </w:r>
    </w:p>
    <w:p w14:paraId="7D287CFF" w14:textId="4B9C287E" w:rsidR="0036669E" w:rsidRPr="00516ADC" w:rsidRDefault="0036669E" w:rsidP="0036669E">
      <w:pPr>
        <w:pStyle w:val="Obsah2"/>
        <w:spacing w:line="240" w:lineRule="auto"/>
        <w:rPr>
          <w:rFonts w:asciiTheme="minorHAnsi" w:eastAsiaTheme="minorEastAsia" w:hAnsiTheme="minorHAnsi" w:cstheme="minorBidi"/>
          <w:szCs w:val="24"/>
          <w:lang w:eastAsia="sk-SK"/>
        </w:rPr>
      </w:pPr>
      <w:r w:rsidRPr="00516ADC">
        <w:rPr>
          <w:rFonts w:asciiTheme="minorHAnsi" w:hAnsiTheme="minorHAnsi" w:cstheme="minorHAnsi"/>
        </w:rPr>
        <w:t>1.9</w:t>
      </w:r>
      <w:r w:rsidRPr="00516ADC">
        <w:rPr>
          <w:rFonts w:asciiTheme="minorHAnsi" w:eastAsiaTheme="minorEastAsia" w:hAnsiTheme="minorHAnsi" w:cstheme="minorBidi"/>
          <w:szCs w:val="24"/>
          <w:lang w:eastAsia="sk-SK"/>
        </w:rPr>
        <w:tab/>
      </w:r>
      <w:r w:rsidRPr="00516ADC">
        <w:rPr>
          <w:rFonts w:asciiTheme="minorHAnsi" w:hAnsiTheme="minorHAnsi" w:cstheme="minorHAnsi"/>
        </w:rPr>
        <w:t>Údaje o plnení kvalifikačného predpokladu pedagogických zamestnancov</w:t>
      </w:r>
      <w:r w:rsidRPr="00516ADC">
        <w:tab/>
      </w:r>
      <w:r w:rsidRPr="00516ADC">
        <w:fldChar w:fldCharType="begin"/>
      </w:r>
      <w:r w:rsidRPr="00516ADC">
        <w:instrText xml:space="preserve"> PAGEREF _Toc83629326 \h </w:instrText>
      </w:r>
      <w:r w:rsidRPr="00516ADC">
        <w:fldChar w:fldCharType="separate"/>
      </w:r>
      <w:r w:rsidR="00120D18">
        <w:t>8</w:t>
      </w:r>
      <w:r w:rsidRPr="00516ADC">
        <w:fldChar w:fldCharType="end"/>
      </w:r>
    </w:p>
    <w:p w14:paraId="15504491" w14:textId="29268001" w:rsidR="0036669E" w:rsidRPr="00516ADC" w:rsidRDefault="0036669E" w:rsidP="0036669E">
      <w:pPr>
        <w:pStyle w:val="Obsah1"/>
        <w:spacing w:line="240" w:lineRule="auto"/>
        <w:rPr>
          <w:rFonts w:asciiTheme="minorHAnsi" w:eastAsiaTheme="minorEastAsia" w:hAnsiTheme="minorHAnsi" w:cstheme="minorBidi"/>
          <w:b w:val="0"/>
          <w:bCs w:val="0"/>
          <w:szCs w:val="24"/>
          <w:lang w:eastAsia="sk-SK"/>
        </w:rPr>
      </w:pPr>
      <w:r w:rsidRPr="00516ADC">
        <w:rPr>
          <w:rFonts w:asciiTheme="minorHAnsi" w:hAnsiTheme="minorHAnsi" w:cstheme="minorHAnsi"/>
          <w:b w:val="0"/>
        </w:rPr>
        <w:t>2</w:t>
      </w:r>
      <w:r w:rsidRPr="00516ADC">
        <w:rPr>
          <w:rFonts w:asciiTheme="minorHAnsi" w:eastAsiaTheme="minorEastAsia" w:hAnsiTheme="minorHAnsi" w:cstheme="minorBidi"/>
          <w:b w:val="0"/>
          <w:bCs w:val="0"/>
          <w:szCs w:val="24"/>
          <w:lang w:eastAsia="sk-SK"/>
        </w:rPr>
        <w:tab/>
      </w:r>
      <w:r w:rsidRPr="00516ADC">
        <w:rPr>
          <w:rFonts w:asciiTheme="minorHAnsi" w:hAnsiTheme="minorHAnsi" w:cstheme="minorHAnsi"/>
          <w:b w:val="0"/>
        </w:rPr>
        <w:t>Prehľad prospechu, dochádzky a správania</w:t>
      </w:r>
      <w:r w:rsidRPr="00516ADC">
        <w:tab/>
      </w:r>
      <w:r w:rsidRPr="00516ADC">
        <w:fldChar w:fldCharType="begin"/>
      </w:r>
      <w:r w:rsidRPr="00516ADC">
        <w:instrText xml:space="preserve"> PAGEREF _Toc83629327 \h </w:instrText>
      </w:r>
      <w:r w:rsidRPr="00516ADC">
        <w:fldChar w:fldCharType="separate"/>
      </w:r>
      <w:r w:rsidR="00120D18">
        <w:t>10</w:t>
      </w:r>
      <w:r w:rsidRPr="00516ADC">
        <w:fldChar w:fldCharType="end"/>
      </w:r>
    </w:p>
    <w:p w14:paraId="436320F4" w14:textId="15CABC1F" w:rsidR="0036669E" w:rsidRPr="00516ADC" w:rsidRDefault="0036669E" w:rsidP="0036669E">
      <w:pPr>
        <w:pStyle w:val="Obsah2"/>
        <w:spacing w:line="240" w:lineRule="auto"/>
        <w:rPr>
          <w:rFonts w:asciiTheme="minorHAnsi" w:eastAsiaTheme="minorEastAsia" w:hAnsiTheme="minorHAnsi" w:cstheme="minorBidi"/>
          <w:szCs w:val="24"/>
          <w:lang w:eastAsia="sk-SK"/>
        </w:rPr>
      </w:pPr>
      <w:r w:rsidRPr="00516ADC">
        <w:rPr>
          <w:rFonts w:asciiTheme="minorHAnsi" w:hAnsiTheme="minorHAnsi" w:cstheme="minorHAnsi"/>
        </w:rPr>
        <w:t>2.1</w:t>
      </w:r>
      <w:r w:rsidRPr="00516ADC">
        <w:rPr>
          <w:rFonts w:asciiTheme="minorHAnsi" w:eastAsiaTheme="minorEastAsia" w:hAnsiTheme="minorHAnsi" w:cstheme="minorBidi"/>
          <w:szCs w:val="24"/>
          <w:lang w:eastAsia="sk-SK"/>
        </w:rPr>
        <w:tab/>
      </w:r>
      <w:r w:rsidRPr="00516ADC">
        <w:rPr>
          <w:rFonts w:asciiTheme="minorHAnsi" w:hAnsiTheme="minorHAnsi" w:cstheme="minorHAnsi"/>
        </w:rPr>
        <w:t>Materská škola</w:t>
      </w:r>
      <w:r w:rsidRPr="00516ADC">
        <w:tab/>
      </w:r>
      <w:r w:rsidRPr="00516ADC">
        <w:fldChar w:fldCharType="begin"/>
      </w:r>
      <w:r w:rsidRPr="00516ADC">
        <w:instrText xml:space="preserve"> PAGEREF _Toc83629328 \h </w:instrText>
      </w:r>
      <w:r w:rsidRPr="00516ADC">
        <w:fldChar w:fldCharType="separate"/>
      </w:r>
      <w:r w:rsidR="00120D18">
        <w:t>10</w:t>
      </w:r>
      <w:r w:rsidRPr="00516ADC">
        <w:fldChar w:fldCharType="end"/>
      </w:r>
    </w:p>
    <w:p w14:paraId="4CF405E9" w14:textId="11A4EB25" w:rsidR="0036669E" w:rsidRPr="00516ADC" w:rsidRDefault="0036669E" w:rsidP="0036669E">
      <w:pPr>
        <w:pStyle w:val="Obsah2"/>
        <w:spacing w:line="240" w:lineRule="auto"/>
        <w:rPr>
          <w:rFonts w:asciiTheme="minorHAnsi" w:eastAsiaTheme="minorEastAsia" w:hAnsiTheme="minorHAnsi" w:cstheme="minorBidi"/>
          <w:szCs w:val="24"/>
          <w:lang w:eastAsia="sk-SK"/>
        </w:rPr>
      </w:pPr>
      <w:r w:rsidRPr="00516ADC">
        <w:rPr>
          <w:rFonts w:asciiTheme="minorHAnsi" w:hAnsiTheme="minorHAnsi" w:cstheme="minorHAnsi"/>
        </w:rPr>
        <w:t>2.2</w:t>
      </w:r>
      <w:r w:rsidRPr="00516ADC">
        <w:rPr>
          <w:rFonts w:asciiTheme="minorHAnsi" w:eastAsiaTheme="minorEastAsia" w:hAnsiTheme="minorHAnsi" w:cstheme="minorBidi"/>
          <w:szCs w:val="24"/>
          <w:lang w:eastAsia="sk-SK"/>
        </w:rPr>
        <w:tab/>
      </w:r>
      <w:r w:rsidRPr="00516ADC">
        <w:rPr>
          <w:rFonts w:asciiTheme="minorHAnsi" w:hAnsiTheme="minorHAnsi" w:cstheme="minorHAnsi"/>
        </w:rPr>
        <w:t>Prehľad prospechu žiakov ZŠ a gymnázia</w:t>
      </w:r>
      <w:r w:rsidRPr="00516ADC">
        <w:tab/>
      </w:r>
      <w:r w:rsidRPr="00516ADC">
        <w:fldChar w:fldCharType="begin"/>
      </w:r>
      <w:r w:rsidRPr="00516ADC">
        <w:instrText xml:space="preserve"> PAGEREF _Toc83629329 \h </w:instrText>
      </w:r>
      <w:r w:rsidRPr="00516ADC">
        <w:fldChar w:fldCharType="separate"/>
      </w:r>
      <w:r w:rsidR="00120D18">
        <w:t>10</w:t>
      </w:r>
      <w:r w:rsidRPr="00516ADC">
        <w:fldChar w:fldCharType="end"/>
      </w:r>
    </w:p>
    <w:p w14:paraId="48938A3E" w14:textId="172E0FFA" w:rsidR="0036669E" w:rsidRPr="00516ADC" w:rsidRDefault="0036669E" w:rsidP="0036669E">
      <w:pPr>
        <w:pStyle w:val="Obsah2"/>
        <w:spacing w:line="240" w:lineRule="auto"/>
        <w:rPr>
          <w:rFonts w:asciiTheme="minorHAnsi" w:eastAsiaTheme="minorEastAsia" w:hAnsiTheme="minorHAnsi" w:cstheme="minorBidi"/>
          <w:szCs w:val="24"/>
          <w:lang w:eastAsia="sk-SK"/>
        </w:rPr>
      </w:pPr>
      <w:r w:rsidRPr="00516ADC">
        <w:rPr>
          <w:rFonts w:asciiTheme="minorHAnsi" w:hAnsiTheme="minorHAnsi" w:cstheme="minorHAnsi"/>
        </w:rPr>
        <w:t>2.3</w:t>
      </w:r>
      <w:r w:rsidRPr="00516ADC">
        <w:rPr>
          <w:rFonts w:asciiTheme="minorHAnsi" w:eastAsiaTheme="minorEastAsia" w:hAnsiTheme="minorHAnsi" w:cstheme="minorBidi"/>
          <w:szCs w:val="24"/>
          <w:lang w:eastAsia="sk-SK"/>
        </w:rPr>
        <w:tab/>
      </w:r>
      <w:r w:rsidRPr="00516ADC">
        <w:rPr>
          <w:rFonts w:asciiTheme="minorHAnsi" w:hAnsiTheme="minorHAnsi" w:cstheme="minorHAnsi"/>
        </w:rPr>
        <w:t>Základná umelecká škola</w:t>
      </w:r>
      <w:r w:rsidRPr="00516ADC">
        <w:tab/>
      </w:r>
      <w:r w:rsidRPr="00516ADC">
        <w:fldChar w:fldCharType="begin"/>
      </w:r>
      <w:r w:rsidRPr="00516ADC">
        <w:instrText xml:space="preserve"> PAGEREF _Toc83629330 \h </w:instrText>
      </w:r>
      <w:r w:rsidRPr="00516ADC">
        <w:fldChar w:fldCharType="separate"/>
      </w:r>
      <w:r w:rsidR="00120D18">
        <w:t>10</w:t>
      </w:r>
      <w:r w:rsidRPr="00516ADC">
        <w:fldChar w:fldCharType="end"/>
      </w:r>
    </w:p>
    <w:p w14:paraId="5F2B5B1E" w14:textId="555CAC2D" w:rsidR="0036669E" w:rsidRPr="00516ADC" w:rsidRDefault="0036669E" w:rsidP="0036669E">
      <w:pPr>
        <w:pStyle w:val="Obsah2"/>
        <w:spacing w:line="240" w:lineRule="auto"/>
        <w:rPr>
          <w:rFonts w:asciiTheme="minorHAnsi" w:eastAsiaTheme="minorEastAsia" w:hAnsiTheme="minorHAnsi" w:cstheme="minorBidi"/>
          <w:szCs w:val="24"/>
          <w:lang w:eastAsia="sk-SK"/>
        </w:rPr>
      </w:pPr>
      <w:r w:rsidRPr="00516ADC">
        <w:rPr>
          <w:rFonts w:asciiTheme="minorHAnsi" w:hAnsiTheme="minorHAnsi" w:cstheme="minorHAnsi"/>
        </w:rPr>
        <w:t>2.4</w:t>
      </w:r>
      <w:r w:rsidRPr="00516ADC">
        <w:rPr>
          <w:rFonts w:asciiTheme="minorHAnsi" w:eastAsiaTheme="minorEastAsia" w:hAnsiTheme="minorHAnsi" w:cstheme="minorBidi"/>
          <w:szCs w:val="24"/>
          <w:lang w:eastAsia="sk-SK"/>
        </w:rPr>
        <w:tab/>
      </w:r>
      <w:r w:rsidRPr="00516ADC">
        <w:rPr>
          <w:rFonts w:asciiTheme="minorHAnsi" w:hAnsiTheme="minorHAnsi" w:cstheme="minorHAnsi"/>
        </w:rPr>
        <w:t>Prehľad dochádzky žiakov ZŠ a gymnázia</w:t>
      </w:r>
      <w:r w:rsidRPr="00516ADC">
        <w:tab/>
      </w:r>
      <w:r w:rsidRPr="00516ADC">
        <w:fldChar w:fldCharType="begin"/>
      </w:r>
      <w:r w:rsidRPr="00516ADC">
        <w:instrText xml:space="preserve"> PAGEREF _Toc83629331 \h </w:instrText>
      </w:r>
      <w:r w:rsidRPr="00516ADC">
        <w:fldChar w:fldCharType="separate"/>
      </w:r>
      <w:r w:rsidR="00120D18">
        <w:t>11</w:t>
      </w:r>
      <w:r w:rsidRPr="00516ADC">
        <w:fldChar w:fldCharType="end"/>
      </w:r>
    </w:p>
    <w:p w14:paraId="1D536BA3" w14:textId="1E368A79" w:rsidR="0036669E" w:rsidRPr="00516ADC" w:rsidRDefault="0036669E" w:rsidP="0036669E">
      <w:pPr>
        <w:pStyle w:val="Obsah1"/>
        <w:spacing w:line="240" w:lineRule="auto"/>
        <w:rPr>
          <w:rFonts w:asciiTheme="minorHAnsi" w:eastAsiaTheme="minorEastAsia" w:hAnsiTheme="minorHAnsi" w:cstheme="minorBidi"/>
          <w:b w:val="0"/>
          <w:bCs w:val="0"/>
          <w:szCs w:val="24"/>
          <w:lang w:eastAsia="sk-SK"/>
        </w:rPr>
      </w:pPr>
      <w:r w:rsidRPr="00516ADC">
        <w:rPr>
          <w:rFonts w:asciiTheme="minorHAnsi" w:hAnsiTheme="minorHAnsi" w:cstheme="minorHAnsi"/>
          <w:b w:val="0"/>
        </w:rPr>
        <w:t>3</w:t>
      </w:r>
      <w:r w:rsidRPr="00516ADC">
        <w:rPr>
          <w:rFonts w:asciiTheme="minorHAnsi" w:eastAsiaTheme="minorEastAsia" w:hAnsiTheme="minorHAnsi" w:cstheme="minorBidi"/>
          <w:b w:val="0"/>
          <w:bCs w:val="0"/>
          <w:szCs w:val="24"/>
          <w:lang w:eastAsia="sk-SK"/>
        </w:rPr>
        <w:tab/>
      </w:r>
      <w:r w:rsidRPr="00516ADC">
        <w:rPr>
          <w:rFonts w:asciiTheme="minorHAnsi" w:hAnsiTheme="minorHAnsi" w:cstheme="minorHAnsi"/>
          <w:b w:val="0"/>
        </w:rPr>
        <w:t>Inšpekčná činnosť</w:t>
      </w:r>
      <w:r w:rsidRPr="00516ADC">
        <w:tab/>
      </w:r>
      <w:r w:rsidRPr="00516ADC">
        <w:fldChar w:fldCharType="begin"/>
      </w:r>
      <w:r w:rsidRPr="00516ADC">
        <w:instrText xml:space="preserve"> PAGEREF _Toc83629332 \h </w:instrText>
      </w:r>
      <w:r w:rsidRPr="00516ADC">
        <w:fldChar w:fldCharType="separate"/>
      </w:r>
      <w:r w:rsidR="00120D18">
        <w:t>12</w:t>
      </w:r>
      <w:r w:rsidRPr="00516ADC">
        <w:fldChar w:fldCharType="end"/>
      </w:r>
    </w:p>
    <w:p w14:paraId="2455089C" w14:textId="0020FB45" w:rsidR="0036669E" w:rsidRPr="00516ADC" w:rsidRDefault="0036669E" w:rsidP="0036669E">
      <w:pPr>
        <w:pStyle w:val="Obsah1"/>
        <w:spacing w:line="240" w:lineRule="auto"/>
        <w:rPr>
          <w:rFonts w:asciiTheme="minorHAnsi" w:eastAsiaTheme="minorEastAsia" w:hAnsiTheme="minorHAnsi" w:cstheme="minorBidi"/>
          <w:b w:val="0"/>
          <w:bCs w:val="0"/>
          <w:szCs w:val="24"/>
          <w:lang w:eastAsia="sk-SK"/>
        </w:rPr>
      </w:pPr>
      <w:r w:rsidRPr="00516ADC">
        <w:rPr>
          <w:rFonts w:asciiTheme="minorHAnsi" w:hAnsiTheme="minorHAnsi" w:cstheme="minorHAnsi"/>
          <w:b w:val="0"/>
        </w:rPr>
        <w:t>4</w:t>
      </w:r>
      <w:r w:rsidRPr="00516ADC">
        <w:rPr>
          <w:rFonts w:asciiTheme="minorHAnsi" w:eastAsiaTheme="minorEastAsia" w:hAnsiTheme="minorHAnsi" w:cstheme="minorBidi"/>
          <w:b w:val="0"/>
          <w:bCs w:val="0"/>
          <w:szCs w:val="24"/>
          <w:lang w:eastAsia="sk-SK"/>
        </w:rPr>
        <w:tab/>
      </w:r>
      <w:r w:rsidRPr="00516ADC">
        <w:rPr>
          <w:rFonts w:asciiTheme="minorHAnsi" w:hAnsiTheme="minorHAnsi" w:cstheme="minorHAnsi"/>
          <w:b w:val="0"/>
        </w:rPr>
        <w:t>Zapojenie  sa školy do projektov</w:t>
      </w:r>
      <w:r w:rsidRPr="00516ADC">
        <w:tab/>
      </w:r>
      <w:r w:rsidRPr="00516ADC">
        <w:fldChar w:fldCharType="begin"/>
      </w:r>
      <w:r w:rsidRPr="00516ADC">
        <w:instrText xml:space="preserve"> PAGEREF _Toc83629333 \h </w:instrText>
      </w:r>
      <w:r w:rsidRPr="00516ADC">
        <w:fldChar w:fldCharType="separate"/>
      </w:r>
      <w:r w:rsidR="00120D18">
        <w:t>13</w:t>
      </w:r>
      <w:r w:rsidRPr="00516ADC">
        <w:fldChar w:fldCharType="end"/>
      </w:r>
    </w:p>
    <w:p w14:paraId="6D380B95" w14:textId="164D19E1" w:rsidR="0036669E" w:rsidRPr="00516ADC" w:rsidRDefault="0036669E" w:rsidP="0036669E">
      <w:pPr>
        <w:pStyle w:val="Obsah1"/>
        <w:spacing w:line="240" w:lineRule="auto"/>
        <w:rPr>
          <w:rFonts w:asciiTheme="minorHAnsi" w:eastAsiaTheme="minorEastAsia" w:hAnsiTheme="minorHAnsi" w:cstheme="minorBidi"/>
          <w:b w:val="0"/>
          <w:bCs w:val="0"/>
          <w:szCs w:val="24"/>
          <w:lang w:eastAsia="sk-SK"/>
        </w:rPr>
      </w:pPr>
      <w:r w:rsidRPr="00516ADC">
        <w:rPr>
          <w:rFonts w:asciiTheme="minorHAnsi" w:hAnsiTheme="minorHAnsi" w:cstheme="minorHAnsi"/>
          <w:b w:val="0"/>
        </w:rPr>
        <w:t>5</w:t>
      </w:r>
      <w:r w:rsidRPr="00516ADC">
        <w:rPr>
          <w:rFonts w:asciiTheme="minorHAnsi" w:eastAsiaTheme="minorEastAsia" w:hAnsiTheme="minorHAnsi" w:cstheme="minorBidi"/>
          <w:b w:val="0"/>
          <w:bCs w:val="0"/>
          <w:szCs w:val="24"/>
          <w:lang w:eastAsia="sk-SK"/>
        </w:rPr>
        <w:tab/>
      </w:r>
      <w:r w:rsidRPr="00516ADC">
        <w:rPr>
          <w:rFonts w:asciiTheme="minorHAnsi" w:hAnsiTheme="minorHAnsi" w:cstheme="minorHAnsi"/>
          <w:b w:val="0"/>
        </w:rPr>
        <w:t>Výsledky Testovania 5, Testovania 9 a umiestnenia deviatakov</w:t>
      </w:r>
      <w:r w:rsidRPr="00516ADC">
        <w:tab/>
      </w:r>
      <w:r w:rsidRPr="00516ADC">
        <w:fldChar w:fldCharType="begin"/>
      </w:r>
      <w:r w:rsidRPr="00516ADC">
        <w:instrText xml:space="preserve"> PAGEREF _Toc83629334 \h </w:instrText>
      </w:r>
      <w:r w:rsidRPr="00516ADC">
        <w:fldChar w:fldCharType="separate"/>
      </w:r>
      <w:r w:rsidR="00120D18">
        <w:t>14</w:t>
      </w:r>
      <w:r w:rsidRPr="00516ADC">
        <w:fldChar w:fldCharType="end"/>
      </w:r>
    </w:p>
    <w:p w14:paraId="1A2134D7" w14:textId="757AA089" w:rsidR="0036669E" w:rsidRPr="00516ADC" w:rsidRDefault="0036669E" w:rsidP="0036669E">
      <w:pPr>
        <w:pStyle w:val="Obsah2"/>
        <w:spacing w:line="240" w:lineRule="auto"/>
        <w:rPr>
          <w:rFonts w:asciiTheme="minorHAnsi" w:eastAsiaTheme="minorEastAsia" w:hAnsiTheme="minorHAnsi" w:cstheme="minorBidi"/>
          <w:szCs w:val="24"/>
          <w:lang w:eastAsia="sk-SK"/>
        </w:rPr>
      </w:pPr>
      <w:r w:rsidRPr="00516ADC">
        <w:rPr>
          <w:rFonts w:asciiTheme="minorHAnsi" w:hAnsiTheme="minorHAnsi" w:cstheme="minorHAnsi"/>
        </w:rPr>
        <w:t>5.1</w:t>
      </w:r>
      <w:r w:rsidRPr="00516ADC">
        <w:rPr>
          <w:rFonts w:asciiTheme="minorHAnsi" w:eastAsiaTheme="minorEastAsia" w:hAnsiTheme="minorHAnsi" w:cstheme="minorBidi"/>
          <w:szCs w:val="24"/>
          <w:lang w:eastAsia="sk-SK"/>
        </w:rPr>
        <w:tab/>
      </w:r>
      <w:r w:rsidRPr="00516ADC">
        <w:rPr>
          <w:rFonts w:asciiTheme="minorHAnsi" w:hAnsiTheme="minorHAnsi" w:cstheme="minorHAnsi"/>
        </w:rPr>
        <w:t>Výsledky Testovania 5</w:t>
      </w:r>
      <w:r w:rsidRPr="00516ADC">
        <w:tab/>
      </w:r>
      <w:r w:rsidRPr="00516ADC">
        <w:fldChar w:fldCharType="begin"/>
      </w:r>
      <w:r w:rsidRPr="00516ADC">
        <w:instrText xml:space="preserve"> PAGEREF _Toc83629335 \h </w:instrText>
      </w:r>
      <w:r w:rsidRPr="00516ADC">
        <w:fldChar w:fldCharType="separate"/>
      </w:r>
      <w:r w:rsidR="00120D18">
        <w:t>14</w:t>
      </w:r>
      <w:r w:rsidRPr="00516ADC">
        <w:fldChar w:fldCharType="end"/>
      </w:r>
    </w:p>
    <w:p w14:paraId="06F4CA31" w14:textId="13AB55EF" w:rsidR="0036669E" w:rsidRPr="00516ADC" w:rsidRDefault="0036669E" w:rsidP="0036669E">
      <w:pPr>
        <w:pStyle w:val="Obsah2"/>
        <w:spacing w:line="240" w:lineRule="auto"/>
        <w:rPr>
          <w:rFonts w:asciiTheme="minorHAnsi" w:eastAsiaTheme="minorEastAsia" w:hAnsiTheme="minorHAnsi" w:cstheme="minorBidi"/>
          <w:szCs w:val="24"/>
          <w:lang w:eastAsia="sk-SK"/>
        </w:rPr>
      </w:pPr>
      <w:r w:rsidRPr="00516ADC">
        <w:rPr>
          <w:rFonts w:asciiTheme="minorHAnsi" w:hAnsiTheme="minorHAnsi" w:cstheme="minorHAnsi"/>
        </w:rPr>
        <w:t>5.2</w:t>
      </w:r>
      <w:r w:rsidRPr="00516ADC">
        <w:rPr>
          <w:rFonts w:asciiTheme="minorHAnsi" w:eastAsiaTheme="minorEastAsia" w:hAnsiTheme="minorHAnsi" w:cstheme="minorBidi"/>
          <w:szCs w:val="24"/>
          <w:lang w:eastAsia="sk-SK"/>
        </w:rPr>
        <w:tab/>
      </w:r>
      <w:r w:rsidRPr="00516ADC">
        <w:rPr>
          <w:rFonts w:asciiTheme="minorHAnsi" w:hAnsiTheme="minorHAnsi" w:cstheme="minorHAnsi"/>
        </w:rPr>
        <w:t>Výsledky Testovania 9</w:t>
      </w:r>
      <w:r w:rsidRPr="00516ADC">
        <w:tab/>
      </w:r>
      <w:r w:rsidRPr="00516ADC">
        <w:fldChar w:fldCharType="begin"/>
      </w:r>
      <w:r w:rsidRPr="00516ADC">
        <w:instrText xml:space="preserve"> PAGEREF _Toc83629336 \h </w:instrText>
      </w:r>
      <w:r w:rsidRPr="00516ADC">
        <w:fldChar w:fldCharType="separate"/>
      </w:r>
      <w:r w:rsidR="00120D18">
        <w:t>14</w:t>
      </w:r>
      <w:r w:rsidRPr="00516ADC">
        <w:fldChar w:fldCharType="end"/>
      </w:r>
    </w:p>
    <w:p w14:paraId="77FD621C" w14:textId="0D572174" w:rsidR="0036669E" w:rsidRPr="00516ADC" w:rsidRDefault="0036669E" w:rsidP="0036669E">
      <w:pPr>
        <w:pStyle w:val="Obsah2"/>
        <w:spacing w:line="240" w:lineRule="auto"/>
        <w:rPr>
          <w:rFonts w:asciiTheme="minorHAnsi" w:eastAsiaTheme="minorEastAsia" w:hAnsiTheme="minorHAnsi" w:cstheme="minorBidi"/>
          <w:szCs w:val="24"/>
          <w:lang w:eastAsia="sk-SK"/>
        </w:rPr>
      </w:pPr>
      <w:r w:rsidRPr="00516ADC">
        <w:rPr>
          <w:rFonts w:asciiTheme="minorHAnsi" w:hAnsiTheme="minorHAnsi" w:cstheme="minorHAnsi"/>
        </w:rPr>
        <w:t>5.3</w:t>
      </w:r>
      <w:r w:rsidRPr="00516ADC">
        <w:rPr>
          <w:rFonts w:asciiTheme="minorHAnsi" w:eastAsiaTheme="minorEastAsia" w:hAnsiTheme="minorHAnsi" w:cstheme="minorBidi"/>
          <w:szCs w:val="24"/>
          <w:lang w:eastAsia="sk-SK"/>
        </w:rPr>
        <w:tab/>
      </w:r>
      <w:r w:rsidRPr="00516ADC">
        <w:rPr>
          <w:rFonts w:asciiTheme="minorHAnsi" w:hAnsiTheme="minorHAnsi" w:cstheme="minorHAnsi"/>
        </w:rPr>
        <w:t>Profesijný vývin žiakov 9. ročníka</w:t>
      </w:r>
      <w:r w:rsidRPr="00516ADC">
        <w:tab/>
      </w:r>
      <w:r w:rsidRPr="00516ADC">
        <w:fldChar w:fldCharType="begin"/>
      </w:r>
      <w:r w:rsidRPr="00516ADC">
        <w:instrText xml:space="preserve"> PAGEREF _Toc83629337 \h </w:instrText>
      </w:r>
      <w:r w:rsidRPr="00516ADC">
        <w:fldChar w:fldCharType="separate"/>
      </w:r>
      <w:r w:rsidR="00120D18">
        <w:t>14</w:t>
      </w:r>
      <w:r w:rsidRPr="00516ADC">
        <w:fldChar w:fldCharType="end"/>
      </w:r>
    </w:p>
    <w:p w14:paraId="4EA9C1BC" w14:textId="589701D4" w:rsidR="0036669E" w:rsidRPr="00516ADC" w:rsidRDefault="0036669E" w:rsidP="0036669E">
      <w:pPr>
        <w:pStyle w:val="Obsah1"/>
        <w:spacing w:line="240" w:lineRule="auto"/>
        <w:rPr>
          <w:rFonts w:asciiTheme="minorHAnsi" w:eastAsiaTheme="minorEastAsia" w:hAnsiTheme="minorHAnsi" w:cstheme="minorBidi"/>
          <w:b w:val="0"/>
          <w:bCs w:val="0"/>
          <w:szCs w:val="24"/>
          <w:lang w:eastAsia="sk-SK"/>
        </w:rPr>
      </w:pPr>
      <w:r w:rsidRPr="00516ADC">
        <w:rPr>
          <w:rFonts w:asciiTheme="minorHAnsi" w:hAnsiTheme="minorHAnsi" w:cstheme="minorHAnsi"/>
          <w:b w:val="0"/>
        </w:rPr>
        <w:t>6</w:t>
      </w:r>
      <w:r w:rsidRPr="00516ADC">
        <w:rPr>
          <w:rFonts w:asciiTheme="minorHAnsi" w:eastAsiaTheme="minorEastAsia" w:hAnsiTheme="minorHAnsi" w:cstheme="minorBidi"/>
          <w:b w:val="0"/>
          <w:bCs w:val="0"/>
          <w:szCs w:val="24"/>
          <w:lang w:eastAsia="sk-SK"/>
        </w:rPr>
        <w:tab/>
      </w:r>
      <w:r w:rsidRPr="00516ADC">
        <w:rPr>
          <w:rFonts w:asciiTheme="minorHAnsi" w:hAnsiTheme="minorHAnsi" w:cstheme="minorHAnsi"/>
          <w:b w:val="0"/>
        </w:rPr>
        <w:t>Účasť na súťažiach</w:t>
      </w:r>
      <w:r w:rsidRPr="00516ADC">
        <w:tab/>
      </w:r>
      <w:r w:rsidRPr="00516ADC">
        <w:fldChar w:fldCharType="begin"/>
      </w:r>
      <w:r w:rsidRPr="00516ADC">
        <w:instrText xml:space="preserve"> PAGEREF _Toc83629338 \h </w:instrText>
      </w:r>
      <w:r w:rsidRPr="00516ADC">
        <w:fldChar w:fldCharType="separate"/>
      </w:r>
      <w:r w:rsidR="00120D18">
        <w:t>15</w:t>
      </w:r>
      <w:r w:rsidRPr="00516ADC">
        <w:fldChar w:fldCharType="end"/>
      </w:r>
    </w:p>
    <w:p w14:paraId="617A22FC" w14:textId="62FB940A" w:rsidR="0036669E" w:rsidRPr="00516ADC" w:rsidRDefault="0036669E" w:rsidP="0036669E">
      <w:pPr>
        <w:pStyle w:val="Obsah1"/>
        <w:spacing w:line="240" w:lineRule="auto"/>
        <w:rPr>
          <w:rFonts w:asciiTheme="minorHAnsi" w:eastAsiaTheme="minorEastAsia" w:hAnsiTheme="minorHAnsi" w:cstheme="minorBidi"/>
          <w:b w:val="0"/>
          <w:bCs w:val="0"/>
          <w:szCs w:val="24"/>
          <w:lang w:eastAsia="sk-SK"/>
        </w:rPr>
      </w:pPr>
      <w:r w:rsidRPr="00516ADC">
        <w:rPr>
          <w:rFonts w:asciiTheme="minorHAnsi" w:hAnsiTheme="minorHAnsi" w:cstheme="minorHAnsi"/>
          <w:b w:val="0"/>
        </w:rPr>
        <w:t>7</w:t>
      </w:r>
      <w:r w:rsidRPr="00516ADC">
        <w:rPr>
          <w:rFonts w:asciiTheme="minorHAnsi" w:eastAsiaTheme="minorEastAsia" w:hAnsiTheme="minorHAnsi" w:cstheme="minorBidi"/>
          <w:b w:val="0"/>
          <w:bCs w:val="0"/>
          <w:szCs w:val="24"/>
          <w:lang w:eastAsia="sk-SK"/>
        </w:rPr>
        <w:tab/>
      </w:r>
      <w:r w:rsidRPr="00516ADC">
        <w:rPr>
          <w:rFonts w:asciiTheme="minorHAnsi" w:hAnsiTheme="minorHAnsi" w:cstheme="minorHAnsi"/>
          <w:b w:val="0"/>
        </w:rPr>
        <w:t>Maturitné skúšky</w:t>
      </w:r>
      <w:r w:rsidRPr="00516ADC">
        <w:tab/>
      </w:r>
      <w:r w:rsidRPr="00516ADC">
        <w:fldChar w:fldCharType="begin"/>
      </w:r>
      <w:r w:rsidRPr="00516ADC">
        <w:instrText xml:space="preserve"> PAGEREF _Toc83629339 \h </w:instrText>
      </w:r>
      <w:r w:rsidRPr="00516ADC">
        <w:fldChar w:fldCharType="separate"/>
      </w:r>
      <w:r w:rsidR="00120D18">
        <w:t>17</w:t>
      </w:r>
      <w:r w:rsidRPr="00516ADC">
        <w:fldChar w:fldCharType="end"/>
      </w:r>
    </w:p>
    <w:p w14:paraId="259D07A6" w14:textId="732ADC09" w:rsidR="0036669E" w:rsidRPr="00516ADC" w:rsidRDefault="0036669E" w:rsidP="0036669E">
      <w:pPr>
        <w:pStyle w:val="Obsah1"/>
        <w:spacing w:line="240" w:lineRule="auto"/>
        <w:rPr>
          <w:rFonts w:asciiTheme="minorHAnsi" w:eastAsiaTheme="minorEastAsia" w:hAnsiTheme="minorHAnsi" w:cstheme="minorBidi"/>
          <w:b w:val="0"/>
          <w:bCs w:val="0"/>
          <w:szCs w:val="24"/>
          <w:lang w:eastAsia="sk-SK"/>
        </w:rPr>
      </w:pPr>
      <w:r w:rsidRPr="00516ADC">
        <w:rPr>
          <w:rFonts w:asciiTheme="minorHAnsi" w:hAnsiTheme="minorHAnsi" w:cstheme="minorHAnsi"/>
          <w:b w:val="0"/>
        </w:rPr>
        <w:t>8</w:t>
      </w:r>
      <w:r w:rsidRPr="00516ADC">
        <w:rPr>
          <w:rFonts w:asciiTheme="minorHAnsi" w:eastAsiaTheme="minorEastAsia" w:hAnsiTheme="minorHAnsi" w:cstheme="minorBidi"/>
          <w:b w:val="0"/>
          <w:bCs w:val="0"/>
          <w:szCs w:val="24"/>
          <w:lang w:eastAsia="sk-SK"/>
        </w:rPr>
        <w:tab/>
      </w:r>
      <w:r w:rsidRPr="00516ADC">
        <w:rPr>
          <w:rFonts w:asciiTheme="minorHAnsi" w:hAnsiTheme="minorHAnsi" w:cstheme="minorHAnsi"/>
          <w:b w:val="0"/>
        </w:rPr>
        <w:t>Aktivity školou organizované</w:t>
      </w:r>
      <w:r w:rsidRPr="00516ADC">
        <w:tab/>
      </w:r>
      <w:r w:rsidRPr="00516ADC">
        <w:fldChar w:fldCharType="begin"/>
      </w:r>
      <w:r w:rsidRPr="00516ADC">
        <w:instrText xml:space="preserve"> PAGEREF _Toc83629340 \h </w:instrText>
      </w:r>
      <w:r w:rsidRPr="00516ADC">
        <w:fldChar w:fldCharType="separate"/>
      </w:r>
      <w:r w:rsidR="00120D18">
        <w:t>18</w:t>
      </w:r>
      <w:r w:rsidRPr="00516ADC">
        <w:fldChar w:fldCharType="end"/>
      </w:r>
    </w:p>
    <w:p w14:paraId="143B2693" w14:textId="45254A23" w:rsidR="0036669E" w:rsidRPr="00516ADC" w:rsidRDefault="0036669E" w:rsidP="0036669E">
      <w:pPr>
        <w:pStyle w:val="Obsah1"/>
        <w:spacing w:line="240" w:lineRule="auto"/>
        <w:rPr>
          <w:rFonts w:asciiTheme="minorHAnsi" w:eastAsiaTheme="minorEastAsia" w:hAnsiTheme="minorHAnsi" w:cstheme="minorBidi"/>
          <w:b w:val="0"/>
          <w:bCs w:val="0"/>
          <w:szCs w:val="24"/>
          <w:lang w:eastAsia="sk-SK"/>
        </w:rPr>
      </w:pPr>
      <w:r w:rsidRPr="00516ADC">
        <w:rPr>
          <w:rFonts w:asciiTheme="minorHAnsi" w:hAnsiTheme="minorHAnsi" w:cstheme="minorHAnsi"/>
          <w:b w:val="0"/>
        </w:rPr>
        <w:t>9</w:t>
      </w:r>
      <w:r w:rsidRPr="00516ADC">
        <w:rPr>
          <w:rFonts w:asciiTheme="minorHAnsi" w:eastAsiaTheme="minorEastAsia" w:hAnsiTheme="minorHAnsi" w:cstheme="minorBidi"/>
          <w:b w:val="0"/>
          <w:bCs w:val="0"/>
          <w:szCs w:val="24"/>
          <w:lang w:eastAsia="sk-SK"/>
        </w:rPr>
        <w:tab/>
      </w:r>
      <w:r w:rsidRPr="00516ADC">
        <w:rPr>
          <w:rFonts w:asciiTheme="minorHAnsi" w:hAnsiTheme="minorHAnsi" w:cstheme="minorHAnsi"/>
          <w:b w:val="0"/>
        </w:rPr>
        <w:t>Spolupráca</w:t>
      </w:r>
      <w:r w:rsidRPr="00516ADC">
        <w:tab/>
      </w:r>
      <w:r w:rsidRPr="00516ADC">
        <w:fldChar w:fldCharType="begin"/>
      </w:r>
      <w:r w:rsidRPr="00516ADC">
        <w:instrText xml:space="preserve"> PAGEREF _Toc83629341 \h </w:instrText>
      </w:r>
      <w:r w:rsidRPr="00516ADC">
        <w:fldChar w:fldCharType="separate"/>
      </w:r>
      <w:r w:rsidR="00120D18">
        <w:t>19</w:t>
      </w:r>
      <w:r w:rsidRPr="00516ADC">
        <w:fldChar w:fldCharType="end"/>
      </w:r>
    </w:p>
    <w:p w14:paraId="3C43A2E1" w14:textId="26596057" w:rsidR="0036669E" w:rsidRPr="00516ADC" w:rsidRDefault="0036669E" w:rsidP="0036669E">
      <w:pPr>
        <w:pStyle w:val="Obsah1"/>
        <w:spacing w:line="240" w:lineRule="auto"/>
        <w:rPr>
          <w:rFonts w:asciiTheme="minorHAnsi" w:eastAsiaTheme="minorEastAsia" w:hAnsiTheme="minorHAnsi" w:cstheme="minorBidi"/>
          <w:b w:val="0"/>
          <w:bCs w:val="0"/>
          <w:szCs w:val="24"/>
          <w:lang w:eastAsia="sk-SK"/>
        </w:rPr>
      </w:pPr>
      <w:r w:rsidRPr="00516ADC">
        <w:rPr>
          <w:rFonts w:asciiTheme="minorHAnsi" w:hAnsiTheme="minorHAnsi" w:cstheme="minorHAnsi"/>
          <w:b w:val="0"/>
        </w:rPr>
        <w:t>10</w:t>
      </w:r>
      <w:r w:rsidRPr="00516ADC">
        <w:rPr>
          <w:rFonts w:asciiTheme="minorHAnsi" w:eastAsiaTheme="minorEastAsia" w:hAnsiTheme="minorHAnsi" w:cstheme="minorBidi"/>
          <w:b w:val="0"/>
          <w:bCs w:val="0"/>
          <w:szCs w:val="24"/>
          <w:lang w:eastAsia="sk-SK"/>
        </w:rPr>
        <w:tab/>
      </w:r>
      <w:r w:rsidRPr="00516ADC">
        <w:rPr>
          <w:rFonts w:asciiTheme="minorHAnsi" w:hAnsiTheme="minorHAnsi" w:cstheme="minorHAnsi"/>
          <w:b w:val="0"/>
        </w:rPr>
        <w:t>Údaje o finančnom a hmotnom zabezpečení</w:t>
      </w:r>
      <w:r w:rsidRPr="00516ADC">
        <w:tab/>
      </w:r>
      <w:r w:rsidRPr="00516ADC">
        <w:fldChar w:fldCharType="begin"/>
      </w:r>
      <w:r w:rsidRPr="00516ADC">
        <w:instrText xml:space="preserve"> PAGEREF _Toc83629342 \h </w:instrText>
      </w:r>
      <w:r w:rsidRPr="00516ADC">
        <w:fldChar w:fldCharType="separate"/>
      </w:r>
      <w:r w:rsidR="00120D18">
        <w:t>20</w:t>
      </w:r>
      <w:r w:rsidRPr="00516ADC">
        <w:fldChar w:fldCharType="end"/>
      </w:r>
    </w:p>
    <w:p w14:paraId="09CC648A" w14:textId="0060FF54" w:rsidR="0036669E" w:rsidRPr="00516ADC" w:rsidRDefault="0036669E" w:rsidP="0036669E">
      <w:pPr>
        <w:pStyle w:val="Obsah1"/>
        <w:spacing w:line="240" w:lineRule="auto"/>
        <w:rPr>
          <w:rFonts w:asciiTheme="minorHAnsi" w:eastAsiaTheme="minorEastAsia" w:hAnsiTheme="minorHAnsi" w:cstheme="minorBidi"/>
          <w:b w:val="0"/>
          <w:bCs w:val="0"/>
          <w:szCs w:val="24"/>
          <w:lang w:eastAsia="sk-SK"/>
        </w:rPr>
      </w:pPr>
      <w:r w:rsidRPr="00516ADC">
        <w:rPr>
          <w:rFonts w:asciiTheme="minorHAnsi" w:hAnsiTheme="minorHAnsi" w:cstheme="minorHAnsi"/>
          <w:b w:val="0"/>
        </w:rPr>
        <w:t>11</w:t>
      </w:r>
      <w:r w:rsidRPr="00516ADC">
        <w:rPr>
          <w:rFonts w:asciiTheme="minorHAnsi" w:eastAsiaTheme="minorEastAsia" w:hAnsiTheme="minorHAnsi" w:cstheme="minorBidi"/>
          <w:b w:val="0"/>
          <w:bCs w:val="0"/>
          <w:szCs w:val="24"/>
          <w:lang w:eastAsia="sk-SK"/>
        </w:rPr>
        <w:tab/>
      </w:r>
      <w:r w:rsidRPr="00516ADC">
        <w:rPr>
          <w:rFonts w:asciiTheme="minorHAnsi" w:hAnsiTheme="minorHAnsi" w:cstheme="minorHAnsi"/>
          <w:b w:val="0"/>
        </w:rPr>
        <w:t>Vízia na ďalší školský rok</w:t>
      </w:r>
      <w:r w:rsidRPr="00516ADC">
        <w:tab/>
      </w:r>
      <w:r w:rsidRPr="00516ADC">
        <w:fldChar w:fldCharType="begin"/>
      </w:r>
      <w:r w:rsidRPr="00516ADC">
        <w:instrText xml:space="preserve"> PAGEREF _Toc83629343 \h </w:instrText>
      </w:r>
      <w:r w:rsidRPr="00516ADC">
        <w:fldChar w:fldCharType="separate"/>
      </w:r>
      <w:r w:rsidR="00120D18">
        <w:t>21</w:t>
      </w:r>
      <w:r w:rsidRPr="00516ADC">
        <w:fldChar w:fldCharType="end"/>
      </w:r>
    </w:p>
    <w:p w14:paraId="0139AA99" w14:textId="5B5098B7" w:rsidR="0036669E" w:rsidRPr="00516ADC" w:rsidRDefault="0036669E" w:rsidP="0036669E">
      <w:pPr>
        <w:pStyle w:val="Obsah2"/>
        <w:spacing w:line="240" w:lineRule="auto"/>
        <w:rPr>
          <w:rFonts w:asciiTheme="minorHAnsi" w:eastAsiaTheme="minorEastAsia" w:hAnsiTheme="minorHAnsi" w:cstheme="minorBidi"/>
          <w:szCs w:val="24"/>
          <w:lang w:eastAsia="sk-SK"/>
        </w:rPr>
      </w:pPr>
      <w:r w:rsidRPr="00516ADC">
        <w:rPr>
          <w:rFonts w:asciiTheme="minorHAnsi" w:hAnsiTheme="minorHAnsi" w:cstheme="minorHAnsi"/>
        </w:rPr>
        <w:t>11.1</w:t>
      </w:r>
      <w:r w:rsidRPr="00516ADC">
        <w:rPr>
          <w:rFonts w:asciiTheme="minorHAnsi" w:eastAsiaTheme="minorEastAsia" w:hAnsiTheme="minorHAnsi" w:cstheme="minorBidi"/>
          <w:szCs w:val="24"/>
          <w:lang w:eastAsia="sk-SK"/>
        </w:rPr>
        <w:tab/>
      </w:r>
      <w:r w:rsidRPr="00516ADC">
        <w:rPr>
          <w:rFonts w:asciiTheme="minorHAnsi" w:hAnsiTheme="minorHAnsi" w:cstheme="minorHAnsi"/>
        </w:rPr>
        <w:t>Projekty</w:t>
      </w:r>
      <w:r w:rsidRPr="00516ADC">
        <w:tab/>
      </w:r>
      <w:r w:rsidRPr="00516ADC">
        <w:fldChar w:fldCharType="begin"/>
      </w:r>
      <w:r w:rsidRPr="00516ADC">
        <w:instrText xml:space="preserve"> PAGEREF _Toc83629344 \h </w:instrText>
      </w:r>
      <w:r w:rsidRPr="00516ADC">
        <w:fldChar w:fldCharType="separate"/>
      </w:r>
      <w:r w:rsidR="00120D18">
        <w:t>21</w:t>
      </w:r>
      <w:r w:rsidRPr="00516ADC">
        <w:fldChar w:fldCharType="end"/>
      </w:r>
    </w:p>
    <w:p w14:paraId="1C52665B" w14:textId="111059C3" w:rsidR="0036669E" w:rsidRPr="00516ADC" w:rsidRDefault="0036669E" w:rsidP="0036669E">
      <w:pPr>
        <w:pStyle w:val="Obsah2"/>
        <w:spacing w:line="240" w:lineRule="auto"/>
        <w:rPr>
          <w:rFonts w:asciiTheme="minorHAnsi" w:eastAsiaTheme="minorEastAsia" w:hAnsiTheme="minorHAnsi" w:cstheme="minorBidi"/>
          <w:szCs w:val="24"/>
          <w:lang w:eastAsia="sk-SK"/>
        </w:rPr>
      </w:pPr>
      <w:r w:rsidRPr="00516ADC">
        <w:rPr>
          <w:rFonts w:asciiTheme="minorHAnsi" w:hAnsiTheme="minorHAnsi" w:cstheme="minorHAnsi"/>
        </w:rPr>
        <w:t>11.2</w:t>
      </w:r>
      <w:r w:rsidRPr="00516ADC">
        <w:rPr>
          <w:rFonts w:asciiTheme="minorHAnsi" w:eastAsiaTheme="minorEastAsia" w:hAnsiTheme="minorHAnsi" w:cstheme="minorBidi"/>
          <w:szCs w:val="24"/>
          <w:lang w:eastAsia="sk-SK"/>
        </w:rPr>
        <w:tab/>
      </w:r>
      <w:r w:rsidRPr="00516ADC">
        <w:rPr>
          <w:rFonts w:asciiTheme="minorHAnsi" w:hAnsiTheme="minorHAnsi" w:cstheme="minorHAnsi"/>
        </w:rPr>
        <w:t>Akčný plán rozvoja</w:t>
      </w:r>
      <w:r w:rsidRPr="00516ADC">
        <w:tab/>
      </w:r>
      <w:r w:rsidRPr="00516ADC">
        <w:fldChar w:fldCharType="begin"/>
      </w:r>
      <w:r w:rsidRPr="00516ADC">
        <w:instrText xml:space="preserve"> PAGEREF _Toc83629345 \h </w:instrText>
      </w:r>
      <w:r w:rsidRPr="00516ADC">
        <w:fldChar w:fldCharType="separate"/>
      </w:r>
      <w:r w:rsidR="00120D18">
        <w:t>21</w:t>
      </w:r>
      <w:r w:rsidRPr="00516ADC">
        <w:fldChar w:fldCharType="end"/>
      </w:r>
    </w:p>
    <w:p w14:paraId="202D826F" w14:textId="10F4F174" w:rsidR="0036669E" w:rsidRPr="00516ADC" w:rsidRDefault="0036669E" w:rsidP="0036669E">
      <w:pPr>
        <w:pStyle w:val="Obsah1"/>
        <w:spacing w:line="240" w:lineRule="auto"/>
        <w:rPr>
          <w:rFonts w:asciiTheme="minorHAnsi" w:eastAsiaTheme="minorEastAsia" w:hAnsiTheme="minorHAnsi" w:cstheme="minorBidi"/>
          <w:b w:val="0"/>
          <w:bCs w:val="0"/>
          <w:szCs w:val="24"/>
          <w:lang w:eastAsia="sk-SK"/>
        </w:rPr>
      </w:pPr>
      <w:r w:rsidRPr="00516ADC">
        <w:rPr>
          <w:rFonts w:asciiTheme="minorHAnsi" w:hAnsiTheme="minorHAnsi" w:cstheme="minorHAnsi"/>
          <w:b w:val="0"/>
        </w:rPr>
        <w:t>12</w:t>
      </w:r>
      <w:r w:rsidRPr="00516ADC">
        <w:rPr>
          <w:rFonts w:asciiTheme="minorHAnsi" w:eastAsiaTheme="minorEastAsia" w:hAnsiTheme="minorHAnsi" w:cstheme="minorBidi"/>
          <w:b w:val="0"/>
          <w:bCs w:val="0"/>
          <w:szCs w:val="24"/>
          <w:lang w:eastAsia="sk-SK"/>
        </w:rPr>
        <w:tab/>
      </w:r>
      <w:r w:rsidRPr="00516ADC">
        <w:rPr>
          <w:rFonts w:asciiTheme="minorHAnsi" w:hAnsiTheme="minorHAnsi" w:cstheme="minorHAnsi"/>
          <w:b w:val="0"/>
        </w:rPr>
        <w:t>Podmienky a spolupráca</w:t>
      </w:r>
      <w:r w:rsidRPr="00516ADC">
        <w:tab/>
      </w:r>
      <w:r w:rsidRPr="00516ADC">
        <w:fldChar w:fldCharType="begin"/>
      </w:r>
      <w:r w:rsidRPr="00516ADC">
        <w:instrText xml:space="preserve"> PAGEREF _Toc83629346 \h </w:instrText>
      </w:r>
      <w:r w:rsidRPr="00516ADC">
        <w:fldChar w:fldCharType="separate"/>
      </w:r>
      <w:r w:rsidR="00120D18">
        <w:t>24</w:t>
      </w:r>
      <w:r w:rsidRPr="00516ADC">
        <w:fldChar w:fldCharType="end"/>
      </w:r>
    </w:p>
    <w:p w14:paraId="0CF1A558" w14:textId="64065B32" w:rsidR="0036669E" w:rsidRPr="00516ADC" w:rsidRDefault="0036669E" w:rsidP="0036669E">
      <w:pPr>
        <w:pStyle w:val="Obsah2"/>
        <w:spacing w:line="240" w:lineRule="auto"/>
        <w:rPr>
          <w:rFonts w:asciiTheme="minorHAnsi" w:eastAsiaTheme="minorEastAsia" w:hAnsiTheme="minorHAnsi" w:cstheme="minorBidi"/>
          <w:szCs w:val="24"/>
          <w:lang w:eastAsia="sk-SK"/>
        </w:rPr>
      </w:pPr>
      <w:r w:rsidRPr="00516ADC">
        <w:rPr>
          <w:rFonts w:asciiTheme="minorHAnsi" w:hAnsiTheme="minorHAnsi" w:cstheme="minorHAnsi"/>
        </w:rPr>
        <w:t>12.1</w:t>
      </w:r>
      <w:r w:rsidRPr="00516ADC">
        <w:rPr>
          <w:rFonts w:asciiTheme="minorHAnsi" w:eastAsiaTheme="minorEastAsia" w:hAnsiTheme="minorHAnsi" w:cstheme="minorBidi"/>
          <w:szCs w:val="24"/>
          <w:lang w:eastAsia="sk-SK"/>
        </w:rPr>
        <w:tab/>
      </w:r>
      <w:r w:rsidRPr="00516ADC">
        <w:rPr>
          <w:rFonts w:asciiTheme="minorHAnsi" w:hAnsiTheme="minorHAnsi" w:cstheme="minorHAnsi"/>
        </w:rPr>
        <w:t>Psychohygienické podmienky</w:t>
      </w:r>
      <w:r w:rsidRPr="00516ADC">
        <w:tab/>
      </w:r>
      <w:r w:rsidRPr="00516ADC">
        <w:fldChar w:fldCharType="begin"/>
      </w:r>
      <w:r w:rsidRPr="00516ADC">
        <w:instrText xml:space="preserve"> PAGEREF _Toc83629347 \h </w:instrText>
      </w:r>
      <w:r w:rsidRPr="00516ADC">
        <w:fldChar w:fldCharType="separate"/>
      </w:r>
      <w:r w:rsidR="00120D18">
        <w:t>24</w:t>
      </w:r>
      <w:r w:rsidRPr="00516ADC">
        <w:fldChar w:fldCharType="end"/>
      </w:r>
    </w:p>
    <w:p w14:paraId="2D60E7F7" w14:textId="16AD3787" w:rsidR="0036669E" w:rsidRPr="00516ADC" w:rsidRDefault="0036669E" w:rsidP="0036669E">
      <w:pPr>
        <w:pStyle w:val="Obsah2"/>
        <w:spacing w:line="240" w:lineRule="auto"/>
        <w:rPr>
          <w:rFonts w:asciiTheme="minorHAnsi" w:eastAsiaTheme="minorEastAsia" w:hAnsiTheme="minorHAnsi" w:cstheme="minorBidi"/>
          <w:szCs w:val="24"/>
          <w:lang w:eastAsia="sk-SK"/>
        </w:rPr>
      </w:pPr>
      <w:r w:rsidRPr="00516ADC">
        <w:rPr>
          <w:rFonts w:asciiTheme="minorHAnsi" w:hAnsiTheme="minorHAnsi" w:cstheme="minorHAnsi"/>
        </w:rPr>
        <w:t>12.2</w:t>
      </w:r>
      <w:r w:rsidRPr="00516ADC">
        <w:rPr>
          <w:rFonts w:asciiTheme="minorHAnsi" w:eastAsiaTheme="minorEastAsia" w:hAnsiTheme="minorHAnsi" w:cstheme="minorBidi"/>
          <w:szCs w:val="24"/>
          <w:lang w:eastAsia="sk-SK"/>
        </w:rPr>
        <w:tab/>
      </w:r>
      <w:r w:rsidRPr="00516ADC">
        <w:rPr>
          <w:rFonts w:asciiTheme="minorHAnsi" w:hAnsiTheme="minorHAnsi" w:cstheme="minorHAnsi"/>
        </w:rPr>
        <w:t>Voľnočasové aktivity</w:t>
      </w:r>
      <w:r w:rsidRPr="00516ADC">
        <w:tab/>
      </w:r>
      <w:r w:rsidRPr="00516ADC">
        <w:fldChar w:fldCharType="begin"/>
      </w:r>
      <w:r w:rsidRPr="00516ADC">
        <w:instrText xml:space="preserve"> PAGEREF _Toc83629348 \h </w:instrText>
      </w:r>
      <w:r w:rsidRPr="00516ADC">
        <w:fldChar w:fldCharType="separate"/>
      </w:r>
      <w:r w:rsidR="00120D18">
        <w:t>24</w:t>
      </w:r>
      <w:r w:rsidRPr="00516ADC">
        <w:fldChar w:fldCharType="end"/>
      </w:r>
    </w:p>
    <w:p w14:paraId="79AFB965" w14:textId="147BE8AB" w:rsidR="0036669E" w:rsidRPr="00516ADC" w:rsidRDefault="0036669E" w:rsidP="0036669E">
      <w:pPr>
        <w:pStyle w:val="Obsah2"/>
        <w:spacing w:line="240" w:lineRule="auto"/>
        <w:rPr>
          <w:rFonts w:asciiTheme="minorHAnsi" w:eastAsiaTheme="minorEastAsia" w:hAnsiTheme="minorHAnsi" w:cstheme="minorBidi"/>
          <w:szCs w:val="24"/>
          <w:lang w:eastAsia="sk-SK"/>
        </w:rPr>
      </w:pPr>
      <w:r w:rsidRPr="00516ADC">
        <w:rPr>
          <w:rFonts w:asciiTheme="minorHAnsi" w:hAnsiTheme="minorHAnsi" w:cstheme="minorHAnsi"/>
        </w:rPr>
        <w:t>12.3</w:t>
      </w:r>
      <w:r w:rsidRPr="00516ADC">
        <w:rPr>
          <w:rFonts w:asciiTheme="minorHAnsi" w:eastAsiaTheme="minorEastAsia" w:hAnsiTheme="minorHAnsi" w:cstheme="minorBidi"/>
          <w:szCs w:val="24"/>
          <w:lang w:eastAsia="sk-SK"/>
        </w:rPr>
        <w:tab/>
      </w:r>
      <w:r w:rsidRPr="00516ADC">
        <w:rPr>
          <w:rFonts w:asciiTheme="minorHAnsi" w:hAnsiTheme="minorHAnsi" w:cstheme="minorHAnsi"/>
        </w:rPr>
        <w:t>Spolupráca školy s rodičmi</w:t>
      </w:r>
      <w:r w:rsidRPr="00516ADC">
        <w:tab/>
      </w:r>
      <w:r w:rsidRPr="00516ADC">
        <w:fldChar w:fldCharType="begin"/>
      </w:r>
      <w:r w:rsidRPr="00516ADC">
        <w:instrText xml:space="preserve"> PAGEREF _Toc83629349 \h </w:instrText>
      </w:r>
      <w:r w:rsidRPr="00516ADC">
        <w:fldChar w:fldCharType="separate"/>
      </w:r>
      <w:r w:rsidR="00120D18">
        <w:t>24</w:t>
      </w:r>
      <w:r w:rsidRPr="00516ADC">
        <w:fldChar w:fldCharType="end"/>
      </w:r>
    </w:p>
    <w:p w14:paraId="656844E6" w14:textId="529C4F9A" w:rsidR="0036669E" w:rsidRPr="00516ADC" w:rsidRDefault="0036669E" w:rsidP="0036669E">
      <w:pPr>
        <w:pStyle w:val="Obsah2"/>
        <w:spacing w:line="240" w:lineRule="auto"/>
        <w:rPr>
          <w:rFonts w:asciiTheme="minorHAnsi" w:eastAsiaTheme="minorEastAsia" w:hAnsiTheme="minorHAnsi" w:cstheme="minorBidi"/>
          <w:szCs w:val="24"/>
          <w:lang w:eastAsia="sk-SK"/>
        </w:rPr>
      </w:pPr>
      <w:r w:rsidRPr="00516ADC">
        <w:rPr>
          <w:rFonts w:asciiTheme="minorHAnsi" w:hAnsiTheme="minorHAnsi" w:cstheme="minorHAnsi"/>
        </w:rPr>
        <w:t>12.4</w:t>
      </w:r>
      <w:r w:rsidRPr="00516ADC">
        <w:rPr>
          <w:rFonts w:asciiTheme="minorHAnsi" w:eastAsiaTheme="minorEastAsia" w:hAnsiTheme="minorHAnsi" w:cstheme="minorBidi"/>
          <w:szCs w:val="24"/>
          <w:lang w:eastAsia="sk-SK"/>
        </w:rPr>
        <w:tab/>
      </w:r>
      <w:r w:rsidRPr="00516ADC">
        <w:rPr>
          <w:rFonts w:asciiTheme="minorHAnsi" w:hAnsiTheme="minorHAnsi" w:cstheme="minorHAnsi"/>
        </w:rPr>
        <w:t>Spolupráca školy a verejnosti</w:t>
      </w:r>
      <w:r w:rsidRPr="00516ADC">
        <w:tab/>
      </w:r>
      <w:r w:rsidRPr="00516ADC">
        <w:fldChar w:fldCharType="begin"/>
      </w:r>
      <w:r w:rsidRPr="00516ADC">
        <w:instrText xml:space="preserve"> PAGEREF _Toc83629350 \h </w:instrText>
      </w:r>
      <w:r w:rsidRPr="00516ADC">
        <w:fldChar w:fldCharType="separate"/>
      </w:r>
      <w:r w:rsidR="00120D18">
        <w:t>25</w:t>
      </w:r>
      <w:r w:rsidRPr="00516ADC">
        <w:fldChar w:fldCharType="end"/>
      </w:r>
    </w:p>
    <w:p w14:paraId="6C280EAF" w14:textId="0380ED85" w:rsidR="0036669E" w:rsidRPr="00516ADC" w:rsidRDefault="0036669E" w:rsidP="0036669E">
      <w:pPr>
        <w:pStyle w:val="Obsah1"/>
        <w:spacing w:line="240" w:lineRule="auto"/>
        <w:rPr>
          <w:rFonts w:asciiTheme="minorHAnsi" w:eastAsiaTheme="minorEastAsia" w:hAnsiTheme="minorHAnsi" w:cstheme="minorBidi"/>
          <w:b w:val="0"/>
          <w:bCs w:val="0"/>
          <w:szCs w:val="24"/>
          <w:lang w:eastAsia="sk-SK"/>
        </w:rPr>
      </w:pPr>
      <w:r w:rsidRPr="00516ADC">
        <w:rPr>
          <w:rFonts w:asciiTheme="minorHAnsi" w:hAnsiTheme="minorHAnsi" w:cstheme="minorHAnsi"/>
          <w:b w:val="0"/>
        </w:rPr>
        <w:t>13</w:t>
      </w:r>
      <w:r w:rsidRPr="00516ADC">
        <w:rPr>
          <w:rFonts w:asciiTheme="minorHAnsi" w:eastAsiaTheme="minorEastAsia" w:hAnsiTheme="minorHAnsi" w:cstheme="minorBidi"/>
          <w:b w:val="0"/>
          <w:bCs w:val="0"/>
          <w:szCs w:val="24"/>
          <w:lang w:eastAsia="sk-SK"/>
        </w:rPr>
        <w:tab/>
      </w:r>
      <w:r w:rsidRPr="00516ADC">
        <w:rPr>
          <w:rFonts w:asciiTheme="minorHAnsi" w:hAnsiTheme="minorHAnsi" w:cstheme="minorHAnsi"/>
          <w:b w:val="0"/>
        </w:rPr>
        <w:t>Záver</w:t>
      </w:r>
      <w:r w:rsidRPr="00516ADC">
        <w:tab/>
      </w:r>
      <w:r w:rsidRPr="00516ADC">
        <w:fldChar w:fldCharType="begin"/>
      </w:r>
      <w:r w:rsidRPr="00516ADC">
        <w:instrText xml:space="preserve"> PAGEREF _Toc83629351 \h </w:instrText>
      </w:r>
      <w:r w:rsidRPr="00516ADC">
        <w:fldChar w:fldCharType="separate"/>
      </w:r>
      <w:r w:rsidR="00120D18">
        <w:t>26</w:t>
      </w:r>
      <w:r w:rsidRPr="00516ADC">
        <w:fldChar w:fldCharType="end"/>
      </w:r>
    </w:p>
    <w:p w14:paraId="57C83553" w14:textId="0ECB9EAF" w:rsidR="0036669E" w:rsidRPr="00516ADC" w:rsidRDefault="0036669E" w:rsidP="0036669E">
      <w:pPr>
        <w:pStyle w:val="Obsah2"/>
        <w:spacing w:line="240" w:lineRule="auto"/>
        <w:rPr>
          <w:rFonts w:asciiTheme="minorHAnsi" w:eastAsiaTheme="minorEastAsia" w:hAnsiTheme="minorHAnsi" w:cstheme="minorBidi"/>
          <w:szCs w:val="24"/>
          <w:lang w:eastAsia="sk-SK"/>
        </w:rPr>
      </w:pPr>
      <w:r w:rsidRPr="00516ADC">
        <w:rPr>
          <w:rFonts w:asciiTheme="minorHAnsi" w:hAnsiTheme="minorHAnsi" w:cstheme="minorHAnsi"/>
        </w:rPr>
        <w:t>13.1</w:t>
      </w:r>
      <w:r w:rsidRPr="00516ADC">
        <w:rPr>
          <w:rFonts w:asciiTheme="minorHAnsi" w:eastAsiaTheme="minorEastAsia" w:hAnsiTheme="minorHAnsi" w:cstheme="minorBidi"/>
          <w:szCs w:val="24"/>
          <w:lang w:eastAsia="sk-SK"/>
        </w:rPr>
        <w:tab/>
      </w:r>
      <w:r w:rsidRPr="00516ADC">
        <w:rPr>
          <w:rFonts w:asciiTheme="minorHAnsi" w:hAnsiTheme="minorHAnsi" w:cstheme="minorHAnsi"/>
        </w:rPr>
        <w:t>Vyjadrenie Rady školy</w:t>
      </w:r>
      <w:r w:rsidRPr="00516ADC">
        <w:tab/>
      </w:r>
      <w:r w:rsidRPr="00516ADC">
        <w:fldChar w:fldCharType="begin"/>
      </w:r>
      <w:r w:rsidRPr="00516ADC">
        <w:instrText xml:space="preserve"> PAGEREF _Toc83629352 \h </w:instrText>
      </w:r>
      <w:r w:rsidRPr="00516ADC">
        <w:fldChar w:fldCharType="separate"/>
      </w:r>
      <w:r w:rsidR="00120D18">
        <w:t>26</w:t>
      </w:r>
      <w:r w:rsidRPr="00516ADC">
        <w:fldChar w:fldCharType="end"/>
      </w:r>
    </w:p>
    <w:p w14:paraId="36B2A4C5" w14:textId="10F781A4" w:rsidR="0036669E" w:rsidRPr="00516ADC" w:rsidRDefault="0036669E" w:rsidP="0036669E">
      <w:pPr>
        <w:pStyle w:val="Obsah2"/>
        <w:spacing w:line="240" w:lineRule="auto"/>
        <w:rPr>
          <w:rFonts w:asciiTheme="minorHAnsi" w:eastAsiaTheme="minorEastAsia" w:hAnsiTheme="minorHAnsi" w:cstheme="minorBidi"/>
          <w:szCs w:val="24"/>
          <w:lang w:eastAsia="sk-SK"/>
        </w:rPr>
      </w:pPr>
      <w:r w:rsidRPr="00516ADC">
        <w:rPr>
          <w:rFonts w:asciiTheme="minorHAnsi" w:hAnsiTheme="minorHAnsi" w:cstheme="minorHAnsi"/>
        </w:rPr>
        <w:t>13.2</w:t>
      </w:r>
      <w:r w:rsidRPr="00516ADC">
        <w:rPr>
          <w:rFonts w:asciiTheme="minorHAnsi" w:eastAsiaTheme="minorEastAsia" w:hAnsiTheme="minorHAnsi" w:cstheme="minorBidi"/>
          <w:szCs w:val="24"/>
          <w:lang w:eastAsia="sk-SK"/>
        </w:rPr>
        <w:tab/>
      </w:r>
      <w:r w:rsidRPr="00516ADC">
        <w:rPr>
          <w:rFonts w:asciiTheme="minorHAnsi" w:hAnsiTheme="minorHAnsi" w:cstheme="minorHAnsi"/>
        </w:rPr>
        <w:t>Schválenie zriaďovateľom školy</w:t>
      </w:r>
      <w:r w:rsidRPr="00516ADC">
        <w:tab/>
      </w:r>
      <w:r w:rsidRPr="00516ADC">
        <w:fldChar w:fldCharType="begin"/>
      </w:r>
      <w:r w:rsidRPr="00516ADC">
        <w:instrText xml:space="preserve"> PAGEREF _Toc83629353 \h </w:instrText>
      </w:r>
      <w:r w:rsidRPr="00516ADC">
        <w:fldChar w:fldCharType="separate"/>
      </w:r>
      <w:r w:rsidR="00120D18">
        <w:t>26</w:t>
      </w:r>
      <w:r w:rsidRPr="00516ADC">
        <w:fldChar w:fldCharType="end"/>
      </w:r>
    </w:p>
    <w:p w14:paraId="650489CC" w14:textId="37578C6D" w:rsidR="008B07A4" w:rsidRPr="00516ADC" w:rsidRDefault="00DE7F66" w:rsidP="0036669E">
      <w:pPr>
        <w:spacing w:before="0" w:line="240" w:lineRule="auto"/>
        <w:ind w:firstLine="0"/>
        <w:rPr>
          <w:rFonts w:asciiTheme="minorHAnsi" w:hAnsiTheme="minorHAnsi" w:cstheme="minorHAnsi"/>
          <w:color w:val="0D0D0D" w:themeColor="text1" w:themeTint="F2"/>
          <w:sz w:val="22"/>
          <w:szCs w:val="22"/>
        </w:rPr>
      </w:pPr>
      <w:r w:rsidRPr="00516ADC">
        <w:rPr>
          <w:rFonts w:asciiTheme="minorHAnsi" w:hAnsiTheme="minorHAnsi" w:cstheme="minorHAnsi"/>
          <w:bCs/>
          <w:caps/>
          <w:noProof/>
          <w:color w:val="0D0D0D" w:themeColor="text1" w:themeTint="F2"/>
          <w:sz w:val="22"/>
          <w:szCs w:val="22"/>
        </w:rPr>
        <w:fldChar w:fldCharType="end"/>
      </w:r>
    </w:p>
    <w:p w14:paraId="7A273BA9" w14:textId="77777777" w:rsidR="008B07A4" w:rsidRPr="00516ADC" w:rsidRDefault="008B07A4" w:rsidP="003C1412">
      <w:pPr>
        <w:spacing w:before="0" w:line="240" w:lineRule="auto"/>
        <w:ind w:firstLine="0"/>
        <w:jc w:val="left"/>
        <w:rPr>
          <w:rFonts w:asciiTheme="minorHAnsi" w:hAnsiTheme="minorHAnsi" w:cstheme="minorHAnsi"/>
          <w:color w:val="0D0D0D" w:themeColor="text1" w:themeTint="F2"/>
        </w:rPr>
      </w:pPr>
      <w:r w:rsidRPr="00516ADC">
        <w:rPr>
          <w:rFonts w:asciiTheme="minorHAnsi" w:hAnsiTheme="minorHAnsi" w:cstheme="minorHAnsi"/>
          <w:color w:val="0D0D0D" w:themeColor="text1" w:themeTint="F2"/>
        </w:rPr>
        <w:br w:type="page"/>
      </w:r>
    </w:p>
    <w:p w14:paraId="4E28B974" w14:textId="77777777" w:rsidR="006C1A62" w:rsidRPr="00516ADC" w:rsidRDefault="006C1A62" w:rsidP="003C1412">
      <w:pPr>
        <w:pStyle w:val="Nadpis1"/>
        <w:numPr>
          <w:ilvl w:val="0"/>
          <w:numId w:val="0"/>
        </w:numPr>
        <w:spacing w:before="0"/>
        <w:ind w:left="567" w:hanging="567"/>
        <w:rPr>
          <w:rFonts w:asciiTheme="minorHAnsi" w:hAnsiTheme="minorHAnsi" w:cstheme="minorHAnsi"/>
          <w:b w:val="0"/>
          <w:color w:val="0D0D0D" w:themeColor="text1" w:themeTint="F2"/>
        </w:rPr>
        <w:sectPr w:rsidR="006C1A62" w:rsidRPr="00516ADC" w:rsidSect="007826B2">
          <w:footerReference w:type="default" r:id="rId11"/>
          <w:pgSz w:w="11906" w:h="16838" w:code="9"/>
          <w:pgMar w:top="1531" w:right="1418" w:bottom="1418" w:left="2098" w:header="851" w:footer="567" w:gutter="0"/>
          <w:pgNumType w:start="2"/>
          <w:cols w:space="708"/>
          <w:docGrid w:linePitch="360"/>
        </w:sectPr>
      </w:pPr>
    </w:p>
    <w:p w14:paraId="0B5F891C" w14:textId="77777777" w:rsidR="00CB0776" w:rsidRPr="00516ADC" w:rsidRDefault="00CB0776" w:rsidP="00E1443A">
      <w:pPr>
        <w:pStyle w:val="Nadpis1"/>
        <w:numPr>
          <w:ilvl w:val="0"/>
          <w:numId w:val="0"/>
        </w:numPr>
        <w:shd w:val="clear" w:color="auto" w:fill="FDE9D9" w:themeFill="accent6" w:themeFillTint="33"/>
        <w:spacing w:before="0"/>
        <w:ind w:left="567" w:hanging="567"/>
        <w:rPr>
          <w:rFonts w:asciiTheme="minorHAnsi" w:hAnsiTheme="minorHAnsi" w:cstheme="minorHAnsi"/>
          <w:b w:val="0"/>
          <w:color w:val="0D0D0D" w:themeColor="text1" w:themeTint="F2"/>
        </w:rPr>
      </w:pPr>
      <w:bookmarkStart w:id="2" w:name="_Toc324707589"/>
      <w:bookmarkStart w:id="3" w:name="_Toc83629316"/>
      <w:r w:rsidRPr="00516ADC">
        <w:rPr>
          <w:rFonts w:asciiTheme="minorHAnsi" w:hAnsiTheme="minorHAnsi" w:cstheme="minorHAnsi"/>
          <w:b w:val="0"/>
          <w:color w:val="0D0D0D" w:themeColor="text1" w:themeTint="F2"/>
        </w:rPr>
        <w:lastRenderedPageBreak/>
        <w:t>Úvod</w:t>
      </w:r>
      <w:bookmarkEnd w:id="2"/>
      <w:bookmarkEnd w:id="3"/>
    </w:p>
    <w:p w14:paraId="6B1BB536" w14:textId="77777777" w:rsidR="00651E3F" w:rsidRPr="00516ADC" w:rsidRDefault="00651E3F" w:rsidP="003C1412">
      <w:pPr>
        <w:spacing w:before="0" w:line="240" w:lineRule="auto"/>
        <w:rPr>
          <w:rFonts w:asciiTheme="minorHAnsi" w:hAnsiTheme="minorHAnsi" w:cstheme="minorHAnsi"/>
          <w:iCs/>
          <w:color w:val="0D0D0D" w:themeColor="text1" w:themeTint="F2"/>
        </w:rPr>
      </w:pPr>
    </w:p>
    <w:p w14:paraId="2103C1BE" w14:textId="097F71F5" w:rsidR="00CB0776" w:rsidRPr="00516ADC" w:rsidRDefault="0030686C" w:rsidP="003C1412">
      <w:pPr>
        <w:spacing w:before="0" w:line="240" w:lineRule="auto"/>
        <w:ind w:firstLine="0"/>
        <w:rPr>
          <w:rFonts w:asciiTheme="minorHAnsi" w:hAnsiTheme="minorHAnsi" w:cstheme="minorHAnsi"/>
          <w:iCs/>
          <w:color w:val="0D0D0D" w:themeColor="text1" w:themeTint="F2"/>
          <w:sz w:val="22"/>
          <w:szCs w:val="22"/>
        </w:rPr>
      </w:pPr>
      <w:r w:rsidRPr="00516ADC">
        <w:rPr>
          <w:rFonts w:asciiTheme="minorHAnsi" w:hAnsiTheme="minorHAnsi" w:cstheme="minorHAnsi"/>
          <w:iCs/>
          <w:color w:val="0D0D0D" w:themeColor="text1" w:themeTint="F2"/>
          <w:sz w:val="22"/>
          <w:szCs w:val="22"/>
        </w:rPr>
        <w:t xml:space="preserve">Spojená škola sv. Košických mučeníkov </w:t>
      </w:r>
      <w:r w:rsidR="009F77F1" w:rsidRPr="00516ADC">
        <w:rPr>
          <w:rFonts w:asciiTheme="minorHAnsi" w:hAnsiTheme="minorHAnsi" w:cstheme="minorHAnsi"/>
          <w:iCs/>
          <w:color w:val="0D0D0D" w:themeColor="text1" w:themeTint="F2"/>
          <w:sz w:val="22"/>
          <w:szCs w:val="22"/>
        </w:rPr>
        <w:t>je katolíckou školou formujúcou deti a mládež rešpektuj</w:t>
      </w:r>
      <w:r w:rsidR="009F75B6" w:rsidRPr="00516ADC">
        <w:rPr>
          <w:rFonts w:asciiTheme="minorHAnsi" w:hAnsiTheme="minorHAnsi" w:cstheme="minorHAnsi"/>
          <w:iCs/>
          <w:color w:val="0D0D0D" w:themeColor="text1" w:themeTint="F2"/>
          <w:sz w:val="22"/>
          <w:szCs w:val="22"/>
        </w:rPr>
        <w:t xml:space="preserve">úc princípy katolíckej </w:t>
      </w:r>
      <w:r w:rsidR="00073D2E" w:rsidRPr="00516ADC">
        <w:rPr>
          <w:rFonts w:asciiTheme="minorHAnsi" w:hAnsiTheme="minorHAnsi" w:cstheme="minorHAnsi"/>
          <w:iCs/>
          <w:color w:val="0D0D0D" w:themeColor="text1" w:themeTint="F2"/>
          <w:sz w:val="22"/>
          <w:szCs w:val="22"/>
        </w:rPr>
        <w:t>vierouky</w:t>
      </w:r>
      <w:r w:rsidR="009F75B6" w:rsidRPr="00516ADC">
        <w:rPr>
          <w:rFonts w:asciiTheme="minorHAnsi" w:hAnsiTheme="minorHAnsi" w:cstheme="minorHAnsi"/>
          <w:iCs/>
          <w:color w:val="0D0D0D" w:themeColor="text1" w:themeTint="F2"/>
          <w:sz w:val="22"/>
          <w:szCs w:val="22"/>
        </w:rPr>
        <w:t xml:space="preserve">. </w:t>
      </w:r>
    </w:p>
    <w:p w14:paraId="282C69DF" w14:textId="77777777" w:rsidR="005961B4" w:rsidRPr="00516ADC" w:rsidRDefault="005961B4" w:rsidP="003C1412">
      <w:pPr>
        <w:spacing w:before="0" w:line="240" w:lineRule="auto"/>
        <w:ind w:firstLine="0"/>
        <w:rPr>
          <w:rFonts w:asciiTheme="minorHAnsi" w:hAnsiTheme="minorHAnsi" w:cstheme="minorHAnsi"/>
          <w:iCs/>
          <w:color w:val="0D0D0D" w:themeColor="text1" w:themeTint="F2"/>
          <w:sz w:val="22"/>
          <w:szCs w:val="22"/>
        </w:rPr>
      </w:pPr>
      <w:r w:rsidRPr="00516ADC">
        <w:rPr>
          <w:rFonts w:asciiTheme="minorHAnsi" w:hAnsiTheme="minorHAnsi" w:cstheme="minorHAnsi"/>
          <w:iCs/>
          <w:color w:val="0D0D0D" w:themeColor="text1" w:themeTint="F2"/>
          <w:sz w:val="22"/>
          <w:szCs w:val="22"/>
        </w:rPr>
        <w:t>Spojená škola sv. Košických mučeníkov má niekoľko organizačných zložiek:</w:t>
      </w:r>
    </w:p>
    <w:p w14:paraId="5D447B6E" w14:textId="758C2077" w:rsidR="00CC0FBD" w:rsidRPr="00516ADC" w:rsidRDefault="00CC0FBD" w:rsidP="003C1412">
      <w:pPr>
        <w:pStyle w:val="Odsekzoznamu"/>
        <w:numPr>
          <w:ilvl w:val="0"/>
          <w:numId w:val="31"/>
        </w:numPr>
        <w:spacing w:before="0" w:line="240" w:lineRule="auto"/>
        <w:rPr>
          <w:rFonts w:asciiTheme="minorHAnsi" w:hAnsiTheme="minorHAnsi" w:cstheme="minorHAnsi"/>
          <w:iCs/>
          <w:color w:val="0D0D0D" w:themeColor="text1" w:themeTint="F2"/>
          <w:sz w:val="22"/>
          <w:szCs w:val="22"/>
        </w:rPr>
      </w:pPr>
      <w:r w:rsidRPr="00516ADC">
        <w:rPr>
          <w:rFonts w:asciiTheme="minorHAnsi" w:hAnsiTheme="minorHAnsi" w:cstheme="minorHAnsi"/>
          <w:iCs/>
          <w:color w:val="0D0D0D" w:themeColor="text1" w:themeTint="F2"/>
          <w:sz w:val="22"/>
          <w:szCs w:val="22"/>
        </w:rPr>
        <w:t>Materská škola</w:t>
      </w:r>
    </w:p>
    <w:p w14:paraId="4AE64D4D" w14:textId="46C70CD7" w:rsidR="005961B4" w:rsidRPr="00516ADC" w:rsidRDefault="005961B4" w:rsidP="003C1412">
      <w:pPr>
        <w:pStyle w:val="Odsekzoznamu"/>
        <w:numPr>
          <w:ilvl w:val="0"/>
          <w:numId w:val="31"/>
        </w:numPr>
        <w:spacing w:before="0" w:line="240" w:lineRule="auto"/>
        <w:rPr>
          <w:rFonts w:asciiTheme="minorHAnsi" w:hAnsiTheme="minorHAnsi" w:cstheme="minorHAnsi"/>
          <w:iCs/>
          <w:color w:val="0D0D0D" w:themeColor="text1" w:themeTint="F2"/>
          <w:sz w:val="22"/>
          <w:szCs w:val="22"/>
        </w:rPr>
      </w:pPr>
      <w:r w:rsidRPr="00516ADC">
        <w:rPr>
          <w:rFonts w:asciiTheme="minorHAnsi" w:hAnsiTheme="minorHAnsi" w:cstheme="minorHAnsi"/>
          <w:iCs/>
          <w:color w:val="0D0D0D" w:themeColor="text1" w:themeTint="F2"/>
          <w:sz w:val="22"/>
          <w:szCs w:val="22"/>
        </w:rPr>
        <w:t xml:space="preserve">Základná </w:t>
      </w:r>
      <w:r w:rsidR="00CC0FBD" w:rsidRPr="00516ADC">
        <w:rPr>
          <w:rFonts w:asciiTheme="minorHAnsi" w:hAnsiTheme="minorHAnsi" w:cstheme="minorHAnsi"/>
          <w:iCs/>
          <w:color w:val="0D0D0D" w:themeColor="text1" w:themeTint="F2"/>
          <w:sz w:val="22"/>
          <w:szCs w:val="22"/>
        </w:rPr>
        <w:t>škola</w:t>
      </w:r>
    </w:p>
    <w:p w14:paraId="00307325" w14:textId="77777777" w:rsidR="005961B4" w:rsidRPr="00516ADC" w:rsidRDefault="005961B4" w:rsidP="003C1412">
      <w:pPr>
        <w:pStyle w:val="Odsekzoznamu"/>
        <w:numPr>
          <w:ilvl w:val="0"/>
          <w:numId w:val="31"/>
        </w:numPr>
        <w:spacing w:before="0" w:line="240" w:lineRule="auto"/>
        <w:rPr>
          <w:rFonts w:asciiTheme="minorHAnsi" w:hAnsiTheme="minorHAnsi" w:cstheme="minorHAnsi"/>
          <w:iCs/>
          <w:color w:val="0D0D0D" w:themeColor="text1" w:themeTint="F2"/>
          <w:sz w:val="22"/>
          <w:szCs w:val="22"/>
        </w:rPr>
      </w:pPr>
      <w:r w:rsidRPr="00516ADC">
        <w:rPr>
          <w:rFonts w:asciiTheme="minorHAnsi" w:hAnsiTheme="minorHAnsi" w:cstheme="minorHAnsi"/>
          <w:iCs/>
          <w:color w:val="0D0D0D" w:themeColor="text1" w:themeTint="F2"/>
          <w:sz w:val="22"/>
          <w:szCs w:val="22"/>
        </w:rPr>
        <w:t>Gymnázium</w:t>
      </w:r>
    </w:p>
    <w:p w14:paraId="5DBE02B2" w14:textId="77777777" w:rsidR="005961B4" w:rsidRPr="00516ADC" w:rsidRDefault="005961B4" w:rsidP="003C1412">
      <w:pPr>
        <w:pStyle w:val="Odsekzoznamu"/>
        <w:numPr>
          <w:ilvl w:val="0"/>
          <w:numId w:val="31"/>
        </w:numPr>
        <w:spacing w:before="0" w:line="240" w:lineRule="auto"/>
        <w:rPr>
          <w:rFonts w:asciiTheme="minorHAnsi" w:hAnsiTheme="minorHAnsi" w:cstheme="minorHAnsi"/>
          <w:iCs/>
          <w:color w:val="0D0D0D" w:themeColor="text1" w:themeTint="F2"/>
          <w:sz w:val="22"/>
          <w:szCs w:val="22"/>
        </w:rPr>
      </w:pPr>
      <w:r w:rsidRPr="00516ADC">
        <w:rPr>
          <w:rFonts w:asciiTheme="minorHAnsi" w:hAnsiTheme="minorHAnsi" w:cstheme="minorHAnsi"/>
          <w:iCs/>
          <w:color w:val="0D0D0D" w:themeColor="text1" w:themeTint="F2"/>
          <w:sz w:val="22"/>
          <w:szCs w:val="22"/>
        </w:rPr>
        <w:t>Základná umelecká škola</w:t>
      </w:r>
    </w:p>
    <w:p w14:paraId="5D7A3F9B" w14:textId="77777777" w:rsidR="00950776" w:rsidRPr="00516ADC" w:rsidRDefault="00950776" w:rsidP="003C1412">
      <w:pPr>
        <w:pStyle w:val="Odsekzoznamu"/>
        <w:numPr>
          <w:ilvl w:val="0"/>
          <w:numId w:val="31"/>
        </w:numPr>
        <w:spacing w:before="0" w:line="240" w:lineRule="auto"/>
        <w:rPr>
          <w:rFonts w:asciiTheme="minorHAnsi" w:hAnsiTheme="minorHAnsi" w:cstheme="minorHAnsi"/>
          <w:iCs/>
          <w:color w:val="0D0D0D" w:themeColor="text1" w:themeTint="F2"/>
          <w:sz w:val="22"/>
          <w:szCs w:val="22"/>
        </w:rPr>
      </w:pPr>
      <w:r w:rsidRPr="00516ADC">
        <w:rPr>
          <w:rFonts w:asciiTheme="minorHAnsi" w:hAnsiTheme="minorHAnsi" w:cstheme="minorHAnsi"/>
          <w:iCs/>
          <w:color w:val="0D0D0D" w:themeColor="text1" w:themeTint="F2"/>
          <w:sz w:val="22"/>
          <w:szCs w:val="22"/>
        </w:rPr>
        <w:t>Školský klub detí</w:t>
      </w:r>
    </w:p>
    <w:p w14:paraId="35E6F679" w14:textId="77777777" w:rsidR="00950776" w:rsidRPr="00516ADC" w:rsidRDefault="00950776" w:rsidP="003C1412">
      <w:pPr>
        <w:pStyle w:val="Odsekzoznamu"/>
        <w:numPr>
          <w:ilvl w:val="0"/>
          <w:numId w:val="31"/>
        </w:numPr>
        <w:spacing w:before="0" w:line="240" w:lineRule="auto"/>
        <w:rPr>
          <w:rFonts w:asciiTheme="minorHAnsi" w:hAnsiTheme="minorHAnsi" w:cstheme="minorHAnsi"/>
          <w:iCs/>
          <w:color w:val="0D0D0D" w:themeColor="text1" w:themeTint="F2"/>
          <w:sz w:val="22"/>
          <w:szCs w:val="22"/>
        </w:rPr>
      </w:pPr>
      <w:r w:rsidRPr="00516ADC">
        <w:rPr>
          <w:rFonts w:asciiTheme="minorHAnsi" w:hAnsiTheme="minorHAnsi" w:cstheme="minorHAnsi"/>
          <w:iCs/>
          <w:color w:val="0D0D0D" w:themeColor="text1" w:themeTint="F2"/>
          <w:sz w:val="22"/>
          <w:szCs w:val="22"/>
        </w:rPr>
        <w:t>Centrum voľného času</w:t>
      </w:r>
    </w:p>
    <w:p w14:paraId="788A5FA3" w14:textId="77777777" w:rsidR="00950776" w:rsidRPr="00516ADC" w:rsidRDefault="00950776" w:rsidP="003C1412">
      <w:pPr>
        <w:pStyle w:val="Odsekzoznamu"/>
        <w:numPr>
          <w:ilvl w:val="0"/>
          <w:numId w:val="31"/>
        </w:numPr>
        <w:spacing w:before="0" w:line="240" w:lineRule="auto"/>
        <w:rPr>
          <w:rFonts w:asciiTheme="minorHAnsi" w:hAnsiTheme="minorHAnsi" w:cstheme="minorHAnsi"/>
          <w:iCs/>
          <w:color w:val="0D0D0D" w:themeColor="text1" w:themeTint="F2"/>
          <w:sz w:val="22"/>
          <w:szCs w:val="22"/>
        </w:rPr>
      </w:pPr>
      <w:r w:rsidRPr="00516ADC">
        <w:rPr>
          <w:rFonts w:asciiTheme="minorHAnsi" w:hAnsiTheme="minorHAnsi" w:cstheme="minorHAnsi"/>
          <w:iCs/>
          <w:color w:val="0D0D0D" w:themeColor="text1" w:themeTint="F2"/>
          <w:sz w:val="22"/>
          <w:szCs w:val="22"/>
        </w:rPr>
        <w:t>Školská jedáleň</w:t>
      </w:r>
    </w:p>
    <w:p w14:paraId="6F83EEB1" w14:textId="77777777" w:rsidR="00DA6262" w:rsidRPr="00516ADC" w:rsidRDefault="00DA6262" w:rsidP="003C1412">
      <w:pPr>
        <w:spacing w:before="0" w:line="240" w:lineRule="auto"/>
        <w:ind w:firstLine="0"/>
        <w:rPr>
          <w:rFonts w:asciiTheme="minorHAnsi" w:hAnsiTheme="minorHAnsi" w:cstheme="minorHAnsi"/>
          <w:iCs/>
          <w:color w:val="0D0D0D" w:themeColor="text1" w:themeTint="F2"/>
          <w:sz w:val="22"/>
          <w:szCs w:val="22"/>
        </w:rPr>
      </w:pPr>
      <w:r w:rsidRPr="00516ADC">
        <w:rPr>
          <w:rFonts w:asciiTheme="minorHAnsi" w:hAnsiTheme="minorHAnsi" w:cstheme="minorHAnsi"/>
          <w:iCs/>
          <w:color w:val="0D0D0D" w:themeColor="text1" w:themeTint="F2"/>
          <w:sz w:val="22"/>
          <w:szCs w:val="22"/>
        </w:rPr>
        <w:t>Kvalita</w:t>
      </w:r>
      <w:r w:rsidR="00C9314B" w:rsidRPr="00516ADC">
        <w:rPr>
          <w:rFonts w:asciiTheme="minorHAnsi" w:hAnsiTheme="minorHAnsi" w:cstheme="minorHAnsi"/>
          <w:iCs/>
          <w:color w:val="0D0D0D" w:themeColor="text1" w:themeTint="F2"/>
          <w:sz w:val="22"/>
          <w:szCs w:val="22"/>
        </w:rPr>
        <w:t xml:space="preserve"> školy</w:t>
      </w:r>
      <w:r w:rsidRPr="00516ADC">
        <w:rPr>
          <w:rFonts w:asciiTheme="minorHAnsi" w:hAnsiTheme="minorHAnsi" w:cstheme="minorHAnsi"/>
          <w:iCs/>
          <w:color w:val="0D0D0D" w:themeColor="text1" w:themeTint="F2"/>
          <w:sz w:val="22"/>
          <w:szCs w:val="22"/>
        </w:rPr>
        <w:t xml:space="preserve"> je dôležitým parametrom. Platí to aj o pedagogických pracovníkoch. Mať kvalitný, fundovaný, kreatívny pedagogický kolektív je devízou, ktorá je pozitívnym marketingovým ťahom a reklamou v regióne. </w:t>
      </w:r>
      <w:r w:rsidR="00547C78" w:rsidRPr="00516ADC">
        <w:rPr>
          <w:rFonts w:asciiTheme="minorHAnsi" w:hAnsiTheme="minorHAnsi" w:cstheme="minorHAnsi"/>
          <w:iCs/>
          <w:color w:val="0D0D0D" w:themeColor="text1" w:themeTint="F2"/>
          <w:sz w:val="22"/>
          <w:szCs w:val="22"/>
        </w:rPr>
        <w:t>Spojená škola disponuje kvalitnými pedagógmi.</w:t>
      </w:r>
    </w:p>
    <w:p w14:paraId="3368ED85" w14:textId="77777777" w:rsidR="00E43B6B" w:rsidRPr="00516ADC" w:rsidRDefault="00E43B6B" w:rsidP="003C1412">
      <w:pPr>
        <w:spacing w:before="0" w:line="240" w:lineRule="auto"/>
        <w:rPr>
          <w:rFonts w:asciiTheme="minorHAnsi" w:hAnsiTheme="minorHAnsi" w:cstheme="minorHAnsi"/>
          <w:sz w:val="22"/>
        </w:rPr>
      </w:pPr>
      <w:r w:rsidRPr="00516ADC">
        <w:rPr>
          <w:rFonts w:asciiTheme="minorHAnsi" w:hAnsiTheme="minorHAnsi" w:cstheme="minorHAnsi"/>
          <w:sz w:val="22"/>
        </w:rPr>
        <w:t>Na základe svojho poslania má katolícka škola:</w:t>
      </w:r>
    </w:p>
    <w:p w14:paraId="5B6CCC79" w14:textId="77777777" w:rsidR="00E43B6B" w:rsidRPr="00516ADC" w:rsidRDefault="00E43B6B" w:rsidP="003C1412">
      <w:pPr>
        <w:pStyle w:val="Odsekzoznamu"/>
        <w:numPr>
          <w:ilvl w:val="0"/>
          <w:numId w:val="33"/>
        </w:numPr>
        <w:spacing w:before="0" w:after="200" w:line="240" w:lineRule="auto"/>
        <w:rPr>
          <w:rFonts w:asciiTheme="minorHAnsi" w:hAnsiTheme="minorHAnsi" w:cstheme="minorHAnsi"/>
          <w:sz w:val="22"/>
        </w:rPr>
      </w:pPr>
      <w:r w:rsidRPr="00516ADC">
        <w:rPr>
          <w:rFonts w:asciiTheme="minorHAnsi" w:hAnsiTheme="minorHAnsi" w:cstheme="minorHAnsi"/>
          <w:sz w:val="22"/>
        </w:rPr>
        <w:t>svedomito pestovať intelektuálne, tvorivé a estetické schopnosti človeka</w:t>
      </w:r>
    </w:p>
    <w:p w14:paraId="77ED30E5" w14:textId="77777777" w:rsidR="00E43B6B" w:rsidRPr="00516ADC" w:rsidRDefault="00E43B6B" w:rsidP="003C1412">
      <w:pPr>
        <w:pStyle w:val="Odsekzoznamu"/>
        <w:numPr>
          <w:ilvl w:val="0"/>
          <w:numId w:val="33"/>
        </w:numPr>
        <w:spacing w:before="0" w:after="200" w:line="240" w:lineRule="auto"/>
        <w:rPr>
          <w:rFonts w:asciiTheme="minorHAnsi" w:hAnsiTheme="minorHAnsi" w:cstheme="minorHAnsi"/>
          <w:sz w:val="22"/>
        </w:rPr>
      </w:pPr>
      <w:r w:rsidRPr="00516ADC">
        <w:rPr>
          <w:rFonts w:asciiTheme="minorHAnsi" w:hAnsiTheme="minorHAnsi" w:cstheme="minorHAnsi"/>
          <w:sz w:val="22"/>
        </w:rPr>
        <w:t>pozorne rozvíjať úsudok, vôľu a city</w:t>
      </w:r>
    </w:p>
    <w:p w14:paraId="6179B375" w14:textId="77777777" w:rsidR="00E43B6B" w:rsidRPr="00516ADC" w:rsidRDefault="00E43B6B" w:rsidP="003C1412">
      <w:pPr>
        <w:pStyle w:val="Odsekzoznamu"/>
        <w:numPr>
          <w:ilvl w:val="0"/>
          <w:numId w:val="33"/>
        </w:numPr>
        <w:spacing w:before="0" w:after="200" w:line="240" w:lineRule="auto"/>
        <w:rPr>
          <w:rFonts w:asciiTheme="minorHAnsi" w:hAnsiTheme="minorHAnsi" w:cstheme="minorHAnsi"/>
          <w:sz w:val="22"/>
        </w:rPr>
      </w:pPr>
      <w:r w:rsidRPr="00516ADC">
        <w:rPr>
          <w:rFonts w:asciiTheme="minorHAnsi" w:hAnsiTheme="minorHAnsi" w:cstheme="minorHAnsi"/>
          <w:sz w:val="22"/>
        </w:rPr>
        <w:t>prebúdzať zmysel pre pravé hodnoty</w:t>
      </w:r>
    </w:p>
    <w:p w14:paraId="14E6697F" w14:textId="77777777" w:rsidR="00E43B6B" w:rsidRPr="00516ADC" w:rsidRDefault="00E43B6B" w:rsidP="003C1412">
      <w:pPr>
        <w:pStyle w:val="Odsekzoznamu"/>
        <w:numPr>
          <w:ilvl w:val="0"/>
          <w:numId w:val="33"/>
        </w:numPr>
        <w:spacing w:before="0" w:after="200" w:line="240" w:lineRule="auto"/>
        <w:rPr>
          <w:rFonts w:asciiTheme="minorHAnsi" w:hAnsiTheme="minorHAnsi" w:cstheme="minorHAnsi"/>
          <w:sz w:val="22"/>
        </w:rPr>
      </w:pPr>
      <w:r w:rsidRPr="00516ADC">
        <w:rPr>
          <w:rFonts w:asciiTheme="minorHAnsi" w:hAnsiTheme="minorHAnsi" w:cstheme="minorHAnsi"/>
          <w:sz w:val="22"/>
        </w:rPr>
        <w:t>podporovať správne postoje a rozumné správanie</w:t>
      </w:r>
    </w:p>
    <w:p w14:paraId="6669E661" w14:textId="77777777" w:rsidR="00E43B6B" w:rsidRPr="00516ADC" w:rsidRDefault="00E43B6B" w:rsidP="003C1412">
      <w:pPr>
        <w:pStyle w:val="Odsekzoznamu"/>
        <w:numPr>
          <w:ilvl w:val="0"/>
          <w:numId w:val="33"/>
        </w:numPr>
        <w:spacing w:before="0" w:after="200" w:line="240" w:lineRule="auto"/>
        <w:rPr>
          <w:rFonts w:asciiTheme="minorHAnsi" w:hAnsiTheme="minorHAnsi" w:cstheme="minorHAnsi"/>
          <w:sz w:val="22"/>
        </w:rPr>
      </w:pPr>
      <w:r w:rsidRPr="00516ADC">
        <w:rPr>
          <w:rFonts w:asciiTheme="minorHAnsi" w:hAnsiTheme="minorHAnsi" w:cstheme="minorHAnsi"/>
          <w:sz w:val="22"/>
        </w:rPr>
        <w:t>uvádzať do kultúrneho dedičstva vytvoreného predchádzajúcimi generáciami</w:t>
      </w:r>
    </w:p>
    <w:p w14:paraId="07B80EC1" w14:textId="77777777" w:rsidR="00E43B6B" w:rsidRPr="00516ADC" w:rsidRDefault="00E43B6B" w:rsidP="003C1412">
      <w:pPr>
        <w:pStyle w:val="Odsekzoznamu"/>
        <w:numPr>
          <w:ilvl w:val="0"/>
          <w:numId w:val="33"/>
        </w:numPr>
        <w:spacing w:before="0" w:after="200" w:line="240" w:lineRule="auto"/>
        <w:rPr>
          <w:rFonts w:asciiTheme="minorHAnsi" w:hAnsiTheme="minorHAnsi" w:cstheme="minorHAnsi"/>
          <w:sz w:val="22"/>
        </w:rPr>
      </w:pPr>
      <w:r w:rsidRPr="00516ADC">
        <w:rPr>
          <w:rFonts w:asciiTheme="minorHAnsi" w:hAnsiTheme="minorHAnsi" w:cstheme="minorHAnsi"/>
          <w:sz w:val="22"/>
        </w:rPr>
        <w:t>pripravovať na budúce povolanie</w:t>
      </w:r>
    </w:p>
    <w:p w14:paraId="3B1AAABA" w14:textId="77777777" w:rsidR="00E43B6B" w:rsidRPr="00516ADC" w:rsidRDefault="00E43B6B" w:rsidP="003C1412">
      <w:pPr>
        <w:pStyle w:val="Odsekzoznamu"/>
        <w:numPr>
          <w:ilvl w:val="0"/>
          <w:numId w:val="33"/>
        </w:numPr>
        <w:spacing w:before="0" w:after="200" w:line="240" w:lineRule="auto"/>
        <w:rPr>
          <w:rFonts w:asciiTheme="minorHAnsi" w:hAnsiTheme="minorHAnsi" w:cstheme="minorHAnsi"/>
          <w:sz w:val="22"/>
        </w:rPr>
      </w:pPr>
      <w:r w:rsidRPr="00516ADC">
        <w:rPr>
          <w:rFonts w:asciiTheme="minorHAnsi" w:hAnsiTheme="minorHAnsi" w:cstheme="minorHAnsi"/>
          <w:sz w:val="22"/>
        </w:rPr>
        <w:t>podporovať priateľské vzťahy s inými, ktorí majú rozličné schopnosti a predpoklady</w:t>
      </w:r>
    </w:p>
    <w:p w14:paraId="09146649" w14:textId="77777777" w:rsidR="00E43B6B" w:rsidRPr="00516ADC" w:rsidRDefault="00E43B6B" w:rsidP="003C1412">
      <w:pPr>
        <w:pStyle w:val="Odsekzoznamu"/>
        <w:numPr>
          <w:ilvl w:val="0"/>
          <w:numId w:val="33"/>
        </w:numPr>
        <w:spacing w:before="0" w:after="200" w:line="240" w:lineRule="auto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  <w:sz w:val="22"/>
        </w:rPr>
        <w:t>viesť k vzájomnému chápaniu rozličných názorov</w:t>
      </w:r>
    </w:p>
    <w:p w14:paraId="6EA4A149" w14:textId="77777777" w:rsidR="00E43B6B" w:rsidRPr="00516ADC" w:rsidRDefault="00E43B6B" w:rsidP="003C1412">
      <w:pPr>
        <w:spacing w:before="0" w:line="240" w:lineRule="auto"/>
        <w:rPr>
          <w:rFonts w:asciiTheme="minorHAnsi" w:hAnsiTheme="minorHAnsi" w:cstheme="minorHAnsi"/>
          <w:iCs/>
          <w:color w:val="0D0D0D" w:themeColor="text1" w:themeTint="F2"/>
          <w:sz w:val="22"/>
          <w:szCs w:val="22"/>
        </w:rPr>
      </w:pPr>
    </w:p>
    <w:p w14:paraId="3CCC5226" w14:textId="77777777" w:rsidR="008001AA" w:rsidRPr="00516ADC" w:rsidRDefault="006D49FD" w:rsidP="003C1412">
      <w:pPr>
        <w:pStyle w:val="Nadpis1"/>
        <w:spacing w:before="0"/>
        <w:rPr>
          <w:rFonts w:asciiTheme="minorHAnsi" w:hAnsiTheme="minorHAnsi" w:cstheme="minorHAnsi"/>
          <w:color w:val="0D0D0D" w:themeColor="text1" w:themeTint="F2"/>
        </w:rPr>
      </w:pPr>
      <w:bookmarkStart w:id="4" w:name="_Toc83629317"/>
      <w:r w:rsidRPr="00516ADC">
        <w:rPr>
          <w:rFonts w:asciiTheme="minorHAnsi" w:hAnsiTheme="minorHAnsi" w:cstheme="minorHAnsi"/>
          <w:color w:val="0D0D0D" w:themeColor="text1" w:themeTint="F2"/>
        </w:rPr>
        <w:lastRenderedPageBreak/>
        <w:t>Organizačno-personálne zabezpečenie</w:t>
      </w:r>
      <w:bookmarkEnd w:id="4"/>
    </w:p>
    <w:p w14:paraId="798AF248" w14:textId="77777777" w:rsidR="006A1730" w:rsidRPr="00516ADC" w:rsidRDefault="006A1730" w:rsidP="006A1730">
      <w:pPr>
        <w:spacing w:before="0" w:line="240" w:lineRule="auto"/>
        <w:ind w:firstLine="0"/>
        <w:rPr>
          <w:rFonts w:asciiTheme="minorHAnsi" w:hAnsiTheme="minorHAnsi" w:cstheme="minorHAnsi"/>
        </w:rPr>
      </w:pPr>
    </w:p>
    <w:p w14:paraId="0578538D" w14:textId="0A520C9F" w:rsidR="008F56E1" w:rsidRPr="00516ADC" w:rsidRDefault="00B83A5E" w:rsidP="006A1730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>Správa je vypracovaná v</w:t>
      </w:r>
      <w:r w:rsidR="008F56E1" w:rsidRPr="00516ADC">
        <w:rPr>
          <w:rFonts w:asciiTheme="minorHAnsi" w:hAnsiTheme="minorHAnsi" w:cstheme="minorHAnsi"/>
        </w:rPr>
        <w:t xml:space="preserve"> súlade s Vyhláškou </w:t>
      </w:r>
      <w:r w:rsidR="00EA77DF" w:rsidRPr="00516ADC">
        <w:rPr>
          <w:rFonts w:asciiTheme="minorHAnsi" w:hAnsiTheme="minorHAnsi" w:cstheme="minorHAnsi"/>
        </w:rPr>
        <w:t>435/2020</w:t>
      </w:r>
      <w:r w:rsidR="008F56E1" w:rsidRPr="00516ADC">
        <w:rPr>
          <w:rFonts w:asciiTheme="minorHAnsi" w:hAnsiTheme="minorHAnsi" w:cstheme="minorHAnsi"/>
        </w:rPr>
        <w:t xml:space="preserve"> Z.</w:t>
      </w:r>
      <w:r w:rsidR="006A1730" w:rsidRPr="00516ADC">
        <w:rPr>
          <w:rFonts w:asciiTheme="minorHAnsi" w:hAnsiTheme="minorHAnsi" w:cstheme="minorHAnsi"/>
        </w:rPr>
        <w:t xml:space="preserve"> </w:t>
      </w:r>
      <w:r w:rsidR="008F56E1" w:rsidRPr="00516ADC">
        <w:rPr>
          <w:rFonts w:asciiTheme="minorHAnsi" w:hAnsiTheme="minorHAnsi" w:cstheme="minorHAnsi"/>
        </w:rPr>
        <w:t xml:space="preserve">z. </w:t>
      </w:r>
      <w:r w:rsidR="009A60B3" w:rsidRPr="00516ADC">
        <w:rPr>
          <w:rFonts w:asciiTheme="minorHAnsi" w:hAnsiTheme="minorHAnsi" w:cstheme="minorHAnsi"/>
        </w:rPr>
        <w:t>o štruktúre a obsahu správ o výchovno-vzdelávacej činnosti, jej výsledkoch a podmienkach škôl a školských zariadení.</w:t>
      </w:r>
    </w:p>
    <w:p w14:paraId="329D1E8D" w14:textId="77777777" w:rsidR="003C1412" w:rsidRPr="00516ADC" w:rsidRDefault="003C1412" w:rsidP="006A1730">
      <w:pPr>
        <w:spacing w:before="0" w:line="240" w:lineRule="auto"/>
        <w:ind w:firstLine="0"/>
        <w:rPr>
          <w:rFonts w:asciiTheme="minorHAnsi" w:hAnsiTheme="minorHAnsi" w:cstheme="minorHAnsi"/>
        </w:rPr>
      </w:pPr>
    </w:p>
    <w:p w14:paraId="7429F03B" w14:textId="77777777" w:rsidR="00180E18" w:rsidRPr="00516ADC" w:rsidRDefault="00180E18" w:rsidP="003C1412">
      <w:pPr>
        <w:pStyle w:val="Nadpis2"/>
        <w:spacing w:before="0" w:line="240" w:lineRule="auto"/>
        <w:rPr>
          <w:rFonts w:asciiTheme="minorHAnsi" w:hAnsiTheme="minorHAnsi" w:cstheme="minorHAnsi"/>
          <w:color w:val="0D0D0D" w:themeColor="text1" w:themeTint="F2"/>
        </w:rPr>
      </w:pPr>
      <w:bookmarkStart w:id="5" w:name="_Toc83629318"/>
      <w:r w:rsidRPr="00516ADC">
        <w:rPr>
          <w:rFonts w:asciiTheme="minorHAnsi" w:hAnsiTheme="minorHAnsi" w:cstheme="minorHAnsi"/>
          <w:color w:val="0D0D0D" w:themeColor="text1" w:themeTint="F2"/>
        </w:rPr>
        <w:t>Identifikácia organizácie</w:t>
      </w:r>
      <w:bookmarkEnd w:id="5"/>
    </w:p>
    <w:p w14:paraId="07F2077D" w14:textId="37C565D6" w:rsidR="00A64D3F" w:rsidRPr="00516ADC" w:rsidRDefault="00A64D3F" w:rsidP="003C1412">
      <w:pPr>
        <w:spacing w:before="0" w:line="240" w:lineRule="auto"/>
        <w:ind w:firstLine="0"/>
        <w:rPr>
          <w:rFonts w:asciiTheme="minorHAnsi" w:hAnsiTheme="minorHAnsi" w:cstheme="minorHAnsi"/>
          <w:color w:val="0D0D0D" w:themeColor="text1" w:themeTint="F2"/>
        </w:rPr>
      </w:pPr>
      <w:r w:rsidRPr="00516ADC">
        <w:rPr>
          <w:rFonts w:asciiTheme="minorHAnsi" w:hAnsiTheme="minorHAnsi" w:cstheme="minorHAnsi"/>
          <w:color w:val="0D0D0D" w:themeColor="text1" w:themeTint="F2"/>
        </w:rPr>
        <w:t xml:space="preserve">Názov organizácie: </w:t>
      </w:r>
      <w:r w:rsidRPr="00516ADC">
        <w:rPr>
          <w:rFonts w:asciiTheme="minorHAnsi" w:hAnsiTheme="minorHAnsi" w:cstheme="minorHAnsi"/>
          <w:color w:val="0D0D0D" w:themeColor="text1" w:themeTint="F2"/>
        </w:rPr>
        <w:tab/>
      </w:r>
      <w:r w:rsidR="009A60B3" w:rsidRPr="00516ADC">
        <w:rPr>
          <w:rFonts w:asciiTheme="minorHAnsi" w:hAnsiTheme="minorHAnsi" w:cstheme="minorHAnsi"/>
          <w:color w:val="0D0D0D" w:themeColor="text1" w:themeTint="F2"/>
        </w:rPr>
        <w:tab/>
      </w:r>
      <w:r w:rsidRPr="00516ADC">
        <w:rPr>
          <w:rFonts w:asciiTheme="minorHAnsi" w:hAnsiTheme="minorHAnsi" w:cstheme="minorHAnsi"/>
          <w:color w:val="0D0D0D" w:themeColor="text1" w:themeTint="F2"/>
        </w:rPr>
        <w:t>Spojená škola sv. Košických mučeníkov</w:t>
      </w:r>
    </w:p>
    <w:p w14:paraId="6B160A38" w14:textId="2AE09A6A" w:rsidR="00A64D3F" w:rsidRPr="00516ADC" w:rsidRDefault="00A64D3F" w:rsidP="003C1412">
      <w:pPr>
        <w:spacing w:before="0" w:line="240" w:lineRule="auto"/>
        <w:ind w:firstLine="0"/>
        <w:rPr>
          <w:rFonts w:asciiTheme="minorHAnsi" w:hAnsiTheme="minorHAnsi" w:cstheme="minorHAnsi"/>
          <w:color w:val="0D0D0D" w:themeColor="text1" w:themeTint="F2"/>
        </w:rPr>
      </w:pPr>
      <w:r w:rsidRPr="00516ADC">
        <w:rPr>
          <w:rFonts w:asciiTheme="minorHAnsi" w:hAnsiTheme="minorHAnsi" w:cstheme="minorHAnsi"/>
          <w:color w:val="0D0D0D" w:themeColor="text1" w:themeTint="F2"/>
        </w:rPr>
        <w:t xml:space="preserve">Organizačné zložky: </w:t>
      </w:r>
      <w:r w:rsidRPr="00516ADC">
        <w:rPr>
          <w:rFonts w:asciiTheme="minorHAnsi" w:hAnsiTheme="minorHAnsi" w:cstheme="minorHAnsi"/>
          <w:color w:val="0D0D0D" w:themeColor="text1" w:themeTint="F2"/>
        </w:rPr>
        <w:tab/>
      </w:r>
      <w:r w:rsidR="009A60B3" w:rsidRPr="00516ADC">
        <w:rPr>
          <w:rFonts w:asciiTheme="minorHAnsi" w:hAnsiTheme="minorHAnsi" w:cstheme="minorHAnsi"/>
          <w:color w:val="0D0D0D" w:themeColor="text1" w:themeTint="F2"/>
        </w:rPr>
        <w:tab/>
      </w:r>
      <w:r w:rsidR="009F75B6" w:rsidRPr="00516ADC">
        <w:rPr>
          <w:rFonts w:asciiTheme="minorHAnsi" w:hAnsiTheme="minorHAnsi" w:cstheme="minorHAnsi"/>
          <w:color w:val="0D0D0D" w:themeColor="text1" w:themeTint="F2"/>
        </w:rPr>
        <w:t>Materská škola sv. Košických mučeníkov</w:t>
      </w:r>
    </w:p>
    <w:p w14:paraId="341A7A2C" w14:textId="05908C8F" w:rsidR="009F75B6" w:rsidRPr="00516ADC" w:rsidRDefault="009F75B6" w:rsidP="003C1412">
      <w:pPr>
        <w:spacing w:before="0" w:line="240" w:lineRule="auto"/>
        <w:ind w:firstLine="0"/>
        <w:rPr>
          <w:rFonts w:asciiTheme="minorHAnsi" w:hAnsiTheme="minorHAnsi" w:cstheme="minorHAnsi"/>
          <w:color w:val="0D0D0D" w:themeColor="text1" w:themeTint="F2"/>
        </w:rPr>
      </w:pPr>
      <w:r w:rsidRPr="00516ADC">
        <w:rPr>
          <w:rFonts w:asciiTheme="minorHAnsi" w:hAnsiTheme="minorHAnsi" w:cstheme="minorHAnsi"/>
          <w:color w:val="0D0D0D" w:themeColor="text1" w:themeTint="F2"/>
        </w:rPr>
        <w:tab/>
      </w:r>
      <w:r w:rsidRPr="00516ADC">
        <w:rPr>
          <w:rFonts w:asciiTheme="minorHAnsi" w:hAnsiTheme="minorHAnsi" w:cstheme="minorHAnsi"/>
          <w:color w:val="0D0D0D" w:themeColor="text1" w:themeTint="F2"/>
        </w:rPr>
        <w:tab/>
      </w:r>
      <w:r w:rsidRPr="00516ADC">
        <w:rPr>
          <w:rFonts w:asciiTheme="minorHAnsi" w:hAnsiTheme="minorHAnsi" w:cstheme="minorHAnsi"/>
          <w:color w:val="0D0D0D" w:themeColor="text1" w:themeTint="F2"/>
        </w:rPr>
        <w:tab/>
      </w:r>
      <w:r w:rsidR="009A60B3" w:rsidRPr="00516ADC">
        <w:rPr>
          <w:rFonts w:asciiTheme="minorHAnsi" w:hAnsiTheme="minorHAnsi" w:cstheme="minorHAnsi"/>
          <w:color w:val="0D0D0D" w:themeColor="text1" w:themeTint="F2"/>
        </w:rPr>
        <w:tab/>
      </w:r>
      <w:r w:rsidRPr="00516ADC">
        <w:rPr>
          <w:rFonts w:asciiTheme="minorHAnsi" w:hAnsiTheme="minorHAnsi" w:cstheme="minorHAnsi"/>
          <w:color w:val="0D0D0D" w:themeColor="text1" w:themeTint="F2"/>
        </w:rPr>
        <w:t>Základná škola sv. Košických mučeníkov</w:t>
      </w:r>
    </w:p>
    <w:p w14:paraId="4792EEF2" w14:textId="156CF855" w:rsidR="00A64D3F" w:rsidRPr="00516ADC" w:rsidRDefault="00A64D3F" w:rsidP="003C1412">
      <w:pPr>
        <w:spacing w:before="0" w:line="240" w:lineRule="auto"/>
        <w:ind w:firstLine="0"/>
        <w:rPr>
          <w:rFonts w:asciiTheme="minorHAnsi" w:hAnsiTheme="minorHAnsi" w:cstheme="minorHAnsi"/>
          <w:color w:val="0D0D0D" w:themeColor="text1" w:themeTint="F2"/>
        </w:rPr>
      </w:pPr>
      <w:r w:rsidRPr="00516ADC">
        <w:rPr>
          <w:rFonts w:asciiTheme="minorHAnsi" w:hAnsiTheme="minorHAnsi" w:cstheme="minorHAnsi"/>
          <w:color w:val="0D0D0D" w:themeColor="text1" w:themeTint="F2"/>
        </w:rPr>
        <w:tab/>
      </w:r>
      <w:r w:rsidRPr="00516ADC">
        <w:rPr>
          <w:rFonts w:asciiTheme="minorHAnsi" w:hAnsiTheme="minorHAnsi" w:cstheme="minorHAnsi"/>
          <w:color w:val="0D0D0D" w:themeColor="text1" w:themeTint="F2"/>
        </w:rPr>
        <w:tab/>
      </w:r>
      <w:r w:rsidRPr="00516ADC">
        <w:rPr>
          <w:rFonts w:asciiTheme="minorHAnsi" w:hAnsiTheme="minorHAnsi" w:cstheme="minorHAnsi"/>
          <w:color w:val="0D0D0D" w:themeColor="text1" w:themeTint="F2"/>
        </w:rPr>
        <w:tab/>
      </w:r>
      <w:r w:rsidR="009A60B3" w:rsidRPr="00516ADC">
        <w:rPr>
          <w:rFonts w:asciiTheme="minorHAnsi" w:hAnsiTheme="minorHAnsi" w:cstheme="minorHAnsi"/>
          <w:color w:val="0D0D0D" w:themeColor="text1" w:themeTint="F2"/>
        </w:rPr>
        <w:tab/>
      </w:r>
      <w:r w:rsidRPr="00516ADC">
        <w:rPr>
          <w:rFonts w:asciiTheme="minorHAnsi" w:hAnsiTheme="minorHAnsi" w:cstheme="minorHAnsi"/>
          <w:color w:val="0D0D0D" w:themeColor="text1" w:themeTint="F2"/>
        </w:rPr>
        <w:t>Gymnázium sv. Košických mučeníkov</w:t>
      </w:r>
    </w:p>
    <w:p w14:paraId="6AE58344" w14:textId="107F9911" w:rsidR="00A64D3F" w:rsidRPr="00516ADC" w:rsidRDefault="00A64D3F" w:rsidP="003C1412">
      <w:pPr>
        <w:spacing w:before="0" w:line="240" w:lineRule="auto"/>
        <w:ind w:firstLine="0"/>
        <w:rPr>
          <w:rFonts w:asciiTheme="minorHAnsi" w:hAnsiTheme="minorHAnsi" w:cstheme="minorHAnsi"/>
          <w:color w:val="0D0D0D" w:themeColor="text1" w:themeTint="F2"/>
        </w:rPr>
      </w:pPr>
      <w:r w:rsidRPr="00516ADC">
        <w:rPr>
          <w:rFonts w:asciiTheme="minorHAnsi" w:hAnsiTheme="minorHAnsi" w:cstheme="minorHAnsi"/>
          <w:color w:val="0D0D0D" w:themeColor="text1" w:themeTint="F2"/>
        </w:rPr>
        <w:tab/>
      </w:r>
      <w:r w:rsidRPr="00516ADC">
        <w:rPr>
          <w:rFonts w:asciiTheme="minorHAnsi" w:hAnsiTheme="minorHAnsi" w:cstheme="minorHAnsi"/>
          <w:color w:val="0D0D0D" w:themeColor="text1" w:themeTint="F2"/>
        </w:rPr>
        <w:tab/>
      </w:r>
      <w:r w:rsidRPr="00516ADC">
        <w:rPr>
          <w:rFonts w:asciiTheme="minorHAnsi" w:hAnsiTheme="minorHAnsi" w:cstheme="minorHAnsi"/>
          <w:color w:val="0D0D0D" w:themeColor="text1" w:themeTint="F2"/>
        </w:rPr>
        <w:tab/>
      </w:r>
      <w:r w:rsidR="009A60B3" w:rsidRPr="00516ADC">
        <w:rPr>
          <w:rFonts w:asciiTheme="minorHAnsi" w:hAnsiTheme="minorHAnsi" w:cstheme="minorHAnsi"/>
          <w:color w:val="0D0D0D" w:themeColor="text1" w:themeTint="F2"/>
        </w:rPr>
        <w:tab/>
      </w:r>
      <w:r w:rsidRPr="00516ADC">
        <w:rPr>
          <w:rFonts w:asciiTheme="minorHAnsi" w:hAnsiTheme="minorHAnsi" w:cstheme="minorHAnsi"/>
          <w:color w:val="0D0D0D" w:themeColor="text1" w:themeTint="F2"/>
        </w:rPr>
        <w:t xml:space="preserve">ZUŠ sv. </w:t>
      </w:r>
      <w:r w:rsidR="00180E18" w:rsidRPr="00516ADC">
        <w:rPr>
          <w:rFonts w:asciiTheme="minorHAnsi" w:hAnsiTheme="minorHAnsi" w:cstheme="minorHAnsi"/>
          <w:color w:val="0D0D0D" w:themeColor="text1" w:themeTint="F2"/>
        </w:rPr>
        <w:t>Košických mučeníkov</w:t>
      </w:r>
    </w:p>
    <w:p w14:paraId="01E9C13E" w14:textId="0A1FDFE5" w:rsidR="00547C78" w:rsidRPr="00516ADC" w:rsidRDefault="00547C78" w:rsidP="003C1412">
      <w:pPr>
        <w:spacing w:before="0" w:line="240" w:lineRule="auto"/>
        <w:ind w:firstLine="0"/>
        <w:rPr>
          <w:rFonts w:asciiTheme="minorHAnsi" w:hAnsiTheme="minorHAnsi" w:cstheme="minorHAnsi"/>
          <w:color w:val="0D0D0D" w:themeColor="text1" w:themeTint="F2"/>
        </w:rPr>
      </w:pPr>
      <w:r w:rsidRPr="00516ADC">
        <w:rPr>
          <w:rFonts w:asciiTheme="minorHAnsi" w:hAnsiTheme="minorHAnsi" w:cstheme="minorHAnsi"/>
          <w:color w:val="0D0D0D" w:themeColor="text1" w:themeTint="F2"/>
        </w:rPr>
        <w:tab/>
      </w:r>
      <w:r w:rsidRPr="00516ADC">
        <w:rPr>
          <w:rFonts w:asciiTheme="minorHAnsi" w:hAnsiTheme="minorHAnsi" w:cstheme="minorHAnsi"/>
          <w:color w:val="0D0D0D" w:themeColor="text1" w:themeTint="F2"/>
        </w:rPr>
        <w:tab/>
      </w:r>
      <w:r w:rsidRPr="00516ADC">
        <w:rPr>
          <w:rFonts w:asciiTheme="minorHAnsi" w:hAnsiTheme="minorHAnsi" w:cstheme="minorHAnsi"/>
          <w:color w:val="0D0D0D" w:themeColor="text1" w:themeTint="F2"/>
        </w:rPr>
        <w:tab/>
      </w:r>
      <w:r w:rsidR="009A60B3" w:rsidRPr="00516ADC">
        <w:rPr>
          <w:rFonts w:asciiTheme="minorHAnsi" w:hAnsiTheme="minorHAnsi" w:cstheme="minorHAnsi"/>
          <w:color w:val="0D0D0D" w:themeColor="text1" w:themeTint="F2"/>
        </w:rPr>
        <w:tab/>
      </w:r>
      <w:r w:rsidRPr="00516ADC">
        <w:rPr>
          <w:rFonts w:asciiTheme="minorHAnsi" w:hAnsiTheme="minorHAnsi" w:cstheme="minorHAnsi"/>
          <w:color w:val="0D0D0D" w:themeColor="text1" w:themeTint="F2"/>
        </w:rPr>
        <w:t>Školský klub detí</w:t>
      </w:r>
    </w:p>
    <w:p w14:paraId="7FA70C9C" w14:textId="77777777" w:rsidR="00547C78" w:rsidRPr="00516ADC" w:rsidRDefault="00547C78" w:rsidP="009A60B3">
      <w:pPr>
        <w:spacing w:before="0" w:line="240" w:lineRule="auto"/>
        <w:ind w:left="2160" w:firstLine="720"/>
        <w:rPr>
          <w:rFonts w:asciiTheme="minorHAnsi" w:hAnsiTheme="minorHAnsi" w:cstheme="minorHAnsi"/>
          <w:color w:val="0D0D0D" w:themeColor="text1" w:themeTint="F2"/>
        </w:rPr>
      </w:pPr>
      <w:r w:rsidRPr="00516ADC">
        <w:rPr>
          <w:rFonts w:asciiTheme="minorHAnsi" w:hAnsiTheme="minorHAnsi" w:cstheme="minorHAnsi"/>
          <w:color w:val="0D0D0D" w:themeColor="text1" w:themeTint="F2"/>
        </w:rPr>
        <w:t>Centrum voľného času</w:t>
      </w:r>
    </w:p>
    <w:p w14:paraId="469BB981" w14:textId="77777777" w:rsidR="00547C78" w:rsidRPr="00516ADC" w:rsidRDefault="00547C78" w:rsidP="009A60B3">
      <w:pPr>
        <w:spacing w:before="0" w:line="240" w:lineRule="auto"/>
        <w:ind w:left="2160" w:firstLine="720"/>
        <w:rPr>
          <w:rFonts w:asciiTheme="minorHAnsi" w:hAnsiTheme="minorHAnsi" w:cstheme="minorHAnsi"/>
          <w:color w:val="0D0D0D" w:themeColor="text1" w:themeTint="F2"/>
        </w:rPr>
      </w:pPr>
      <w:r w:rsidRPr="00516ADC">
        <w:rPr>
          <w:rFonts w:asciiTheme="minorHAnsi" w:hAnsiTheme="minorHAnsi" w:cstheme="minorHAnsi"/>
          <w:color w:val="0D0D0D" w:themeColor="text1" w:themeTint="F2"/>
        </w:rPr>
        <w:t>Školská jedáleň</w:t>
      </w:r>
    </w:p>
    <w:p w14:paraId="5F286BF1" w14:textId="03DD08F2" w:rsidR="00180E18" w:rsidRPr="00516ADC" w:rsidRDefault="009A60B3" w:rsidP="003C1412">
      <w:pPr>
        <w:spacing w:before="0" w:line="240" w:lineRule="auto"/>
        <w:ind w:firstLine="0"/>
        <w:rPr>
          <w:rFonts w:asciiTheme="minorHAnsi" w:hAnsiTheme="minorHAnsi" w:cstheme="minorHAnsi"/>
          <w:color w:val="0D0D0D" w:themeColor="text1" w:themeTint="F2"/>
        </w:rPr>
      </w:pPr>
      <w:r w:rsidRPr="00516ADC">
        <w:rPr>
          <w:rFonts w:asciiTheme="minorHAnsi" w:hAnsiTheme="minorHAnsi" w:cstheme="minorHAnsi"/>
          <w:color w:val="0D0D0D" w:themeColor="text1" w:themeTint="F2"/>
        </w:rPr>
        <w:t>Adresa</w:t>
      </w:r>
      <w:r w:rsidR="00180E18" w:rsidRPr="00516ADC">
        <w:rPr>
          <w:rFonts w:asciiTheme="minorHAnsi" w:hAnsiTheme="minorHAnsi" w:cstheme="minorHAnsi"/>
          <w:color w:val="0D0D0D" w:themeColor="text1" w:themeTint="F2"/>
        </w:rPr>
        <w:t xml:space="preserve"> organizácie:</w:t>
      </w:r>
      <w:r w:rsidR="00180E18" w:rsidRPr="00516ADC">
        <w:rPr>
          <w:rFonts w:asciiTheme="minorHAnsi" w:hAnsiTheme="minorHAnsi" w:cstheme="minorHAnsi"/>
          <w:color w:val="0D0D0D" w:themeColor="text1" w:themeTint="F2"/>
        </w:rPr>
        <w:tab/>
      </w:r>
      <w:r w:rsidRPr="00516ADC">
        <w:rPr>
          <w:rFonts w:asciiTheme="minorHAnsi" w:hAnsiTheme="minorHAnsi" w:cstheme="minorHAnsi"/>
          <w:color w:val="0D0D0D" w:themeColor="text1" w:themeTint="F2"/>
        </w:rPr>
        <w:tab/>
      </w:r>
      <w:r w:rsidR="00180E18" w:rsidRPr="00516ADC">
        <w:rPr>
          <w:rFonts w:asciiTheme="minorHAnsi" w:hAnsiTheme="minorHAnsi" w:cstheme="minorHAnsi"/>
          <w:color w:val="0D0D0D" w:themeColor="text1" w:themeTint="F2"/>
        </w:rPr>
        <w:t>Čordákova 50, Košice</w:t>
      </w:r>
    </w:p>
    <w:p w14:paraId="315101AA" w14:textId="51ACDA98" w:rsidR="009A60B3" w:rsidRPr="00516ADC" w:rsidRDefault="009A60B3" w:rsidP="003C1412">
      <w:pPr>
        <w:spacing w:before="0" w:line="240" w:lineRule="auto"/>
        <w:ind w:firstLine="0"/>
        <w:rPr>
          <w:rFonts w:asciiTheme="minorHAnsi" w:hAnsiTheme="minorHAnsi" w:cstheme="minorHAnsi"/>
          <w:color w:val="0D0D0D" w:themeColor="text1" w:themeTint="F2"/>
        </w:rPr>
      </w:pPr>
      <w:r w:rsidRPr="00516ADC">
        <w:rPr>
          <w:rFonts w:asciiTheme="minorHAnsi" w:hAnsiTheme="minorHAnsi" w:cstheme="minorHAnsi"/>
          <w:color w:val="0D0D0D" w:themeColor="text1" w:themeTint="F2"/>
        </w:rPr>
        <w:t>Telefónne číslo:</w:t>
      </w:r>
      <w:r w:rsidRPr="00516ADC">
        <w:rPr>
          <w:rFonts w:asciiTheme="minorHAnsi" w:hAnsiTheme="minorHAnsi" w:cstheme="minorHAnsi"/>
          <w:color w:val="0D0D0D" w:themeColor="text1" w:themeTint="F2"/>
        </w:rPr>
        <w:tab/>
      </w:r>
      <w:r w:rsidRPr="00516ADC">
        <w:rPr>
          <w:rFonts w:asciiTheme="minorHAnsi" w:hAnsiTheme="minorHAnsi" w:cstheme="minorHAnsi"/>
          <w:color w:val="0D0D0D" w:themeColor="text1" w:themeTint="F2"/>
        </w:rPr>
        <w:tab/>
        <w:t>055/787 34 21</w:t>
      </w:r>
    </w:p>
    <w:p w14:paraId="45900D2F" w14:textId="6F4AD946" w:rsidR="009A60B3" w:rsidRPr="00516ADC" w:rsidRDefault="009A60B3" w:rsidP="003C1412">
      <w:pPr>
        <w:spacing w:before="0" w:line="240" w:lineRule="auto"/>
        <w:ind w:firstLine="0"/>
        <w:rPr>
          <w:rFonts w:asciiTheme="minorHAnsi" w:hAnsiTheme="minorHAnsi" w:cstheme="minorHAnsi"/>
          <w:color w:val="0D0D0D" w:themeColor="text1" w:themeTint="F2"/>
        </w:rPr>
      </w:pPr>
      <w:r w:rsidRPr="00516ADC">
        <w:rPr>
          <w:rFonts w:asciiTheme="minorHAnsi" w:hAnsiTheme="minorHAnsi" w:cstheme="minorHAnsi"/>
          <w:color w:val="0D0D0D" w:themeColor="text1" w:themeTint="F2"/>
        </w:rPr>
        <w:t>Webové sídlo:</w:t>
      </w:r>
      <w:r w:rsidRPr="00516ADC">
        <w:rPr>
          <w:rFonts w:asciiTheme="minorHAnsi" w:hAnsiTheme="minorHAnsi" w:cstheme="minorHAnsi"/>
          <w:color w:val="0D0D0D" w:themeColor="text1" w:themeTint="F2"/>
        </w:rPr>
        <w:tab/>
      </w:r>
      <w:r w:rsidRPr="00516ADC">
        <w:rPr>
          <w:rFonts w:asciiTheme="minorHAnsi" w:hAnsiTheme="minorHAnsi" w:cstheme="minorHAnsi"/>
          <w:color w:val="0D0D0D" w:themeColor="text1" w:themeTint="F2"/>
        </w:rPr>
        <w:tab/>
      </w:r>
      <w:r w:rsidRPr="00516ADC">
        <w:rPr>
          <w:rFonts w:asciiTheme="minorHAnsi" w:hAnsiTheme="minorHAnsi" w:cstheme="minorHAnsi"/>
          <w:color w:val="0D0D0D" w:themeColor="text1" w:themeTint="F2"/>
        </w:rPr>
        <w:tab/>
        <w:t>www.gkmke.sk</w:t>
      </w:r>
    </w:p>
    <w:p w14:paraId="1477C29E" w14:textId="6192D324" w:rsidR="009A60B3" w:rsidRPr="00516ADC" w:rsidRDefault="009A60B3" w:rsidP="003C1412">
      <w:pPr>
        <w:spacing w:before="0" w:line="240" w:lineRule="auto"/>
        <w:ind w:firstLine="0"/>
        <w:rPr>
          <w:rFonts w:asciiTheme="minorHAnsi" w:hAnsiTheme="minorHAnsi" w:cstheme="minorHAnsi"/>
          <w:color w:val="0D0D0D" w:themeColor="text1" w:themeTint="F2"/>
        </w:rPr>
      </w:pPr>
      <w:r w:rsidRPr="00516ADC">
        <w:rPr>
          <w:rFonts w:asciiTheme="minorHAnsi" w:hAnsiTheme="minorHAnsi" w:cstheme="minorHAnsi"/>
          <w:color w:val="0D0D0D" w:themeColor="text1" w:themeTint="F2"/>
        </w:rPr>
        <w:t>Adresa elektronickej pošty:</w:t>
      </w:r>
      <w:r w:rsidRPr="00516ADC">
        <w:rPr>
          <w:rFonts w:asciiTheme="minorHAnsi" w:hAnsiTheme="minorHAnsi" w:cstheme="minorHAnsi"/>
          <w:color w:val="0D0D0D" w:themeColor="text1" w:themeTint="F2"/>
        </w:rPr>
        <w:tab/>
        <w:t>office@gkmke.sk</w:t>
      </w:r>
    </w:p>
    <w:p w14:paraId="4C02616D" w14:textId="77777777" w:rsidR="009A60B3" w:rsidRPr="00516ADC" w:rsidRDefault="009A60B3" w:rsidP="003C1412">
      <w:pPr>
        <w:spacing w:before="0" w:line="240" w:lineRule="auto"/>
        <w:ind w:firstLine="0"/>
        <w:rPr>
          <w:rFonts w:asciiTheme="minorHAnsi" w:hAnsiTheme="minorHAnsi" w:cstheme="minorHAnsi"/>
          <w:color w:val="0D0D0D" w:themeColor="text1" w:themeTint="F2"/>
        </w:rPr>
      </w:pPr>
    </w:p>
    <w:p w14:paraId="58BAFB1F" w14:textId="44A4E245" w:rsidR="009A60B3" w:rsidRPr="00516ADC" w:rsidRDefault="009A60B3" w:rsidP="003C1412">
      <w:pPr>
        <w:spacing w:before="0" w:line="240" w:lineRule="auto"/>
        <w:ind w:firstLine="0"/>
        <w:rPr>
          <w:rFonts w:asciiTheme="minorHAnsi" w:hAnsiTheme="minorHAnsi" w:cstheme="minorHAnsi"/>
          <w:b/>
          <w:color w:val="0D0D0D" w:themeColor="text1" w:themeTint="F2"/>
        </w:rPr>
      </w:pPr>
      <w:r w:rsidRPr="00516ADC">
        <w:rPr>
          <w:rFonts w:asciiTheme="minorHAnsi" w:hAnsiTheme="minorHAnsi" w:cstheme="minorHAnsi"/>
          <w:b/>
          <w:color w:val="0D0D0D" w:themeColor="text1" w:themeTint="F2"/>
        </w:rPr>
        <w:t>Vedúci pedagogickí zamestnanci a ich funkcie</w:t>
      </w:r>
    </w:p>
    <w:tbl>
      <w:tblPr>
        <w:tblStyle w:val="Tabukasmriekou1svetlzvraznenie1"/>
        <w:tblW w:w="0" w:type="auto"/>
        <w:tblLook w:val="04A0" w:firstRow="1" w:lastRow="0" w:firstColumn="1" w:lastColumn="0" w:noHBand="0" w:noVBand="1"/>
      </w:tblPr>
      <w:tblGrid>
        <w:gridCol w:w="4957"/>
        <w:gridCol w:w="3423"/>
      </w:tblGrid>
      <w:tr w:rsidR="009A60B3" w:rsidRPr="00516ADC" w14:paraId="2FDEA2CF" w14:textId="77777777" w:rsidTr="00073D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41A58D80" w14:textId="77777777" w:rsidR="009A60B3" w:rsidRPr="00516ADC" w:rsidRDefault="009A60B3" w:rsidP="00E05A23">
            <w:pPr>
              <w:spacing w:before="0"/>
              <w:ind w:firstLine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>pozícia</w:t>
            </w:r>
          </w:p>
        </w:tc>
        <w:tc>
          <w:tcPr>
            <w:tcW w:w="3423" w:type="dxa"/>
          </w:tcPr>
          <w:p w14:paraId="07324DC8" w14:textId="32602EA7" w:rsidR="009A60B3" w:rsidRPr="00516ADC" w:rsidRDefault="006A1730" w:rsidP="00E05A23">
            <w:pPr>
              <w:spacing w:before="0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>Personálne obsadenie</w:t>
            </w:r>
          </w:p>
        </w:tc>
      </w:tr>
      <w:tr w:rsidR="009A60B3" w:rsidRPr="00516ADC" w14:paraId="03514EFC" w14:textId="77777777" w:rsidTr="00073D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0B18BF09" w14:textId="77777777" w:rsidR="009A60B3" w:rsidRPr="00516ADC" w:rsidRDefault="009A60B3" w:rsidP="00E05A23">
            <w:pPr>
              <w:spacing w:before="0"/>
              <w:ind w:firstLine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>Riaditeľka školy</w:t>
            </w:r>
          </w:p>
        </w:tc>
        <w:tc>
          <w:tcPr>
            <w:tcW w:w="3423" w:type="dxa"/>
          </w:tcPr>
          <w:p w14:paraId="4F657BF5" w14:textId="77777777" w:rsidR="009A60B3" w:rsidRPr="00516ADC" w:rsidRDefault="009A60B3" w:rsidP="00E05A23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>RNDr. Adriana Bariová</w:t>
            </w:r>
          </w:p>
        </w:tc>
      </w:tr>
      <w:tr w:rsidR="009A60B3" w:rsidRPr="00516ADC" w14:paraId="2FAEE790" w14:textId="77777777" w:rsidTr="00073D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4FE7F493" w14:textId="66D7271F" w:rsidR="009A60B3" w:rsidRPr="00516ADC" w:rsidRDefault="009A60B3" w:rsidP="00E05A23">
            <w:pPr>
              <w:spacing w:before="0"/>
              <w:ind w:firstLine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>Duchovný správca školy</w:t>
            </w:r>
          </w:p>
        </w:tc>
        <w:tc>
          <w:tcPr>
            <w:tcW w:w="3423" w:type="dxa"/>
          </w:tcPr>
          <w:p w14:paraId="109E9B0C" w14:textId="7F7B1C54" w:rsidR="009A60B3" w:rsidRPr="00516ADC" w:rsidRDefault="009A60B3" w:rsidP="00E05A23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 xml:space="preserve">Mgr. Ján </w:t>
            </w:r>
            <w:proofErr w:type="spellStart"/>
            <w:r w:rsidRPr="00516ADC">
              <w:rPr>
                <w:rFonts w:asciiTheme="minorHAnsi" w:hAnsiTheme="minorHAnsi" w:cstheme="minorHAnsi"/>
              </w:rPr>
              <w:t>Kocúrko</w:t>
            </w:r>
            <w:proofErr w:type="spellEnd"/>
          </w:p>
        </w:tc>
      </w:tr>
      <w:tr w:rsidR="009A60B3" w:rsidRPr="00516ADC" w14:paraId="39E39AC8" w14:textId="77777777" w:rsidTr="00073D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614FB904" w14:textId="77777777" w:rsidR="009A60B3" w:rsidRPr="00516ADC" w:rsidRDefault="009A60B3" w:rsidP="00E05A23">
            <w:pPr>
              <w:spacing w:before="0"/>
              <w:ind w:firstLine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>Zástupca pre gymnázium</w:t>
            </w:r>
          </w:p>
        </w:tc>
        <w:tc>
          <w:tcPr>
            <w:tcW w:w="3423" w:type="dxa"/>
          </w:tcPr>
          <w:p w14:paraId="4A79B362" w14:textId="63E56F03" w:rsidR="009A60B3" w:rsidRPr="00516ADC" w:rsidRDefault="009A60B3" w:rsidP="00E05A23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>RNDr. Milan Koščo, PhD.</w:t>
            </w:r>
          </w:p>
        </w:tc>
      </w:tr>
      <w:tr w:rsidR="009A60B3" w:rsidRPr="00516ADC" w14:paraId="60BD91DD" w14:textId="77777777" w:rsidTr="00073D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6BB5BEE0" w14:textId="77777777" w:rsidR="009A60B3" w:rsidRPr="00516ADC" w:rsidRDefault="009A60B3" w:rsidP="00E05A23">
            <w:pPr>
              <w:spacing w:before="0"/>
              <w:ind w:firstLine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>Zástupca pre základnú školu</w:t>
            </w:r>
          </w:p>
        </w:tc>
        <w:tc>
          <w:tcPr>
            <w:tcW w:w="3423" w:type="dxa"/>
          </w:tcPr>
          <w:p w14:paraId="36687782" w14:textId="77777777" w:rsidR="009A60B3" w:rsidRPr="00516ADC" w:rsidRDefault="009A60B3" w:rsidP="00E05A23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>Mgr. Renáta Halčišáková</w:t>
            </w:r>
          </w:p>
        </w:tc>
      </w:tr>
      <w:tr w:rsidR="009A60B3" w:rsidRPr="00516ADC" w14:paraId="2B98D8CD" w14:textId="77777777" w:rsidTr="00073D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6391AABE" w14:textId="77777777" w:rsidR="009A60B3" w:rsidRPr="00516ADC" w:rsidRDefault="009A60B3" w:rsidP="00E05A23">
            <w:pPr>
              <w:spacing w:before="0"/>
              <w:ind w:firstLine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>Zástupca pre materskú školu</w:t>
            </w:r>
          </w:p>
        </w:tc>
        <w:tc>
          <w:tcPr>
            <w:tcW w:w="3423" w:type="dxa"/>
          </w:tcPr>
          <w:p w14:paraId="66502498" w14:textId="77777777" w:rsidR="009A60B3" w:rsidRPr="00516ADC" w:rsidRDefault="009A60B3" w:rsidP="00E05A23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 xml:space="preserve">PaedDr. Monika </w:t>
            </w:r>
            <w:proofErr w:type="spellStart"/>
            <w:r w:rsidRPr="00516ADC">
              <w:rPr>
                <w:rFonts w:asciiTheme="minorHAnsi" w:hAnsiTheme="minorHAnsi" w:cstheme="minorHAnsi"/>
              </w:rPr>
              <w:t>Gočíková</w:t>
            </w:r>
            <w:proofErr w:type="spellEnd"/>
          </w:p>
        </w:tc>
      </w:tr>
      <w:tr w:rsidR="009A60B3" w:rsidRPr="00516ADC" w14:paraId="122AED9E" w14:textId="77777777" w:rsidTr="00073D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21C1F46F" w14:textId="77777777" w:rsidR="009A60B3" w:rsidRPr="00516ADC" w:rsidRDefault="009A60B3" w:rsidP="00E05A23">
            <w:pPr>
              <w:spacing w:before="0"/>
              <w:ind w:firstLine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>Zástupca pre základnú umeleckú školu</w:t>
            </w:r>
          </w:p>
        </w:tc>
        <w:tc>
          <w:tcPr>
            <w:tcW w:w="3423" w:type="dxa"/>
          </w:tcPr>
          <w:p w14:paraId="28CB1680" w14:textId="226BD302" w:rsidR="009A60B3" w:rsidRPr="00516ADC" w:rsidRDefault="009A60B3" w:rsidP="00E05A23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 xml:space="preserve">Mgr. art. Igor </w:t>
            </w:r>
            <w:proofErr w:type="spellStart"/>
            <w:r w:rsidRPr="00516ADC">
              <w:rPr>
                <w:rFonts w:asciiTheme="minorHAnsi" w:hAnsiTheme="minorHAnsi" w:cstheme="minorHAnsi"/>
              </w:rPr>
              <w:t>Dohovič</w:t>
            </w:r>
            <w:proofErr w:type="spellEnd"/>
          </w:p>
        </w:tc>
      </w:tr>
      <w:tr w:rsidR="00073D2E" w:rsidRPr="00516ADC" w14:paraId="4F89B1BE" w14:textId="77777777" w:rsidTr="00073D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1B97969C" w14:textId="3B533041" w:rsidR="00073D2E" w:rsidRPr="00516ADC" w:rsidRDefault="00073D2E" w:rsidP="00E05A23">
            <w:pPr>
              <w:spacing w:before="0"/>
              <w:ind w:firstLine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>Vedúci inkluzívneho tímu/</w:t>
            </w:r>
            <w:proofErr w:type="spellStart"/>
            <w:r w:rsidRPr="00516ADC">
              <w:rPr>
                <w:rFonts w:asciiTheme="minorHAnsi" w:hAnsiTheme="minorHAnsi" w:cstheme="minorHAnsi"/>
              </w:rPr>
              <w:t>špec</w:t>
            </w:r>
            <w:proofErr w:type="spellEnd"/>
            <w:r w:rsidRPr="00516ADC">
              <w:rPr>
                <w:rFonts w:asciiTheme="minorHAnsi" w:hAnsiTheme="minorHAnsi" w:cstheme="minorHAnsi"/>
              </w:rPr>
              <w:t>. pedagóg</w:t>
            </w:r>
          </w:p>
        </w:tc>
        <w:tc>
          <w:tcPr>
            <w:tcW w:w="3423" w:type="dxa"/>
          </w:tcPr>
          <w:p w14:paraId="21798FAD" w14:textId="68197210" w:rsidR="00073D2E" w:rsidRPr="00516ADC" w:rsidRDefault="00073D2E" w:rsidP="00E05A23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 xml:space="preserve">Mgr. Monika </w:t>
            </w:r>
            <w:proofErr w:type="spellStart"/>
            <w:r w:rsidRPr="00516ADC">
              <w:rPr>
                <w:rFonts w:asciiTheme="minorHAnsi" w:hAnsiTheme="minorHAnsi" w:cstheme="minorHAnsi"/>
              </w:rPr>
              <w:t>Janková</w:t>
            </w:r>
            <w:proofErr w:type="spellEnd"/>
          </w:p>
        </w:tc>
      </w:tr>
      <w:tr w:rsidR="009A60B3" w:rsidRPr="00516ADC" w14:paraId="5B4DF063" w14:textId="77777777" w:rsidTr="00073D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13EA73F5" w14:textId="77777777" w:rsidR="009A60B3" w:rsidRPr="00516ADC" w:rsidRDefault="009A60B3" w:rsidP="00E05A23">
            <w:pPr>
              <w:spacing w:before="0"/>
              <w:ind w:firstLine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>Ekonómka školy</w:t>
            </w:r>
          </w:p>
        </w:tc>
        <w:tc>
          <w:tcPr>
            <w:tcW w:w="3423" w:type="dxa"/>
          </w:tcPr>
          <w:p w14:paraId="246F4244" w14:textId="77777777" w:rsidR="009A60B3" w:rsidRPr="00516ADC" w:rsidRDefault="009A60B3" w:rsidP="00E05A23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 xml:space="preserve">Ing. Martina </w:t>
            </w:r>
            <w:proofErr w:type="spellStart"/>
            <w:r w:rsidRPr="00516ADC">
              <w:rPr>
                <w:rFonts w:asciiTheme="minorHAnsi" w:hAnsiTheme="minorHAnsi" w:cstheme="minorHAnsi"/>
              </w:rPr>
              <w:t>Ščerbáková</w:t>
            </w:r>
            <w:proofErr w:type="spellEnd"/>
          </w:p>
        </w:tc>
      </w:tr>
      <w:tr w:rsidR="009A60B3" w:rsidRPr="00516ADC" w14:paraId="5DA0A3C5" w14:textId="77777777" w:rsidTr="00073D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580BDCF5" w14:textId="77777777" w:rsidR="009A60B3" w:rsidRPr="00516ADC" w:rsidRDefault="009A60B3" w:rsidP="00E05A23">
            <w:pPr>
              <w:spacing w:before="0"/>
              <w:ind w:firstLine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>Vedúca školskej jedálne</w:t>
            </w:r>
          </w:p>
        </w:tc>
        <w:tc>
          <w:tcPr>
            <w:tcW w:w="3423" w:type="dxa"/>
          </w:tcPr>
          <w:p w14:paraId="5A28786C" w14:textId="77777777" w:rsidR="009A60B3" w:rsidRPr="00516ADC" w:rsidRDefault="009A60B3" w:rsidP="00E05A23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 xml:space="preserve">Mária </w:t>
            </w:r>
            <w:proofErr w:type="spellStart"/>
            <w:r w:rsidRPr="00516ADC">
              <w:rPr>
                <w:rFonts w:asciiTheme="minorHAnsi" w:hAnsiTheme="minorHAnsi" w:cstheme="minorHAnsi"/>
              </w:rPr>
              <w:t>Matejová</w:t>
            </w:r>
            <w:proofErr w:type="spellEnd"/>
          </w:p>
        </w:tc>
      </w:tr>
      <w:tr w:rsidR="009A60B3" w:rsidRPr="00516ADC" w14:paraId="6B652BD5" w14:textId="77777777" w:rsidTr="00073D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0C9B2851" w14:textId="44074F21" w:rsidR="009A60B3" w:rsidRPr="00516ADC" w:rsidRDefault="009A60B3" w:rsidP="00E05A23">
            <w:pPr>
              <w:spacing w:before="0"/>
              <w:ind w:firstLine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>Vedúci centra voľného času</w:t>
            </w:r>
          </w:p>
        </w:tc>
        <w:tc>
          <w:tcPr>
            <w:tcW w:w="3423" w:type="dxa"/>
          </w:tcPr>
          <w:p w14:paraId="37665204" w14:textId="53263016" w:rsidR="009A60B3" w:rsidRPr="00516ADC" w:rsidRDefault="009A60B3" w:rsidP="00E05A23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>RNDr. Milan Koščo, PhD.</w:t>
            </w:r>
          </w:p>
        </w:tc>
      </w:tr>
    </w:tbl>
    <w:p w14:paraId="3BD3A674" w14:textId="77777777" w:rsidR="009A60B3" w:rsidRPr="00516ADC" w:rsidRDefault="009A60B3" w:rsidP="003C1412">
      <w:pPr>
        <w:spacing w:before="0" w:line="240" w:lineRule="auto"/>
        <w:ind w:firstLine="0"/>
        <w:rPr>
          <w:rFonts w:asciiTheme="minorHAnsi" w:hAnsiTheme="minorHAnsi" w:cstheme="minorHAnsi"/>
          <w:color w:val="0D0D0D" w:themeColor="text1" w:themeTint="F2"/>
        </w:rPr>
      </w:pPr>
    </w:p>
    <w:p w14:paraId="588F9257" w14:textId="126078BA" w:rsidR="003E5E6F" w:rsidRPr="00516ADC" w:rsidRDefault="00180E18" w:rsidP="009A60B3">
      <w:pPr>
        <w:spacing w:before="0" w:line="240" w:lineRule="auto"/>
        <w:ind w:firstLine="0"/>
        <w:rPr>
          <w:rFonts w:asciiTheme="minorHAnsi" w:hAnsiTheme="minorHAnsi" w:cstheme="minorHAnsi"/>
          <w:color w:val="0D0D0D" w:themeColor="text1" w:themeTint="F2"/>
        </w:rPr>
      </w:pPr>
      <w:r w:rsidRPr="00516ADC">
        <w:rPr>
          <w:rFonts w:asciiTheme="minorHAnsi" w:hAnsiTheme="minorHAnsi" w:cstheme="minorHAnsi"/>
          <w:color w:val="0D0D0D" w:themeColor="text1" w:themeTint="F2"/>
        </w:rPr>
        <w:tab/>
      </w:r>
    </w:p>
    <w:p w14:paraId="223EB2ED" w14:textId="1AA21F18" w:rsidR="00027944" w:rsidRPr="00516ADC" w:rsidRDefault="00027944" w:rsidP="003C1412">
      <w:pPr>
        <w:pStyle w:val="Nadpis2"/>
        <w:spacing w:before="0" w:line="240" w:lineRule="auto"/>
        <w:rPr>
          <w:rFonts w:asciiTheme="minorHAnsi" w:hAnsiTheme="minorHAnsi" w:cstheme="minorHAnsi"/>
        </w:rPr>
      </w:pPr>
      <w:bookmarkStart w:id="6" w:name="_Toc83629319"/>
      <w:r w:rsidRPr="00516ADC">
        <w:rPr>
          <w:rFonts w:asciiTheme="minorHAnsi" w:hAnsiTheme="minorHAnsi" w:cstheme="minorHAnsi"/>
        </w:rPr>
        <w:t>Rada školy</w:t>
      </w:r>
      <w:bookmarkEnd w:id="6"/>
    </w:p>
    <w:p w14:paraId="77426A7B" w14:textId="77777777" w:rsidR="006A1730" w:rsidRPr="00516ADC" w:rsidRDefault="006A1730" w:rsidP="003C1412">
      <w:pPr>
        <w:spacing w:before="0" w:line="240" w:lineRule="auto"/>
        <w:ind w:firstLine="0"/>
        <w:rPr>
          <w:rFonts w:asciiTheme="minorHAnsi" w:hAnsiTheme="minorHAnsi" w:cstheme="minorHAnsi"/>
        </w:rPr>
      </w:pPr>
    </w:p>
    <w:p w14:paraId="5A62EC23" w14:textId="0C7A2332" w:rsidR="007810A3" w:rsidRPr="00516ADC" w:rsidRDefault="007810A3" w:rsidP="003C1412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>Rada školy pri Spojenej škole</w:t>
      </w:r>
      <w:r w:rsidR="009C40FE" w:rsidRPr="00516ADC">
        <w:rPr>
          <w:rFonts w:asciiTheme="minorHAnsi" w:hAnsiTheme="minorHAnsi" w:cstheme="minorHAnsi"/>
        </w:rPr>
        <w:t xml:space="preserve"> sv. Košických mučeníkov</w:t>
      </w:r>
      <w:r w:rsidRPr="00516ADC">
        <w:rPr>
          <w:rFonts w:asciiTheme="minorHAnsi" w:hAnsiTheme="minorHAnsi" w:cstheme="minorHAnsi"/>
        </w:rPr>
        <w:t xml:space="preserve"> má 11 členov.</w:t>
      </w:r>
      <w:r w:rsidR="0038726C" w:rsidRPr="00516ADC">
        <w:rPr>
          <w:rFonts w:asciiTheme="minorHAnsi" w:hAnsiTheme="minorHAnsi" w:cstheme="minorHAnsi"/>
        </w:rPr>
        <w:t xml:space="preserve"> Rada sa stretáva na pravidelných zasadnutiach podľa plánu a vedie zápisnice zo zasadnutí.</w:t>
      </w:r>
    </w:p>
    <w:tbl>
      <w:tblPr>
        <w:tblStyle w:val="Tabukasmriekou1svetlzvraznenie1"/>
        <w:tblW w:w="0" w:type="auto"/>
        <w:tblLook w:val="04A0" w:firstRow="1" w:lastRow="0" w:firstColumn="1" w:lastColumn="0" w:noHBand="0" w:noVBand="1"/>
      </w:tblPr>
      <w:tblGrid>
        <w:gridCol w:w="4190"/>
        <w:gridCol w:w="4190"/>
      </w:tblGrid>
      <w:tr w:rsidR="00354DA1" w:rsidRPr="00516ADC" w14:paraId="7B87A80F" w14:textId="77777777" w:rsidTr="006A17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0" w:type="dxa"/>
          </w:tcPr>
          <w:p w14:paraId="2009E3D7" w14:textId="77777777" w:rsidR="00354DA1" w:rsidRPr="00516ADC" w:rsidRDefault="00354DA1" w:rsidP="003C1412">
            <w:pPr>
              <w:spacing w:before="0"/>
              <w:ind w:firstLine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>pozícia</w:t>
            </w:r>
          </w:p>
        </w:tc>
        <w:tc>
          <w:tcPr>
            <w:tcW w:w="4190" w:type="dxa"/>
          </w:tcPr>
          <w:p w14:paraId="367682E0" w14:textId="77777777" w:rsidR="00354DA1" w:rsidRPr="00516ADC" w:rsidRDefault="007810A3" w:rsidP="003C1412">
            <w:pPr>
              <w:spacing w:before="0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>m</w:t>
            </w:r>
            <w:r w:rsidR="00354DA1" w:rsidRPr="00516ADC">
              <w:rPr>
                <w:rFonts w:asciiTheme="minorHAnsi" w:hAnsiTheme="minorHAnsi" w:cstheme="minorHAnsi"/>
              </w:rPr>
              <w:t>eno a priezvisko člena Rady školy</w:t>
            </w:r>
          </w:p>
        </w:tc>
      </w:tr>
      <w:tr w:rsidR="00354DA1" w:rsidRPr="00516ADC" w14:paraId="768F5560" w14:textId="77777777" w:rsidTr="006A17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0" w:type="dxa"/>
          </w:tcPr>
          <w:p w14:paraId="1E473BBE" w14:textId="77777777" w:rsidR="00354DA1" w:rsidRPr="00516ADC" w:rsidRDefault="00354DA1" w:rsidP="003C1412">
            <w:pPr>
              <w:spacing w:before="0"/>
              <w:ind w:firstLine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>predseda</w:t>
            </w:r>
          </w:p>
        </w:tc>
        <w:tc>
          <w:tcPr>
            <w:tcW w:w="4190" w:type="dxa"/>
          </w:tcPr>
          <w:p w14:paraId="2DCB97E7" w14:textId="269156DA" w:rsidR="00354DA1" w:rsidRPr="00516ADC" w:rsidRDefault="00E94B7C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 xml:space="preserve">Ján </w:t>
            </w:r>
            <w:proofErr w:type="spellStart"/>
            <w:r w:rsidRPr="00516ADC">
              <w:rPr>
                <w:rFonts w:asciiTheme="minorHAnsi" w:hAnsiTheme="minorHAnsi" w:cstheme="minorHAnsi"/>
              </w:rPr>
              <w:t>Kocúrko</w:t>
            </w:r>
            <w:proofErr w:type="spellEnd"/>
          </w:p>
        </w:tc>
      </w:tr>
      <w:tr w:rsidR="00354DA1" w:rsidRPr="00516ADC" w14:paraId="5529A8C1" w14:textId="77777777" w:rsidTr="006A17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0" w:type="dxa"/>
          </w:tcPr>
          <w:p w14:paraId="73CB499F" w14:textId="429AD5EB" w:rsidR="00354DA1" w:rsidRPr="00516ADC" w:rsidRDefault="009F75B6" w:rsidP="003C1412">
            <w:pPr>
              <w:spacing w:before="0"/>
              <w:ind w:firstLine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>z</w:t>
            </w:r>
            <w:r w:rsidR="00354DA1" w:rsidRPr="00516ADC">
              <w:rPr>
                <w:rFonts w:asciiTheme="minorHAnsi" w:hAnsiTheme="minorHAnsi" w:cstheme="minorHAnsi"/>
              </w:rPr>
              <w:t>ástupcovia pedagogických pracovníkov</w:t>
            </w:r>
          </w:p>
        </w:tc>
        <w:tc>
          <w:tcPr>
            <w:tcW w:w="4190" w:type="dxa"/>
          </w:tcPr>
          <w:p w14:paraId="58D43B71" w14:textId="622154FC" w:rsidR="00354DA1" w:rsidRPr="00516ADC" w:rsidRDefault="007125B7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>Milan Hovanec</w:t>
            </w:r>
          </w:p>
          <w:p w14:paraId="60F9406E" w14:textId="3D9DC4DC" w:rsidR="007810A3" w:rsidRPr="00516ADC" w:rsidRDefault="007810A3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 xml:space="preserve">Šarlota </w:t>
            </w:r>
            <w:proofErr w:type="spellStart"/>
            <w:r w:rsidRPr="00516ADC">
              <w:rPr>
                <w:rFonts w:asciiTheme="minorHAnsi" w:hAnsiTheme="minorHAnsi" w:cstheme="minorHAnsi"/>
              </w:rPr>
              <w:t>Škorvánková</w:t>
            </w:r>
            <w:proofErr w:type="spellEnd"/>
          </w:p>
        </w:tc>
      </w:tr>
      <w:tr w:rsidR="00354DA1" w:rsidRPr="00516ADC" w14:paraId="536793E7" w14:textId="77777777" w:rsidTr="006A17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0" w:type="dxa"/>
          </w:tcPr>
          <w:p w14:paraId="3A3BEA6D" w14:textId="221BB7D4" w:rsidR="00354DA1" w:rsidRPr="00516ADC" w:rsidRDefault="009F75B6" w:rsidP="003C1412">
            <w:pPr>
              <w:spacing w:before="0"/>
              <w:ind w:firstLine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>z</w:t>
            </w:r>
            <w:r w:rsidR="00354DA1" w:rsidRPr="00516ADC">
              <w:rPr>
                <w:rFonts w:asciiTheme="minorHAnsi" w:hAnsiTheme="minorHAnsi" w:cstheme="minorHAnsi"/>
              </w:rPr>
              <w:t>ástupcovia ostatných zamestnancov</w:t>
            </w:r>
          </w:p>
        </w:tc>
        <w:tc>
          <w:tcPr>
            <w:tcW w:w="4190" w:type="dxa"/>
          </w:tcPr>
          <w:p w14:paraId="279D2A2C" w14:textId="2C86775C" w:rsidR="00354DA1" w:rsidRPr="00516ADC" w:rsidRDefault="004E19F4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 xml:space="preserve">Martina </w:t>
            </w:r>
            <w:proofErr w:type="spellStart"/>
            <w:r w:rsidRPr="00516ADC">
              <w:rPr>
                <w:rFonts w:asciiTheme="minorHAnsi" w:hAnsiTheme="minorHAnsi" w:cstheme="minorHAnsi"/>
              </w:rPr>
              <w:t>Ščerbáková</w:t>
            </w:r>
            <w:proofErr w:type="spellEnd"/>
          </w:p>
        </w:tc>
      </w:tr>
      <w:tr w:rsidR="00354DA1" w:rsidRPr="00516ADC" w14:paraId="0EAB0D34" w14:textId="77777777" w:rsidTr="006A17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0" w:type="dxa"/>
          </w:tcPr>
          <w:p w14:paraId="47A1EE6B" w14:textId="5B903376" w:rsidR="00354DA1" w:rsidRPr="00516ADC" w:rsidRDefault="009F75B6" w:rsidP="003C1412">
            <w:pPr>
              <w:spacing w:before="0"/>
              <w:ind w:firstLine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lastRenderedPageBreak/>
              <w:t>z</w:t>
            </w:r>
            <w:r w:rsidR="00354DA1" w:rsidRPr="00516ADC">
              <w:rPr>
                <w:rFonts w:asciiTheme="minorHAnsi" w:hAnsiTheme="minorHAnsi" w:cstheme="minorHAnsi"/>
              </w:rPr>
              <w:t>ástupcovia rodičov</w:t>
            </w:r>
          </w:p>
        </w:tc>
        <w:tc>
          <w:tcPr>
            <w:tcW w:w="4190" w:type="dxa"/>
          </w:tcPr>
          <w:p w14:paraId="0122C71A" w14:textId="3DA5270A" w:rsidR="0038726C" w:rsidRPr="00516ADC" w:rsidRDefault="00B00997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 xml:space="preserve">Paulína </w:t>
            </w:r>
            <w:proofErr w:type="spellStart"/>
            <w:r w:rsidRPr="00516ADC">
              <w:rPr>
                <w:rFonts w:asciiTheme="minorHAnsi" w:hAnsiTheme="minorHAnsi" w:cstheme="minorHAnsi"/>
              </w:rPr>
              <w:t>Figurová</w:t>
            </w:r>
            <w:proofErr w:type="spellEnd"/>
          </w:p>
          <w:p w14:paraId="523C6C2C" w14:textId="77777777" w:rsidR="0038726C" w:rsidRPr="00516ADC" w:rsidRDefault="000D09CA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 xml:space="preserve">Denisa </w:t>
            </w:r>
            <w:proofErr w:type="spellStart"/>
            <w:r w:rsidRPr="00516ADC">
              <w:rPr>
                <w:rFonts w:asciiTheme="minorHAnsi" w:hAnsiTheme="minorHAnsi" w:cstheme="minorHAnsi"/>
              </w:rPr>
              <w:t>Ňaršanská</w:t>
            </w:r>
            <w:proofErr w:type="spellEnd"/>
          </w:p>
          <w:p w14:paraId="15919FC5" w14:textId="03D0DAA7" w:rsidR="005D0227" w:rsidRPr="00516ADC" w:rsidRDefault="005D0227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516ADC">
              <w:rPr>
                <w:rFonts w:asciiTheme="minorHAnsi" w:hAnsiTheme="minorHAnsi" w:cstheme="minorHAnsi"/>
              </w:rPr>
              <w:t>Erich</w:t>
            </w:r>
            <w:proofErr w:type="spellEnd"/>
            <w:r w:rsidRPr="00516ADC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516ADC">
              <w:rPr>
                <w:rFonts w:asciiTheme="minorHAnsi" w:hAnsiTheme="minorHAnsi" w:cstheme="minorHAnsi"/>
              </w:rPr>
              <w:t>Korfant</w:t>
            </w:r>
            <w:proofErr w:type="spellEnd"/>
          </w:p>
        </w:tc>
      </w:tr>
      <w:tr w:rsidR="00354DA1" w:rsidRPr="00516ADC" w14:paraId="68C17E3F" w14:textId="77777777" w:rsidTr="006A17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0" w:type="dxa"/>
          </w:tcPr>
          <w:p w14:paraId="5326460D" w14:textId="65625802" w:rsidR="00354DA1" w:rsidRPr="00516ADC" w:rsidRDefault="009F75B6" w:rsidP="003C1412">
            <w:pPr>
              <w:spacing w:before="0"/>
              <w:ind w:firstLine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>z</w:t>
            </w:r>
            <w:r w:rsidR="00354DA1" w:rsidRPr="00516ADC">
              <w:rPr>
                <w:rFonts w:asciiTheme="minorHAnsi" w:hAnsiTheme="minorHAnsi" w:cstheme="minorHAnsi"/>
              </w:rPr>
              <w:t>ástupca študentov</w:t>
            </w:r>
          </w:p>
        </w:tc>
        <w:tc>
          <w:tcPr>
            <w:tcW w:w="4190" w:type="dxa"/>
          </w:tcPr>
          <w:p w14:paraId="7E5A4978" w14:textId="051FFF0D" w:rsidR="00354DA1" w:rsidRPr="00516ADC" w:rsidRDefault="00C7529B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>Matej Kočík</w:t>
            </w:r>
          </w:p>
        </w:tc>
      </w:tr>
      <w:tr w:rsidR="009A60B3" w:rsidRPr="00516ADC" w14:paraId="44DBE295" w14:textId="77777777" w:rsidTr="006A1730">
        <w:trPr>
          <w:trHeight w:val="8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0" w:type="dxa"/>
          </w:tcPr>
          <w:p w14:paraId="62152840" w14:textId="439F059A" w:rsidR="009A60B3" w:rsidRPr="00516ADC" w:rsidRDefault="009A60B3" w:rsidP="003C1412">
            <w:pPr>
              <w:spacing w:before="0"/>
              <w:ind w:firstLine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>zástupcovia zriaďovateľa</w:t>
            </w:r>
          </w:p>
        </w:tc>
        <w:tc>
          <w:tcPr>
            <w:tcW w:w="4190" w:type="dxa"/>
          </w:tcPr>
          <w:p w14:paraId="71472633" w14:textId="77777777" w:rsidR="009A60B3" w:rsidRPr="00516ADC" w:rsidRDefault="009A60B3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 xml:space="preserve">Peter </w:t>
            </w:r>
            <w:proofErr w:type="spellStart"/>
            <w:r w:rsidRPr="00516ADC">
              <w:rPr>
                <w:rFonts w:asciiTheme="minorHAnsi" w:hAnsiTheme="minorHAnsi" w:cstheme="minorHAnsi"/>
              </w:rPr>
              <w:t>Sykora</w:t>
            </w:r>
            <w:proofErr w:type="spellEnd"/>
          </w:p>
          <w:p w14:paraId="55DC5D78" w14:textId="77777777" w:rsidR="009A60B3" w:rsidRPr="00516ADC" w:rsidRDefault="000D09CA" w:rsidP="009A60B3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 xml:space="preserve">Nikola </w:t>
            </w:r>
            <w:proofErr w:type="spellStart"/>
            <w:r w:rsidRPr="00516ADC">
              <w:rPr>
                <w:rFonts w:asciiTheme="minorHAnsi" w:hAnsiTheme="minorHAnsi" w:cstheme="minorHAnsi"/>
              </w:rPr>
              <w:t>Matvijová</w:t>
            </w:r>
            <w:proofErr w:type="spellEnd"/>
          </w:p>
          <w:p w14:paraId="60B618A2" w14:textId="0E0DFF54" w:rsidR="00696C6C" w:rsidRPr="00516ADC" w:rsidRDefault="005D0227" w:rsidP="009A60B3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 xml:space="preserve">Jana </w:t>
            </w:r>
            <w:proofErr w:type="spellStart"/>
            <w:r w:rsidRPr="00516ADC">
              <w:rPr>
                <w:rFonts w:asciiTheme="minorHAnsi" w:hAnsiTheme="minorHAnsi" w:cstheme="minorHAnsi"/>
              </w:rPr>
              <w:t>Kavaschová</w:t>
            </w:r>
            <w:proofErr w:type="spellEnd"/>
          </w:p>
        </w:tc>
      </w:tr>
    </w:tbl>
    <w:p w14:paraId="1C0315EC" w14:textId="1A8B56A7" w:rsidR="00354DA1" w:rsidRPr="00516ADC" w:rsidRDefault="006A1730" w:rsidP="003C1412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>Rada školy sa stretáva na pravidelných zasadnutiach prezenčne alebo online, kde sa vyjadruje ku zásadným otázkam, ktoré vyplývajú zo štatútu rady školy a k záležitostiam, ktoré je nevyhnutné schváliť.</w:t>
      </w:r>
    </w:p>
    <w:p w14:paraId="773FC2D4" w14:textId="77777777" w:rsidR="006A1730" w:rsidRPr="00516ADC" w:rsidRDefault="006A1730" w:rsidP="003C1412">
      <w:pPr>
        <w:spacing w:before="0" w:line="240" w:lineRule="auto"/>
        <w:ind w:firstLine="0"/>
        <w:rPr>
          <w:rFonts w:asciiTheme="minorHAnsi" w:hAnsiTheme="minorHAnsi" w:cstheme="minorHAnsi"/>
          <w:sz w:val="21"/>
        </w:rPr>
      </w:pPr>
    </w:p>
    <w:p w14:paraId="662F8E50" w14:textId="2E62348D" w:rsidR="009A60B3" w:rsidRPr="00516ADC" w:rsidRDefault="009A60B3" w:rsidP="003C1412">
      <w:pPr>
        <w:pStyle w:val="Nadpis2"/>
        <w:spacing w:before="0" w:line="240" w:lineRule="auto"/>
        <w:rPr>
          <w:rFonts w:asciiTheme="minorHAnsi" w:hAnsiTheme="minorHAnsi" w:cstheme="minorHAnsi"/>
        </w:rPr>
      </w:pPr>
      <w:bookmarkStart w:id="7" w:name="_Toc83629320"/>
      <w:r w:rsidRPr="00516ADC">
        <w:rPr>
          <w:rFonts w:asciiTheme="minorHAnsi" w:hAnsiTheme="minorHAnsi" w:cstheme="minorHAnsi"/>
        </w:rPr>
        <w:t>Údaje o zriaďovateľovi</w:t>
      </w:r>
      <w:bookmarkEnd w:id="7"/>
    </w:p>
    <w:p w14:paraId="7A31F760" w14:textId="77777777" w:rsidR="009A60B3" w:rsidRPr="00516ADC" w:rsidRDefault="009A60B3" w:rsidP="006A1730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 xml:space="preserve">Názov zriaďovateľa: </w:t>
      </w:r>
      <w:r w:rsidRPr="00516ADC">
        <w:rPr>
          <w:rFonts w:asciiTheme="minorHAnsi" w:hAnsiTheme="minorHAnsi" w:cstheme="minorHAnsi"/>
        </w:rPr>
        <w:tab/>
      </w:r>
      <w:r w:rsidRPr="00516ADC">
        <w:rPr>
          <w:rFonts w:asciiTheme="minorHAnsi" w:hAnsiTheme="minorHAnsi" w:cstheme="minorHAnsi"/>
        </w:rPr>
        <w:tab/>
        <w:t>Košická arcidiecéza</w:t>
      </w:r>
    </w:p>
    <w:p w14:paraId="66D3087E" w14:textId="1249FD78" w:rsidR="009A60B3" w:rsidRPr="00516ADC" w:rsidRDefault="009A60B3" w:rsidP="006A1730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 xml:space="preserve">Sídlo: </w:t>
      </w:r>
      <w:r w:rsidRPr="00516ADC">
        <w:rPr>
          <w:rFonts w:asciiTheme="minorHAnsi" w:hAnsiTheme="minorHAnsi" w:cstheme="minorHAnsi"/>
        </w:rPr>
        <w:tab/>
      </w:r>
      <w:r w:rsidRPr="00516ADC">
        <w:rPr>
          <w:rFonts w:asciiTheme="minorHAnsi" w:hAnsiTheme="minorHAnsi" w:cstheme="minorHAnsi"/>
        </w:rPr>
        <w:tab/>
      </w:r>
      <w:r w:rsidRPr="00516ADC">
        <w:rPr>
          <w:rFonts w:asciiTheme="minorHAnsi" w:hAnsiTheme="minorHAnsi" w:cstheme="minorHAnsi"/>
        </w:rPr>
        <w:tab/>
      </w:r>
      <w:r w:rsidRPr="00516ADC">
        <w:rPr>
          <w:rFonts w:asciiTheme="minorHAnsi" w:hAnsiTheme="minorHAnsi" w:cstheme="minorHAnsi"/>
        </w:rPr>
        <w:tab/>
        <w:t>Hlavná 28</w:t>
      </w:r>
      <w:r w:rsidR="006A1730" w:rsidRPr="00516ADC">
        <w:rPr>
          <w:rFonts w:asciiTheme="minorHAnsi" w:hAnsiTheme="minorHAnsi" w:cstheme="minorHAnsi"/>
        </w:rPr>
        <w:t>, Košice</w:t>
      </w:r>
    </w:p>
    <w:p w14:paraId="3B8D905A" w14:textId="10AD2515" w:rsidR="006A1730" w:rsidRPr="00516ADC" w:rsidRDefault="006A1730" w:rsidP="006A1730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>Telefónne číslo:</w:t>
      </w:r>
      <w:r w:rsidRPr="00516ADC">
        <w:rPr>
          <w:rFonts w:asciiTheme="minorHAnsi" w:hAnsiTheme="minorHAnsi" w:cstheme="minorHAnsi"/>
        </w:rPr>
        <w:tab/>
      </w:r>
      <w:r w:rsidRPr="00516ADC">
        <w:rPr>
          <w:rFonts w:asciiTheme="minorHAnsi" w:hAnsiTheme="minorHAnsi" w:cstheme="minorHAnsi"/>
        </w:rPr>
        <w:tab/>
        <w:t>055/6828120</w:t>
      </w:r>
    </w:p>
    <w:p w14:paraId="5D745F02" w14:textId="4E31E92F" w:rsidR="006A1730" w:rsidRPr="00516ADC" w:rsidRDefault="006A1730" w:rsidP="006A1730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>Adresa elektronickej pošty:</w:t>
      </w:r>
      <w:r w:rsidRPr="00516ADC">
        <w:rPr>
          <w:rFonts w:asciiTheme="minorHAnsi" w:hAnsiTheme="minorHAnsi" w:cstheme="minorHAnsi"/>
        </w:rPr>
        <w:tab/>
        <w:t>scholabu@abuke.sk</w:t>
      </w:r>
    </w:p>
    <w:p w14:paraId="01CFCA24" w14:textId="77777777" w:rsidR="009A60B3" w:rsidRPr="00516ADC" w:rsidRDefault="009A60B3" w:rsidP="009A60B3">
      <w:pPr>
        <w:spacing w:before="120" w:line="240" w:lineRule="auto"/>
        <w:ind w:firstLine="0"/>
        <w:rPr>
          <w:rFonts w:asciiTheme="minorHAnsi" w:hAnsiTheme="minorHAnsi" w:cstheme="minorHAnsi"/>
        </w:rPr>
      </w:pPr>
    </w:p>
    <w:p w14:paraId="1FD4ED22" w14:textId="5C71577E" w:rsidR="009C40FE" w:rsidRPr="00516ADC" w:rsidRDefault="009C40FE" w:rsidP="003C1412">
      <w:pPr>
        <w:pStyle w:val="Nadpis2"/>
        <w:spacing w:before="0" w:line="240" w:lineRule="auto"/>
        <w:rPr>
          <w:rFonts w:asciiTheme="minorHAnsi" w:hAnsiTheme="minorHAnsi" w:cstheme="minorHAnsi"/>
        </w:rPr>
      </w:pPr>
      <w:bookmarkStart w:id="8" w:name="_Toc83629321"/>
      <w:r w:rsidRPr="00516ADC">
        <w:rPr>
          <w:rFonts w:asciiTheme="minorHAnsi" w:hAnsiTheme="minorHAnsi" w:cstheme="minorHAnsi"/>
        </w:rPr>
        <w:t>Údaje o počte žiakov školy</w:t>
      </w:r>
      <w:bookmarkEnd w:id="8"/>
    </w:p>
    <w:tbl>
      <w:tblPr>
        <w:tblStyle w:val="Tabukasmriekou1svetlzvraznenie1"/>
        <w:tblW w:w="0" w:type="auto"/>
        <w:tblLook w:val="04A0" w:firstRow="1" w:lastRow="0" w:firstColumn="1" w:lastColumn="0" w:noHBand="0" w:noVBand="1"/>
      </w:tblPr>
      <w:tblGrid>
        <w:gridCol w:w="671"/>
        <w:gridCol w:w="3435"/>
        <w:gridCol w:w="4274"/>
      </w:tblGrid>
      <w:tr w:rsidR="009C40FE" w:rsidRPr="00516ADC" w14:paraId="5C6631D1" w14:textId="77777777" w:rsidTr="00E05A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" w:type="dxa"/>
          </w:tcPr>
          <w:p w14:paraId="73EC69D3" w14:textId="77777777" w:rsidR="009C40FE" w:rsidRPr="00516ADC" w:rsidRDefault="009C40FE" w:rsidP="00E05A23">
            <w:pPr>
              <w:spacing w:before="0"/>
              <w:ind w:firstLine="0"/>
              <w:rPr>
                <w:rFonts w:asciiTheme="minorHAnsi" w:hAnsiTheme="minorHAnsi" w:cstheme="minorHAnsi"/>
                <w:color w:val="0D0D0D" w:themeColor="text1" w:themeTint="F2"/>
                <w:sz w:val="22"/>
              </w:rPr>
            </w:pPr>
            <w:proofErr w:type="spellStart"/>
            <w:r w:rsidRPr="00516ADC">
              <w:rPr>
                <w:rFonts w:asciiTheme="minorHAnsi" w:hAnsiTheme="minorHAnsi" w:cstheme="minorHAnsi"/>
                <w:color w:val="0D0D0D" w:themeColor="text1" w:themeTint="F2"/>
                <w:sz w:val="22"/>
              </w:rPr>
              <w:t>p.č</w:t>
            </w:r>
            <w:proofErr w:type="spellEnd"/>
            <w:r w:rsidRPr="00516ADC">
              <w:rPr>
                <w:rFonts w:asciiTheme="minorHAnsi" w:hAnsiTheme="minorHAnsi" w:cstheme="minorHAnsi"/>
                <w:color w:val="0D0D0D" w:themeColor="text1" w:themeTint="F2"/>
                <w:sz w:val="22"/>
              </w:rPr>
              <w:t>.</w:t>
            </w:r>
          </w:p>
        </w:tc>
        <w:tc>
          <w:tcPr>
            <w:tcW w:w="3435" w:type="dxa"/>
          </w:tcPr>
          <w:p w14:paraId="4FA4C474" w14:textId="77777777" w:rsidR="009C40FE" w:rsidRPr="00516ADC" w:rsidRDefault="009C40FE" w:rsidP="00E05A23">
            <w:pPr>
              <w:spacing w:before="0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D0D0D" w:themeColor="text1" w:themeTint="F2"/>
                <w:sz w:val="22"/>
              </w:rPr>
            </w:pPr>
            <w:r w:rsidRPr="00516ADC">
              <w:rPr>
                <w:rFonts w:asciiTheme="minorHAnsi" w:hAnsiTheme="minorHAnsi" w:cstheme="minorHAnsi"/>
                <w:color w:val="0D0D0D" w:themeColor="text1" w:themeTint="F2"/>
                <w:sz w:val="22"/>
              </w:rPr>
              <w:t>zložka Spojenej školy</w:t>
            </w:r>
          </w:p>
        </w:tc>
        <w:tc>
          <w:tcPr>
            <w:tcW w:w="4274" w:type="dxa"/>
          </w:tcPr>
          <w:p w14:paraId="7F117944" w14:textId="52816267" w:rsidR="009C40FE" w:rsidRPr="00516ADC" w:rsidRDefault="009C40FE" w:rsidP="00E05A23">
            <w:pPr>
              <w:spacing w:before="0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D0D0D" w:themeColor="text1" w:themeTint="F2"/>
                <w:sz w:val="22"/>
              </w:rPr>
            </w:pPr>
            <w:r w:rsidRPr="00516ADC">
              <w:rPr>
                <w:rFonts w:asciiTheme="minorHAnsi" w:hAnsiTheme="minorHAnsi" w:cstheme="minorHAnsi"/>
                <w:color w:val="0D0D0D" w:themeColor="text1" w:themeTint="F2"/>
                <w:sz w:val="22"/>
              </w:rPr>
              <w:t>počet žiakov</w:t>
            </w:r>
          </w:p>
        </w:tc>
      </w:tr>
      <w:tr w:rsidR="009C40FE" w:rsidRPr="00516ADC" w14:paraId="3E77FD2E" w14:textId="77777777" w:rsidTr="00E05A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" w:type="dxa"/>
          </w:tcPr>
          <w:p w14:paraId="5792128A" w14:textId="77777777" w:rsidR="009C40FE" w:rsidRPr="00516ADC" w:rsidRDefault="009C40FE" w:rsidP="00E05A23">
            <w:pPr>
              <w:spacing w:before="0"/>
              <w:ind w:firstLine="0"/>
              <w:rPr>
                <w:rFonts w:asciiTheme="minorHAnsi" w:hAnsiTheme="minorHAnsi" w:cstheme="minorHAnsi"/>
                <w:color w:val="0D0D0D" w:themeColor="text1" w:themeTint="F2"/>
                <w:sz w:val="22"/>
              </w:rPr>
            </w:pPr>
            <w:r w:rsidRPr="00516ADC">
              <w:rPr>
                <w:rFonts w:asciiTheme="minorHAnsi" w:hAnsiTheme="minorHAnsi" w:cstheme="minorHAnsi"/>
                <w:color w:val="0D0D0D" w:themeColor="text1" w:themeTint="F2"/>
                <w:sz w:val="22"/>
              </w:rPr>
              <w:t>1.</w:t>
            </w:r>
          </w:p>
        </w:tc>
        <w:tc>
          <w:tcPr>
            <w:tcW w:w="3435" w:type="dxa"/>
          </w:tcPr>
          <w:p w14:paraId="19DE1C64" w14:textId="77777777" w:rsidR="009C40FE" w:rsidRPr="00516ADC" w:rsidRDefault="009C40FE" w:rsidP="00E05A23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D0D0D" w:themeColor="text1" w:themeTint="F2"/>
                <w:sz w:val="22"/>
              </w:rPr>
            </w:pPr>
            <w:r w:rsidRPr="00516ADC">
              <w:rPr>
                <w:rFonts w:asciiTheme="minorHAnsi" w:hAnsiTheme="minorHAnsi" w:cstheme="minorHAnsi"/>
                <w:color w:val="0D0D0D" w:themeColor="text1" w:themeTint="F2"/>
                <w:sz w:val="22"/>
              </w:rPr>
              <w:t>Materská škola</w:t>
            </w:r>
          </w:p>
        </w:tc>
        <w:tc>
          <w:tcPr>
            <w:tcW w:w="4274" w:type="dxa"/>
          </w:tcPr>
          <w:p w14:paraId="78F3DD26" w14:textId="3D21BDD6" w:rsidR="009C40FE" w:rsidRPr="00516ADC" w:rsidRDefault="009C40FE" w:rsidP="00E05A23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D0D0D" w:themeColor="text1" w:themeTint="F2"/>
                <w:sz w:val="22"/>
              </w:rPr>
            </w:pPr>
            <w:r w:rsidRPr="00516ADC">
              <w:rPr>
                <w:rFonts w:asciiTheme="minorHAnsi" w:hAnsiTheme="minorHAnsi" w:cstheme="minorHAnsi"/>
                <w:color w:val="0D0D0D" w:themeColor="text1" w:themeTint="F2"/>
                <w:sz w:val="22"/>
              </w:rPr>
              <w:t>92</w:t>
            </w:r>
          </w:p>
        </w:tc>
      </w:tr>
      <w:tr w:rsidR="009C40FE" w:rsidRPr="00516ADC" w14:paraId="37BE6F08" w14:textId="77777777" w:rsidTr="00E05A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" w:type="dxa"/>
          </w:tcPr>
          <w:p w14:paraId="1C38A9A7" w14:textId="77777777" w:rsidR="009C40FE" w:rsidRPr="00516ADC" w:rsidRDefault="009C40FE" w:rsidP="00E05A23">
            <w:pPr>
              <w:spacing w:before="0"/>
              <w:ind w:firstLine="0"/>
              <w:rPr>
                <w:rFonts w:asciiTheme="minorHAnsi" w:hAnsiTheme="minorHAnsi" w:cstheme="minorHAnsi"/>
                <w:color w:val="0D0D0D" w:themeColor="text1" w:themeTint="F2"/>
                <w:sz w:val="22"/>
              </w:rPr>
            </w:pPr>
            <w:r w:rsidRPr="00516ADC">
              <w:rPr>
                <w:rFonts w:asciiTheme="minorHAnsi" w:hAnsiTheme="minorHAnsi" w:cstheme="minorHAnsi"/>
                <w:color w:val="0D0D0D" w:themeColor="text1" w:themeTint="F2"/>
                <w:sz w:val="22"/>
              </w:rPr>
              <w:t>2.</w:t>
            </w:r>
          </w:p>
        </w:tc>
        <w:tc>
          <w:tcPr>
            <w:tcW w:w="3435" w:type="dxa"/>
          </w:tcPr>
          <w:p w14:paraId="44D11A46" w14:textId="77777777" w:rsidR="009C40FE" w:rsidRPr="00516ADC" w:rsidRDefault="009C40FE" w:rsidP="00E05A23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D0D0D" w:themeColor="text1" w:themeTint="F2"/>
                <w:sz w:val="22"/>
              </w:rPr>
            </w:pPr>
            <w:r w:rsidRPr="00516ADC">
              <w:rPr>
                <w:rFonts w:asciiTheme="minorHAnsi" w:hAnsiTheme="minorHAnsi" w:cstheme="minorHAnsi"/>
                <w:color w:val="0D0D0D" w:themeColor="text1" w:themeTint="F2"/>
                <w:sz w:val="22"/>
              </w:rPr>
              <w:t>Základná škola</w:t>
            </w:r>
          </w:p>
        </w:tc>
        <w:tc>
          <w:tcPr>
            <w:tcW w:w="4274" w:type="dxa"/>
          </w:tcPr>
          <w:p w14:paraId="24E9C885" w14:textId="2E9E4151" w:rsidR="009C40FE" w:rsidRPr="00516ADC" w:rsidRDefault="009C40FE" w:rsidP="00E05A23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D0D0D" w:themeColor="text1" w:themeTint="F2"/>
                <w:sz w:val="22"/>
              </w:rPr>
            </w:pPr>
            <w:r w:rsidRPr="00516ADC">
              <w:rPr>
                <w:rFonts w:asciiTheme="minorHAnsi" w:hAnsiTheme="minorHAnsi" w:cstheme="minorHAnsi"/>
                <w:color w:val="0D0D0D" w:themeColor="text1" w:themeTint="F2"/>
                <w:sz w:val="22"/>
              </w:rPr>
              <w:t>3</w:t>
            </w:r>
            <w:r w:rsidR="007125B7" w:rsidRPr="00516ADC">
              <w:rPr>
                <w:rFonts w:asciiTheme="minorHAnsi" w:hAnsiTheme="minorHAnsi" w:cstheme="minorHAnsi"/>
                <w:color w:val="0D0D0D" w:themeColor="text1" w:themeTint="F2"/>
                <w:sz w:val="22"/>
              </w:rPr>
              <w:t>20</w:t>
            </w:r>
          </w:p>
        </w:tc>
      </w:tr>
      <w:tr w:rsidR="009C40FE" w:rsidRPr="00516ADC" w14:paraId="378158D2" w14:textId="77777777" w:rsidTr="00E05A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" w:type="dxa"/>
          </w:tcPr>
          <w:p w14:paraId="1FB66225" w14:textId="77777777" w:rsidR="009C40FE" w:rsidRPr="00516ADC" w:rsidRDefault="009C40FE" w:rsidP="00E05A23">
            <w:pPr>
              <w:spacing w:before="0"/>
              <w:ind w:firstLine="0"/>
              <w:rPr>
                <w:rFonts w:asciiTheme="minorHAnsi" w:hAnsiTheme="minorHAnsi" w:cstheme="minorHAnsi"/>
                <w:color w:val="0D0D0D" w:themeColor="text1" w:themeTint="F2"/>
                <w:sz w:val="22"/>
              </w:rPr>
            </w:pPr>
            <w:r w:rsidRPr="00516ADC">
              <w:rPr>
                <w:rFonts w:asciiTheme="minorHAnsi" w:hAnsiTheme="minorHAnsi" w:cstheme="minorHAnsi"/>
                <w:color w:val="0D0D0D" w:themeColor="text1" w:themeTint="F2"/>
                <w:sz w:val="22"/>
              </w:rPr>
              <w:t>3.</w:t>
            </w:r>
          </w:p>
        </w:tc>
        <w:tc>
          <w:tcPr>
            <w:tcW w:w="3435" w:type="dxa"/>
          </w:tcPr>
          <w:p w14:paraId="32DFEFEC" w14:textId="77777777" w:rsidR="009C40FE" w:rsidRPr="00516ADC" w:rsidRDefault="009C40FE" w:rsidP="00E05A23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D0D0D" w:themeColor="text1" w:themeTint="F2"/>
                <w:sz w:val="22"/>
              </w:rPr>
            </w:pPr>
            <w:r w:rsidRPr="00516ADC">
              <w:rPr>
                <w:rFonts w:asciiTheme="minorHAnsi" w:hAnsiTheme="minorHAnsi" w:cstheme="minorHAnsi"/>
                <w:color w:val="0D0D0D" w:themeColor="text1" w:themeTint="F2"/>
                <w:sz w:val="22"/>
              </w:rPr>
              <w:t xml:space="preserve">Gymnázium </w:t>
            </w:r>
          </w:p>
        </w:tc>
        <w:tc>
          <w:tcPr>
            <w:tcW w:w="4274" w:type="dxa"/>
          </w:tcPr>
          <w:p w14:paraId="5403F957" w14:textId="75281848" w:rsidR="009C40FE" w:rsidRPr="00516ADC" w:rsidRDefault="009C40FE" w:rsidP="00E05A23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D0D0D" w:themeColor="text1" w:themeTint="F2"/>
                <w:sz w:val="22"/>
              </w:rPr>
            </w:pPr>
            <w:r w:rsidRPr="00516ADC">
              <w:rPr>
                <w:rFonts w:asciiTheme="minorHAnsi" w:hAnsiTheme="minorHAnsi" w:cstheme="minorHAnsi"/>
                <w:color w:val="0D0D0D" w:themeColor="text1" w:themeTint="F2"/>
                <w:sz w:val="22"/>
              </w:rPr>
              <w:t>67</w:t>
            </w:r>
          </w:p>
        </w:tc>
      </w:tr>
      <w:tr w:rsidR="009C40FE" w:rsidRPr="00516ADC" w14:paraId="13ED565C" w14:textId="77777777" w:rsidTr="00E05A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" w:type="dxa"/>
          </w:tcPr>
          <w:p w14:paraId="78393E70" w14:textId="77777777" w:rsidR="009C40FE" w:rsidRPr="00516ADC" w:rsidRDefault="009C40FE" w:rsidP="00E05A23">
            <w:pPr>
              <w:spacing w:before="0"/>
              <w:ind w:firstLine="0"/>
              <w:rPr>
                <w:rFonts w:asciiTheme="minorHAnsi" w:hAnsiTheme="minorHAnsi" w:cstheme="minorHAnsi"/>
                <w:color w:val="0D0D0D" w:themeColor="text1" w:themeTint="F2"/>
                <w:sz w:val="22"/>
              </w:rPr>
            </w:pPr>
            <w:r w:rsidRPr="00516ADC">
              <w:rPr>
                <w:rFonts w:asciiTheme="minorHAnsi" w:hAnsiTheme="minorHAnsi" w:cstheme="minorHAnsi"/>
                <w:color w:val="0D0D0D" w:themeColor="text1" w:themeTint="F2"/>
                <w:sz w:val="22"/>
              </w:rPr>
              <w:t>4.</w:t>
            </w:r>
          </w:p>
        </w:tc>
        <w:tc>
          <w:tcPr>
            <w:tcW w:w="3435" w:type="dxa"/>
          </w:tcPr>
          <w:p w14:paraId="471D39D6" w14:textId="77777777" w:rsidR="009C40FE" w:rsidRPr="00516ADC" w:rsidRDefault="009C40FE" w:rsidP="00E05A23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D0D0D" w:themeColor="text1" w:themeTint="F2"/>
                <w:sz w:val="22"/>
              </w:rPr>
            </w:pPr>
            <w:r w:rsidRPr="00516ADC">
              <w:rPr>
                <w:rFonts w:asciiTheme="minorHAnsi" w:hAnsiTheme="minorHAnsi" w:cstheme="minorHAnsi"/>
                <w:color w:val="0D0D0D" w:themeColor="text1" w:themeTint="F2"/>
                <w:sz w:val="22"/>
              </w:rPr>
              <w:t>Základná umelecká škola</w:t>
            </w:r>
          </w:p>
        </w:tc>
        <w:tc>
          <w:tcPr>
            <w:tcW w:w="4274" w:type="dxa"/>
          </w:tcPr>
          <w:p w14:paraId="474096FE" w14:textId="03BD8A21" w:rsidR="009C40FE" w:rsidRPr="00516ADC" w:rsidRDefault="009C40FE" w:rsidP="00E05A23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D0D0D" w:themeColor="text1" w:themeTint="F2"/>
                <w:sz w:val="22"/>
              </w:rPr>
            </w:pPr>
            <w:r w:rsidRPr="00516ADC">
              <w:rPr>
                <w:rFonts w:asciiTheme="minorHAnsi" w:hAnsiTheme="minorHAnsi" w:cstheme="minorHAnsi"/>
                <w:color w:val="0D0D0D" w:themeColor="text1" w:themeTint="F2"/>
                <w:sz w:val="22"/>
              </w:rPr>
              <w:t>24</w:t>
            </w:r>
            <w:r w:rsidR="00606E87" w:rsidRPr="00516ADC">
              <w:rPr>
                <w:rFonts w:asciiTheme="minorHAnsi" w:hAnsiTheme="minorHAnsi" w:cstheme="minorHAnsi"/>
                <w:color w:val="0D0D0D" w:themeColor="text1" w:themeTint="F2"/>
                <w:sz w:val="22"/>
              </w:rPr>
              <w:t>8</w:t>
            </w:r>
          </w:p>
        </w:tc>
      </w:tr>
      <w:tr w:rsidR="009C40FE" w:rsidRPr="00516ADC" w14:paraId="114296ED" w14:textId="77777777" w:rsidTr="00E05A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" w:type="dxa"/>
          </w:tcPr>
          <w:p w14:paraId="1316B0DC" w14:textId="77777777" w:rsidR="009C40FE" w:rsidRPr="00516ADC" w:rsidRDefault="009C40FE" w:rsidP="009C40FE">
            <w:pPr>
              <w:spacing w:before="0"/>
              <w:ind w:firstLine="0"/>
              <w:rPr>
                <w:rFonts w:asciiTheme="minorHAnsi" w:hAnsiTheme="minorHAnsi" w:cstheme="minorHAnsi"/>
                <w:color w:val="0D0D0D" w:themeColor="text1" w:themeTint="F2"/>
                <w:sz w:val="22"/>
              </w:rPr>
            </w:pPr>
            <w:r w:rsidRPr="00516ADC">
              <w:rPr>
                <w:rFonts w:asciiTheme="minorHAnsi" w:hAnsiTheme="minorHAnsi" w:cstheme="minorHAnsi"/>
                <w:color w:val="0D0D0D" w:themeColor="text1" w:themeTint="F2"/>
                <w:sz w:val="22"/>
              </w:rPr>
              <w:t>5.</w:t>
            </w:r>
          </w:p>
        </w:tc>
        <w:tc>
          <w:tcPr>
            <w:tcW w:w="3435" w:type="dxa"/>
          </w:tcPr>
          <w:p w14:paraId="688BAC8E" w14:textId="77777777" w:rsidR="009C40FE" w:rsidRPr="00516ADC" w:rsidRDefault="009C40FE" w:rsidP="009C40FE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D0D0D" w:themeColor="text1" w:themeTint="F2"/>
                <w:sz w:val="22"/>
              </w:rPr>
            </w:pPr>
            <w:r w:rsidRPr="00516ADC">
              <w:rPr>
                <w:rFonts w:asciiTheme="minorHAnsi" w:hAnsiTheme="minorHAnsi" w:cstheme="minorHAnsi"/>
                <w:color w:val="0D0D0D" w:themeColor="text1" w:themeTint="F2"/>
                <w:sz w:val="22"/>
              </w:rPr>
              <w:t>Centrum voľného času</w:t>
            </w:r>
          </w:p>
        </w:tc>
        <w:tc>
          <w:tcPr>
            <w:tcW w:w="4274" w:type="dxa"/>
          </w:tcPr>
          <w:p w14:paraId="5167AC1C" w14:textId="7095B3AA" w:rsidR="009C40FE" w:rsidRPr="00516ADC" w:rsidRDefault="009C40FE" w:rsidP="009C40FE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D0D0D" w:themeColor="text1" w:themeTint="F2"/>
                <w:sz w:val="22"/>
              </w:rPr>
            </w:pPr>
            <w:r w:rsidRPr="00516ADC">
              <w:rPr>
                <w:rFonts w:asciiTheme="minorHAnsi" w:hAnsiTheme="minorHAnsi" w:cstheme="minorHAnsi"/>
                <w:color w:val="0D0D0D" w:themeColor="text1" w:themeTint="F2"/>
                <w:sz w:val="22"/>
              </w:rPr>
              <w:t>330</w:t>
            </w:r>
          </w:p>
        </w:tc>
      </w:tr>
    </w:tbl>
    <w:p w14:paraId="1DE5D166" w14:textId="2E54788D" w:rsidR="009C40FE" w:rsidRPr="00516ADC" w:rsidRDefault="009C40FE" w:rsidP="009C40FE">
      <w:pPr>
        <w:spacing w:before="0" w:line="240" w:lineRule="auto"/>
        <w:ind w:left="5040" w:firstLine="720"/>
        <w:rPr>
          <w:rFonts w:asciiTheme="minorHAnsi" w:hAnsiTheme="minorHAnsi" w:cstheme="minorHAnsi"/>
          <w:sz w:val="22"/>
        </w:rPr>
      </w:pPr>
      <w:r w:rsidRPr="00516ADC">
        <w:rPr>
          <w:rFonts w:asciiTheme="minorHAnsi" w:hAnsiTheme="minorHAnsi" w:cstheme="minorHAnsi"/>
          <w:sz w:val="22"/>
        </w:rPr>
        <w:t xml:space="preserve">Zdroj: </w:t>
      </w:r>
      <w:proofErr w:type="spellStart"/>
      <w:r w:rsidRPr="00516ADC">
        <w:rPr>
          <w:rFonts w:asciiTheme="minorHAnsi" w:hAnsiTheme="minorHAnsi" w:cstheme="minorHAnsi"/>
          <w:sz w:val="22"/>
        </w:rPr>
        <w:t>Eduzber</w:t>
      </w:r>
      <w:proofErr w:type="spellEnd"/>
      <w:r w:rsidRPr="00516ADC">
        <w:rPr>
          <w:rFonts w:asciiTheme="minorHAnsi" w:hAnsiTheme="minorHAnsi" w:cstheme="minorHAnsi"/>
          <w:sz w:val="22"/>
        </w:rPr>
        <w:t xml:space="preserve"> 2020</w:t>
      </w:r>
    </w:p>
    <w:p w14:paraId="79A17BD5" w14:textId="77777777" w:rsidR="009C40FE" w:rsidRPr="00516ADC" w:rsidRDefault="009C40FE" w:rsidP="009C40FE">
      <w:pPr>
        <w:spacing w:before="0" w:line="240" w:lineRule="auto"/>
        <w:ind w:firstLine="0"/>
        <w:rPr>
          <w:rFonts w:asciiTheme="minorHAnsi" w:hAnsiTheme="minorHAnsi" w:cstheme="minorHAnsi"/>
        </w:rPr>
      </w:pPr>
    </w:p>
    <w:p w14:paraId="3D6CBCC7" w14:textId="109ADB1F" w:rsidR="00027944" w:rsidRPr="00516ADC" w:rsidRDefault="009A60B3" w:rsidP="003C1412">
      <w:pPr>
        <w:pStyle w:val="Nadpis2"/>
        <w:spacing w:before="0" w:line="240" w:lineRule="auto"/>
        <w:rPr>
          <w:rFonts w:asciiTheme="minorHAnsi" w:hAnsiTheme="minorHAnsi" w:cstheme="minorHAnsi"/>
        </w:rPr>
      </w:pPr>
      <w:bookmarkStart w:id="9" w:name="_Toc83629322"/>
      <w:r w:rsidRPr="00516ADC">
        <w:rPr>
          <w:rFonts w:asciiTheme="minorHAnsi" w:hAnsiTheme="minorHAnsi" w:cstheme="minorHAnsi"/>
        </w:rPr>
        <w:t>Poradné orgány školy</w:t>
      </w:r>
      <w:bookmarkEnd w:id="9"/>
    </w:p>
    <w:tbl>
      <w:tblPr>
        <w:tblStyle w:val="Tabukasmriekou1svetlzvraznenie1"/>
        <w:tblW w:w="0" w:type="auto"/>
        <w:tblLook w:val="04A0" w:firstRow="1" w:lastRow="0" w:firstColumn="1" w:lastColumn="0" w:noHBand="0" w:noVBand="1"/>
      </w:tblPr>
      <w:tblGrid>
        <w:gridCol w:w="829"/>
        <w:gridCol w:w="4981"/>
        <w:gridCol w:w="2570"/>
      </w:tblGrid>
      <w:tr w:rsidR="00D14E84" w:rsidRPr="00516ADC" w14:paraId="1A1C25D1" w14:textId="77777777" w:rsidTr="006A17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14:paraId="0F92E10F" w14:textId="77777777" w:rsidR="00D14E84" w:rsidRPr="00516ADC" w:rsidRDefault="00D14E84" w:rsidP="003C1412">
            <w:pPr>
              <w:spacing w:before="0"/>
              <w:ind w:firstLine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>zložka</w:t>
            </w:r>
          </w:p>
        </w:tc>
        <w:tc>
          <w:tcPr>
            <w:tcW w:w="4990" w:type="dxa"/>
          </w:tcPr>
          <w:p w14:paraId="10D0A9DC" w14:textId="358DDE4B" w:rsidR="00D14E84" w:rsidRPr="00516ADC" w:rsidRDefault="00D14E84" w:rsidP="003C1412">
            <w:pPr>
              <w:spacing w:before="0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>názov MZ a</w:t>
            </w:r>
            <w:r w:rsidR="0030686C" w:rsidRPr="00516ADC">
              <w:rPr>
                <w:rFonts w:asciiTheme="minorHAnsi" w:hAnsiTheme="minorHAnsi" w:cstheme="minorHAnsi"/>
              </w:rPr>
              <w:t> </w:t>
            </w:r>
            <w:r w:rsidRPr="00516ADC">
              <w:rPr>
                <w:rFonts w:asciiTheme="minorHAnsi" w:hAnsiTheme="minorHAnsi" w:cstheme="minorHAnsi"/>
              </w:rPr>
              <w:t>PK</w:t>
            </w:r>
          </w:p>
        </w:tc>
        <w:tc>
          <w:tcPr>
            <w:tcW w:w="2574" w:type="dxa"/>
          </w:tcPr>
          <w:p w14:paraId="3011133F" w14:textId="7AC7EC1F" w:rsidR="00D14E84" w:rsidRPr="00516ADC" w:rsidRDefault="004D52B1" w:rsidP="003C1412">
            <w:pPr>
              <w:spacing w:before="0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>V</w:t>
            </w:r>
            <w:r w:rsidR="00D14E84" w:rsidRPr="00516ADC">
              <w:rPr>
                <w:rFonts w:asciiTheme="minorHAnsi" w:hAnsiTheme="minorHAnsi" w:cstheme="minorHAnsi"/>
              </w:rPr>
              <w:t>edúci</w:t>
            </w:r>
          </w:p>
        </w:tc>
      </w:tr>
      <w:tr w:rsidR="00D14E84" w:rsidRPr="00516ADC" w14:paraId="2FB4F9E1" w14:textId="77777777" w:rsidTr="006A17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14:paraId="44E372CE" w14:textId="77777777" w:rsidR="00D14E84" w:rsidRPr="00516ADC" w:rsidRDefault="00D14E84" w:rsidP="003C1412">
            <w:pPr>
              <w:spacing w:before="0"/>
              <w:ind w:firstLine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>ZŠ</w:t>
            </w:r>
          </w:p>
        </w:tc>
        <w:tc>
          <w:tcPr>
            <w:tcW w:w="4990" w:type="dxa"/>
          </w:tcPr>
          <w:p w14:paraId="64B8254C" w14:textId="28A7E8A2" w:rsidR="00D14E84" w:rsidRPr="00516ADC" w:rsidRDefault="00D14E84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</w:rPr>
            </w:pPr>
            <w:r w:rsidRPr="00516ADC">
              <w:rPr>
                <w:rFonts w:asciiTheme="minorHAnsi" w:hAnsiTheme="minorHAnsi" w:cstheme="minorHAnsi"/>
                <w:sz w:val="22"/>
              </w:rPr>
              <w:t xml:space="preserve">Metodické združenie </w:t>
            </w:r>
            <w:r w:rsidR="00C7529B" w:rsidRPr="00516ADC">
              <w:rPr>
                <w:rFonts w:asciiTheme="minorHAnsi" w:hAnsiTheme="minorHAnsi" w:cstheme="minorHAnsi"/>
                <w:sz w:val="22"/>
              </w:rPr>
              <w:t xml:space="preserve">ročníkov </w:t>
            </w:r>
            <w:r w:rsidRPr="00516ADC">
              <w:rPr>
                <w:rFonts w:asciiTheme="minorHAnsi" w:hAnsiTheme="minorHAnsi" w:cstheme="minorHAnsi"/>
                <w:sz w:val="22"/>
              </w:rPr>
              <w:t>1.-</w:t>
            </w:r>
            <w:r w:rsidR="00C7529B" w:rsidRPr="00516ADC">
              <w:rPr>
                <w:rFonts w:asciiTheme="minorHAnsi" w:hAnsiTheme="minorHAnsi" w:cstheme="minorHAnsi"/>
                <w:sz w:val="22"/>
              </w:rPr>
              <w:t>2</w:t>
            </w:r>
            <w:r w:rsidRPr="00516ADC">
              <w:rPr>
                <w:rFonts w:asciiTheme="minorHAnsi" w:hAnsiTheme="minorHAnsi" w:cstheme="minorHAnsi"/>
                <w:sz w:val="22"/>
              </w:rPr>
              <w:t>.</w:t>
            </w:r>
          </w:p>
        </w:tc>
        <w:tc>
          <w:tcPr>
            <w:tcW w:w="2574" w:type="dxa"/>
          </w:tcPr>
          <w:p w14:paraId="077BB3FF" w14:textId="104BFD36" w:rsidR="00C7529B" w:rsidRPr="00516ADC" w:rsidRDefault="00C7529B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 xml:space="preserve">PaedDr. L. </w:t>
            </w:r>
            <w:proofErr w:type="spellStart"/>
            <w:r w:rsidRPr="00516ADC">
              <w:rPr>
                <w:rFonts w:asciiTheme="minorHAnsi" w:hAnsiTheme="minorHAnsi" w:cstheme="minorHAnsi"/>
              </w:rPr>
              <w:t>Korfantová</w:t>
            </w:r>
            <w:proofErr w:type="spellEnd"/>
          </w:p>
        </w:tc>
      </w:tr>
      <w:tr w:rsidR="00C7529B" w:rsidRPr="00516ADC" w14:paraId="3E7ACBAD" w14:textId="77777777" w:rsidTr="006A17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14:paraId="4102FB75" w14:textId="2D8CC6A3" w:rsidR="00C7529B" w:rsidRPr="00516ADC" w:rsidRDefault="00C7529B" w:rsidP="003C1412">
            <w:pPr>
              <w:spacing w:before="0"/>
              <w:ind w:firstLine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>ZŠ</w:t>
            </w:r>
          </w:p>
        </w:tc>
        <w:tc>
          <w:tcPr>
            <w:tcW w:w="4990" w:type="dxa"/>
          </w:tcPr>
          <w:p w14:paraId="2A7597B7" w14:textId="753A5EBA" w:rsidR="00C7529B" w:rsidRPr="00516ADC" w:rsidRDefault="00C7529B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</w:rPr>
            </w:pPr>
            <w:r w:rsidRPr="00516ADC">
              <w:rPr>
                <w:rFonts w:asciiTheme="minorHAnsi" w:hAnsiTheme="minorHAnsi" w:cstheme="minorHAnsi"/>
                <w:sz w:val="22"/>
              </w:rPr>
              <w:t>Metodické združenie ročníkov 3.-4.</w:t>
            </w:r>
          </w:p>
        </w:tc>
        <w:tc>
          <w:tcPr>
            <w:tcW w:w="2574" w:type="dxa"/>
          </w:tcPr>
          <w:p w14:paraId="7C4A03A5" w14:textId="4D79353D" w:rsidR="00C7529B" w:rsidRPr="00516ADC" w:rsidRDefault="00C7529B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 xml:space="preserve">Mgr. J. </w:t>
            </w:r>
            <w:proofErr w:type="spellStart"/>
            <w:r w:rsidRPr="00516ADC">
              <w:rPr>
                <w:rFonts w:asciiTheme="minorHAnsi" w:hAnsiTheme="minorHAnsi" w:cstheme="minorHAnsi"/>
              </w:rPr>
              <w:t>Rohaľová</w:t>
            </w:r>
            <w:proofErr w:type="spellEnd"/>
          </w:p>
        </w:tc>
      </w:tr>
      <w:tr w:rsidR="00D14E84" w:rsidRPr="00516ADC" w14:paraId="51B2408C" w14:textId="77777777" w:rsidTr="006A17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14:paraId="4CE30813" w14:textId="2C4BA50E" w:rsidR="00D14E84" w:rsidRPr="00516ADC" w:rsidRDefault="00D14E84" w:rsidP="003C1412">
            <w:pPr>
              <w:spacing w:before="0"/>
              <w:ind w:firstLine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>ZŠ</w:t>
            </w:r>
            <w:r w:rsidR="00C7529B" w:rsidRPr="00516ADC">
              <w:rPr>
                <w:rFonts w:asciiTheme="minorHAnsi" w:hAnsiTheme="minorHAnsi" w:cstheme="minorHAnsi"/>
              </w:rPr>
              <w:t xml:space="preserve"> a G</w:t>
            </w:r>
          </w:p>
        </w:tc>
        <w:tc>
          <w:tcPr>
            <w:tcW w:w="4990" w:type="dxa"/>
          </w:tcPr>
          <w:p w14:paraId="3CB9AADA" w14:textId="3CF15A4A" w:rsidR="00D14E84" w:rsidRPr="00516ADC" w:rsidRDefault="00D14E84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</w:rPr>
            </w:pPr>
            <w:r w:rsidRPr="00516ADC">
              <w:rPr>
                <w:rFonts w:asciiTheme="minorHAnsi" w:hAnsiTheme="minorHAnsi" w:cstheme="minorHAnsi"/>
                <w:sz w:val="22"/>
              </w:rPr>
              <w:t xml:space="preserve">PK </w:t>
            </w:r>
            <w:r w:rsidR="00C7529B" w:rsidRPr="00516ADC">
              <w:rPr>
                <w:rFonts w:asciiTheme="minorHAnsi" w:hAnsiTheme="minorHAnsi" w:cstheme="minorHAnsi"/>
                <w:sz w:val="22"/>
              </w:rPr>
              <w:t>predmetov matematika a informatika</w:t>
            </w:r>
          </w:p>
        </w:tc>
        <w:tc>
          <w:tcPr>
            <w:tcW w:w="2574" w:type="dxa"/>
          </w:tcPr>
          <w:p w14:paraId="39DC40E4" w14:textId="0111B49B" w:rsidR="00D14E84" w:rsidRPr="00516ADC" w:rsidRDefault="00C7529B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 xml:space="preserve">Mgr. </w:t>
            </w:r>
            <w:r w:rsidR="006A1730" w:rsidRPr="00516ADC">
              <w:rPr>
                <w:rFonts w:asciiTheme="minorHAnsi" w:hAnsiTheme="minorHAnsi" w:cstheme="minorHAnsi"/>
              </w:rPr>
              <w:t>K. Hopková</w:t>
            </w:r>
          </w:p>
        </w:tc>
      </w:tr>
      <w:tr w:rsidR="00D14E84" w:rsidRPr="00516ADC" w14:paraId="12D0E616" w14:textId="77777777" w:rsidTr="006A17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14:paraId="3E630CE8" w14:textId="41930976" w:rsidR="00D14E84" w:rsidRPr="00516ADC" w:rsidRDefault="00D14E84" w:rsidP="003C1412">
            <w:pPr>
              <w:spacing w:before="0"/>
              <w:ind w:firstLine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>ZŠ</w:t>
            </w:r>
            <w:r w:rsidR="00C7529B" w:rsidRPr="00516ADC">
              <w:rPr>
                <w:rFonts w:asciiTheme="minorHAnsi" w:hAnsiTheme="minorHAnsi" w:cstheme="minorHAnsi"/>
              </w:rPr>
              <w:t xml:space="preserve"> a G</w:t>
            </w:r>
          </w:p>
        </w:tc>
        <w:tc>
          <w:tcPr>
            <w:tcW w:w="4990" w:type="dxa"/>
          </w:tcPr>
          <w:p w14:paraId="78F2F625" w14:textId="5740018A" w:rsidR="00D14E84" w:rsidRPr="00516ADC" w:rsidRDefault="00D14E84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</w:rPr>
            </w:pPr>
            <w:r w:rsidRPr="00516ADC">
              <w:rPr>
                <w:rFonts w:asciiTheme="minorHAnsi" w:hAnsiTheme="minorHAnsi" w:cstheme="minorHAnsi"/>
                <w:sz w:val="22"/>
              </w:rPr>
              <w:t xml:space="preserve">PK </w:t>
            </w:r>
            <w:r w:rsidR="00C7529B" w:rsidRPr="00516ADC">
              <w:rPr>
                <w:rFonts w:asciiTheme="minorHAnsi" w:hAnsiTheme="minorHAnsi" w:cstheme="minorHAnsi"/>
                <w:sz w:val="22"/>
              </w:rPr>
              <w:t>SJL</w:t>
            </w:r>
          </w:p>
        </w:tc>
        <w:tc>
          <w:tcPr>
            <w:tcW w:w="2574" w:type="dxa"/>
          </w:tcPr>
          <w:p w14:paraId="1BD9EFCA" w14:textId="3362AD87" w:rsidR="00D14E84" w:rsidRPr="00516ADC" w:rsidRDefault="00977DD1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>Mgr. M. Molnárová</w:t>
            </w:r>
          </w:p>
        </w:tc>
      </w:tr>
      <w:tr w:rsidR="00D14E84" w:rsidRPr="00516ADC" w14:paraId="18399467" w14:textId="77777777" w:rsidTr="006A17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14:paraId="73179B54" w14:textId="77777777" w:rsidR="00D14E84" w:rsidRPr="00516ADC" w:rsidRDefault="00D14E84" w:rsidP="003C1412">
            <w:pPr>
              <w:spacing w:before="0"/>
              <w:ind w:firstLine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>ZŠ</w:t>
            </w:r>
          </w:p>
        </w:tc>
        <w:tc>
          <w:tcPr>
            <w:tcW w:w="4990" w:type="dxa"/>
          </w:tcPr>
          <w:p w14:paraId="6BAECE57" w14:textId="77777777" w:rsidR="00D14E84" w:rsidRPr="00516ADC" w:rsidRDefault="00D14E84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</w:rPr>
            </w:pPr>
            <w:r w:rsidRPr="00516ADC">
              <w:rPr>
                <w:rFonts w:asciiTheme="minorHAnsi" w:hAnsiTheme="minorHAnsi" w:cstheme="minorHAnsi"/>
                <w:sz w:val="22"/>
              </w:rPr>
              <w:t>PK výchovných predmetov</w:t>
            </w:r>
          </w:p>
        </w:tc>
        <w:tc>
          <w:tcPr>
            <w:tcW w:w="2574" w:type="dxa"/>
          </w:tcPr>
          <w:p w14:paraId="2C2EBDF1" w14:textId="5DC65388" w:rsidR="00D14E84" w:rsidRPr="00516ADC" w:rsidRDefault="004E19F4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 xml:space="preserve">Mgr. </w:t>
            </w:r>
            <w:r w:rsidR="004C1207" w:rsidRPr="00516ADC">
              <w:rPr>
                <w:rFonts w:asciiTheme="minorHAnsi" w:hAnsiTheme="minorHAnsi" w:cstheme="minorHAnsi"/>
              </w:rPr>
              <w:t>L. Hromadová</w:t>
            </w:r>
          </w:p>
        </w:tc>
      </w:tr>
      <w:tr w:rsidR="00E94B7C" w:rsidRPr="00516ADC" w14:paraId="7A2CF1E9" w14:textId="77777777" w:rsidTr="006A17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14:paraId="6CB1F254" w14:textId="4F82ABC1" w:rsidR="00E94B7C" w:rsidRPr="00516ADC" w:rsidRDefault="00E94B7C" w:rsidP="003C1412">
            <w:pPr>
              <w:spacing w:before="0"/>
              <w:ind w:firstLine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>ZŠ</w:t>
            </w:r>
          </w:p>
        </w:tc>
        <w:tc>
          <w:tcPr>
            <w:tcW w:w="4990" w:type="dxa"/>
          </w:tcPr>
          <w:p w14:paraId="01AA6E84" w14:textId="32C052BB" w:rsidR="00E94B7C" w:rsidRPr="00516ADC" w:rsidRDefault="00E94B7C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</w:rPr>
            </w:pPr>
            <w:r w:rsidRPr="00516ADC">
              <w:rPr>
                <w:rFonts w:asciiTheme="minorHAnsi" w:hAnsiTheme="minorHAnsi" w:cstheme="minorHAnsi"/>
                <w:sz w:val="22"/>
              </w:rPr>
              <w:t>PK spoločenskovedných predmetov</w:t>
            </w:r>
          </w:p>
        </w:tc>
        <w:tc>
          <w:tcPr>
            <w:tcW w:w="2574" w:type="dxa"/>
          </w:tcPr>
          <w:p w14:paraId="025E63F2" w14:textId="05F1FB90" w:rsidR="00E94B7C" w:rsidRPr="00516ADC" w:rsidRDefault="00E94B7C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 xml:space="preserve">Mgr. </w:t>
            </w:r>
            <w:r w:rsidR="00C7529B" w:rsidRPr="00516ADC">
              <w:rPr>
                <w:rFonts w:asciiTheme="minorHAnsi" w:hAnsiTheme="minorHAnsi" w:cstheme="minorHAnsi"/>
              </w:rPr>
              <w:t xml:space="preserve">Z. </w:t>
            </w:r>
            <w:proofErr w:type="spellStart"/>
            <w:r w:rsidR="00C7529B" w:rsidRPr="00516ADC">
              <w:rPr>
                <w:rFonts w:asciiTheme="minorHAnsi" w:hAnsiTheme="minorHAnsi" w:cstheme="minorHAnsi"/>
              </w:rPr>
              <w:t>Hugáňová</w:t>
            </w:r>
            <w:proofErr w:type="spellEnd"/>
          </w:p>
        </w:tc>
      </w:tr>
      <w:tr w:rsidR="00D14E84" w:rsidRPr="00516ADC" w14:paraId="10E4C12C" w14:textId="77777777" w:rsidTr="006A17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14:paraId="73FF02B0" w14:textId="4066349E" w:rsidR="00D14E84" w:rsidRPr="00516ADC" w:rsidRDefault="00C7529B" w:rsidP="003C1412">
            <w:pPr>
              <w:spacing w:before="0"/>
              <w:ind w:firstLine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>ZŠ a G</w:t>
            </w:r>
          </w:p>
        </w:tc>
        <w:tc>
          <w:tcPr>
            <w:tcW w:w="4990" w:type="dxa"/>
          </w:tcPr>
          <w:p w14:paraId="191720E3" w14:textId="56651F1C" w:rsidR="00D14E84" w:rsidRPr="00516ADC" w:rsidRDefault="00D14E84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</w:rPr>
            </w:pPr>
            <w:r w:rsidRPr="00516ADC">
              <w:rPr>
                <w:rFonts w:asciiTheme="minorHAnsi" w:hAnsiTheme="minorHAnsi" w:cstheme="minorHAnsi"/>
                <w:sz w:val="22"/>
              </w:rPr>
              <w:t xml:space="preserve">PK </w:t>
            </w:r>
            <w:r w:rsidR="00C7529B" w:rsidRPr="00516ADC">
              <w:rPr>
                <w:rFonts w:asciiTheme="minorHAnsi" w:hAnsiTheme="minorHAnsi" w:cstheme="minorHAnsi"/>
                <w:sz w:val="22"/>
              </w:rPr>
              <w:t xml:space="preserve">cudzích </w:t>
            </w:r>
            <w:r w:rsidRPr="00516ADC">
              <w:rPr>
                <w:rFonts w:asciiTheme="minorHAnsi" w:hAnsiTheme="minorHAnsi" w:cstheme="minorHAnsi"/>
                <w:sz w:val="22"/>
              </w:rPr>
              <w:t>jazykov</w:t>
            </w:r>
          </w:p>
        </w:tc>
        <w:tc>
          <w:tcPr>
            <w:tcW w:w="2574" w:type="dxa"/>
          </w:tcPr>
          <w:p w14:paraId="27555D30" w14:textId="59CBDAC7" w:rsidR="00D14E84" w:rsidRPr="00516ADC" w:rsidRDefault="00D14E84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 xml:space="preserve">Mgr. </w:t>
            </w:r>
            <w:r w:rsidR="006A1730" w:rsidRPr="00516ADC">
              <w:rPr>
                <w:rFonts w:asciiTheme="minorHAnsi" w:hAnsiTheme="minorHAnsi" w:cstheme="minorHAnsi"/>
              </w:rPr>
              <w:t xml:space="preserve">K. </w:t>
            </w:r>
            <w:proofErr w:type="spellStart"/>
            <w:r w:rsidR="006A1730" w:rsidRPr="00516ADC">
              <w:rPr>
                <w:rFonts w:asciiTheme="minorHAnsi" w:hAnsiTheme="minorHAnsi" w:cstheme="minorHAnsi"/>
              </w:rPr>
              <w:t>Deias</w:t>
            </w:r>
            <w:proofErr w:type="spellEnd"/>
          </w:p>
        </w:tc>
      </w:tr>
      <w:tr w:rsidR="00D14E84" w:rsidRPr="00516ADC" w14:paraId="36B7A6A5" w14:textId="77777777" w:rsidTr="006A17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14:paraId="32D37A72" w14:textId="0041F1D4" w:rsidR="00D14E84" w:rsidRPr="00516ADC" w:rsidRDefault="00C7529B" w:rsidP="003C1412">
            <w:pPr>
              <w:spacing w:before="0"/>
              <w:ind w:firstLine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>ZŠ</w:t>
            </w:r>
            <w:r w:rsidR="00E94B7C" w:rsidRPr="00516ADC">
              <w:rPr>
                <w:rFonts w:asciiTheme="minorHAnsi" w:hAnsiTheme="minorHAnsi" w:cstheme="minorHAnsi"/>
              </w:rPr>
              <w:t xml:space="preserve"> a </w:t>
            </w:r>
            <w:r w:rsidRPr="00516ADC"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4990" w:type="dxa"/>
          </w:tcPr>
          <w:p w14:paraId="760D297F" w14:textId="057AF5BE" w:rsidR="00D14E84" w:rsidRPr="00516ADC" w:rsidRDefault="00D14E84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</w:rPr>
            </w:pPr>
            <w:r w:rsidRPr="00516ADC">
              <w:rPr>
                <w:rFonts w:asciiTheme="minorHAnsi" w:hAnsiTheme="minorHAnsi" w:cstheme="minorHAnsi"/>
                <w:sz w:val="22"/>
              </w:rPr>
              <w:t xml:space="preserve">PK </w:t>
            </w:r>
            <w:r w:rsidR="00C7529B" w:rsidRPr="00516ADC">
              <w:rPr>
                <w:rFonts w:asciiTheme="minorHAnsi" w:hAnsiTheme="minorHAnsi" w:cstheme="minorHAnsi"/>
                <w:sz w:val="22"/>
              </w:rPr>
              <w:t>predmetov fyzika, chémia, biológia geografia</w:t>
            </w:r>
          </w:p>
        </w:tc>
        <w:tc>
          <w:tcPr>
            <w:tcW w:w="2574" w:type="dxa"/>
          </w:tcPr>
          <w:p w14:paraId="71FDF547" w14:textId="39A920AE" w:rsidR="00D14E84" w:rsidRPr="00516ADC" w:rsidRDefault="00E94B7C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516ADC">
              <w:rPr>
                <w:rFonts w:asciiTheme="minorHAnsi" w:hAnsiTheme="minorHAnsi" w:cstheme="minorHAnsi"/>
              </w:rPr>
              <w:t>Mgr. Z. Krajňáková</w:t>
            </w:r>
          </w:p>
        </w:tc>
      </w:tr>
    </w:tbl>
    <w:p w14:paraId="064A7044" w14:textId="6E880375" w:rsidR="00D14E84" w:rsidRPr="00516ADC" w:rsidRDefault="00D14E84" w:rsidP="003C1412">
      <w:pPr>
        <w:spacing w:before="0" w:line="240" w:lineRule="auto"/>
        <w:ind w:firstLine="0"/>
        <w:rPr>
          <w:rFonts w:asciiTheme="minorHAnsi" w:hAnsiTheme="minorHAnsi" w:cstheme="minorHAnsi"/>
        </w:rPr>
      </w:pPr>
    </w:p>
    <w:p w14:paraId="72F98195" w14:textId="5F9814C7" w:rsidR="006A1730" w:rsidRPr="00516ADC" w:rsidRDefault="006A1730" w:rsidP="003C1412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 xml:space="preserve">Poradné orgány školy sú nevyhnutnou zložkou fungovania školy. Zasadnutia poradných orgánov sa konajú pravidelne (prezenčne alebo online v závislosti od formy vzdelávania), z každého zasadnutia je vypracovaná zápisnica. Súčasne prebiehajú pravidelné zasadnutia vedúcich poradných orgánov s riaditeľkou školy. </w:t>
      </w:r>
    </w:p>
    <w:p w14:paraId="6861EDF5" w14:textId="77777777" w:rsidR="006A1730" w:rsidRPr="00516ADC" w:rsidRDefault="006A1730" w:rsidP="003C1412">
      <w:pPr>
        <w:spacing w:before="0" w:line="240" w:lineRule="auto"/>
        <w:ind w:firstLine="0"/>
        <w:rPr>
          <w:rFonts w:asciiTheme="minorHAnsi" w:hAnsiTheme="minorHAnsi" w:cstheme="minorHAnsi"/>
        </w:rPr>
      </w:pPr>
    </w:p>
    <w:p w14:paraId="70C18557" w14:textId="2EAE8162" w:rsidR="00180E18" w:rsidRPr="00516ADC" w:rsidRDefault="009C40FE" w:rsidP="003C1412">
      <w:pPr>
        <w:pStyle w:val="Nadpis2"/>
        <w:spacing w:before="0" w:line="240" w:lineRule="auto"/>
        <w:rPr>
          <w:rFonts w:asciiTheme="minorHAnsi" w:hAnsiTheme="minorHAnsi" w:cstheme="minorHAnsi"/>
          <w:color w:val="0D0D0D" w:themeColor="text1" w:themeTint="F2"/>
        </w:rPr>
      </w:pPr>
      <w:bookmarkStart w:id="10" w:name="_Toc83629323"/>
      <w:r w:rsidRPr="00516ADC">
        <w:rPr>
          <w:rFonts w:asciiTheme="minorHAnsi" w:hAnsiTheme="minorHAnsi" w:cstheme="minorHAnsi"/>
          <w:color w:val="0D0D0D" w:themeColor="text1" w:themeTint="F2"/>
        </w:rPr>
        <w:lastRenderedPageBreak/>
        <w:t>Počet pedagogických zamestnancov a ďalších zamestnancov</w:t>
      </w:r>
      <w:bookmarkEnd w:id="10"/>
    </w:p>
    <w:p w14:paraId="4B2553FD" w14:textId="01C97E0E" w:rsidR="00180E18" w:rsidRPr="00516ADC" w:rsidRDefault="006D49FD" w:rsidP="006A1730">
      <w:pPr>
        <w:spacing w:before="0" w:line="240" w:lineRule="auto"/>
        <w:ind w:firstLine="0"/>
        <w:rPr>
          <w:rFonts w:asciiTheme="minorHAnsi" w:hAnsiTheme="minorHAnsi" w:cstheme="minorHAnsi"/>
          <w:color w:val="0D0D0D" w:themeColor="text1" w:themeTint="F2"/>
        </w:rPr>
      </w:pPr>
      <w:r w:rsidRPr="00516ADC">
        <w:rPr>
          <w:rFonts w:asciiTheme="minorHAnsi" w:hAnsiTheme="minorHAnsi" w:cstheme="minorHAnsi"/>
          <w:color w:val="0D0D0D" w:themeColor="text1" w:themeTint="F2"/>
        </w:rPr>
        <w:t xml:space="preserve">Spojená škola sv. Košických mučeníkov </w:t>
      </w:r>
      <w:r w:rsidR="006A1730" w:rsidRPr="00516ADC">
        <w:rPr>
          <w:rFonts w:asciiTheme="minorHAnsi" w:hAnsiTheme="minorHAnsi" w:cstheme="minorHAnsi"/>
          <w:color w:val="0D0D0D" w:themeColor="text1" w:themeTint="F2"/>
        </w:rPr>
        <w:t>je dynamickou inštitúciou</w:t>
      </w:r>
      <w:r w:rsidRPr="00516ADC">
        <w:rPr>
          <w:rFonts w:asciiTheme="minorHAnsi" w:hAnsiTheme="minorHAnsi" w:cstheme="minorHAnsi"/>
          <w:color w:val="0D0D0D" w:themeColor="text1" w:themeTint="F2"/>
        </w:rPr>
        <w:t>. Nasledujúca tabuľka udáva prehľad počtu zamestnancov Spojenej školy podľa zložiek a</w:t>
      </w:r>
      <w:r w:rsidR="00547C78" w:rsidRPr="00516ADC">
        <w:rPr>
          <w:rFonts w:asciiTheme="minorHAnsi" w:hAnsiTheme="minorHAnsi" w:cstheme="minorHAnsi"/>
          <w:color w:val="0D0D0D" w:themeColor="text1" w:themeTint="F2"/>
        </w:rPr>
        <w:t> </w:t>
      </w:r>
      <w:r w:rsidRPr="00516ADC">
        <w:rPr>
          <w:rFonts w:asciiTheme="minorHAnsi" w:hAnsiTheme="minorHAnsi" w:cstheme="minorHAnsi"/>
          <w:color w:val="0D0D0D" w:themeColor="text1" w:themeTint="F2"/>
        </w:rPr>
        <w:t>pozícií</w:t>
      </w:r>
      <w:r w:rsidR="00547C78" w:rsidRPr="00516ADC">
        <w:rPr>
          <w:rFonts w:asciiTheme="minorHAnsi" w:hAnsiTheme="minorHAnsi" w:cstheme="minorHAnsi"/>
          <w:color w:val="0D0D0D" w:themeColor="text1" w:themeTint="F2"/>
        </w:rPr>
        <w:t>:</w:t>
      </w:r>
    </w:p>
    <w:tbl>
      <w:tblPr>
        <w:tblStyle w:val="Tabukasmriekou1svetlzvraznenie1"/>
        <w:tblW w:w="0" w:type="auto"/>
        <w:tblLook w:val="04A0" w:firstRow="1" w:lastRow="0" w:firstColumn="1" w:lastColumn="0" w:noHBand="0" w:noVBand="1"/>
      </w:tblPr>
      <w:tblGrid>
        <w:gridCol w:w="671"/>
        <w:gridCol w:w="2585"/>
        <w:gridCol w:w="5124"/>
      </w:tblGrid>
      <w:tr w:rsidR="006D49FD" w:rsidRPr="00516ADC" w14:paraId="4F95EBDC" w14:textId="77777777" w:rsidTr="00073D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" w:type="dxa"/>
          </w:tcPr>
          <w:p w14:paraId="7213F4A3" w14:textId="77777777" w:rsidR="006D49FD" w:rsidRPr="00516ADC" w:rsidRDefault="006D49FD" w:rsidP="003C1412">
            <w:pPr>
              <w:spacing w:before="0"/>
              <w:ind w:firstLine="0"/>
              <w:rPr>
                <w:rFonts w:asciiTheme="minorHAnsi" w:hAnsiTheme="minorHAnsi" w:cstheme="minorHAnsi"/>
                <w:color w:val="0D0D0D" w:themeColor="text1" w:themeTint="F2"/>
                <w:sz w:val="22"/>
              </w:rPr>
            </w:pPr>
            <w:proofErr w:type="spellStart"/>
            <w:r w:rsidRPr="00516ADC">
              <w:rPr>
                <w:rFonts w:asciiTheme="minorHAnsi" w:hAnsiTheme="minorHAnsi" w:cstheme="minorHAnsi"/>
                <w:color w:val="0D0D0D" w:themeColor="text1" w:themeTint="F2"/>
                <w:sz w:val="22"/>
              </w:rPr>
              <w:t>p.č</w:t>
            </w:r>
            <w:proofErr w:type="spellEnd"/>
            <w:r w:rsidRPr="00516ADC">
              <w:rPr>
                <w:rFonts w:asciiTheme="minorHAnsi" w:hAnsiTheme="minorHAnsi" w:cstheme="minorHAnsi"/>
                <w:color w:val="0D0D0D" w:themeColor="text1" w:themeTint="F2"/>
                <w:sz w:val="22"/>
              </w:rPr>
              <w:t>.</w:t>
            </w:r>
          </w:p>
        </w:tc>
        <w:tc>
          <w:tcPr>
            <w:tcW w:w="2585" w:type="dxa"/>
          </w:tcPr>
          <w:p w14:paraId="029D085B" w14:textId="77777777" w:rsidR="006D49FD" w:rsidRPr="00516ADC" w:rsidRDefault="00A6233F" w:rsidP="003C1412">
            <w:pPr>
              <w:spacing w:before="0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D0D0D" w:themeColor="text1" w:themeTint="F2"/>
                <w:sz w:val="22"/>
              </w:rPr>
            </w:pPr>
            <w:r w:rsidRPr="00516ADC">
              <w:rPr>
                <w:rFonts w:asciiTheme="minorHAnsi" w:hAnsiTheme="minorHAnsi" w:cstheme="minorHAnsi"/>
                <w:color w:val="0D0D0D" w:themeColor="text1" w:themeTint="F2"/>
                <w:sz w:val="22"/>
              </w:rPr>
              <w:t>z</w:t>
            </w:r>
            <w:r w:rsidR="006D49FD" w:rsidRPr="00516ADC">
              <w:rPr>
                <w:rFonts w:asciiTheme="minorHAnsi" w:hAnsiTheme="minorHAnsi" w:cstheme="minorHAnsi"/>
                <w:color w:val="0D0D0D" w:themeColor="text1" w:themeTint="F2"/>
                <w:sz w:val="22"/>
              </w:rPr>
              <w:t>ložka Spojenej školy</w:t>
            </w:r>
          </w:p>
        </w:tc>
        <w:tc>
          <w:tcPr>
            <w:tcW w:w="5124" w:type="dxa"/>
          </w:tcPr>
          <w:p w14:paraId="5D563757" w14:textId="77777777" w:rsidR="006D49FD" w:rsidRPr="00516ADC" w:rsidRDefault="00A6233F" w:rsidP="003C1412">
            <w:pPr>
              <w:spacing w:before="0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D0D0D" w:themeColor="text1" w:themeTint="F2"/>
                <w:sz w:val="22"/>
              </w:rPr>
            </w:pPr>
            <w:r w:rsidRPr="00516ADC">
              <w:rPr>
                <w:rFonts w:asciiTheme="minorHAnsi" w:hAnsiTheme="minorHAnsi" w:cstheme="minorHAnsi"/>
                <w:color w:val="0D0D0D" w:themeColor="text1" w:themeTint="F2"/>
                <w:sz w:val="22"/>
              </w:rPr>
              <w:t>p</w:t>
            </w:r>
            <w:r w:rsidR="006D49FD" w:rsidRPr="00516ADC">
              <w:rPr>
                <w:rFonts w:asciiTheme="minorHAnsi" w:hAnsiTheme="minorHAnsi" w:cstheme="minorHAnsi"/>
                <w:color w:val="0D0D0D" w:themeColor="text1" w:themeTint="F2"/>
                <w:sz w:val="22"/>
              </w:rPr>
              <w:t>očet zamestnancov</w:t>
            </w:r>
          </w:p>
        </w:tc>
      </w:tr>
      <w:tr w:rsidR="006D49FD" w:rsidRPr="00516ADC" w14:paraId="34698D12" w14:textId="77777777" w:rsidTr="00073D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" w:type="dxa"/>
          </w:tcPr>
          <w:p w14:paraId="45862CF1" w14:textId="77777777" w:rsidR="006D49FD" w:rsidRPr="00516ADC" w:rsidRDefault="006D49FD" w:rsidP="003C1412">
            <w:pPr>
              <w:spacing w:before="0"/>
              <w:ind w:firstLine="0"/>
              <w:rPr>
                <w:rFonts w:asciiTheme="minorHAnsi" w:hAnsiTheme="minorHAnsi" w:cstheme="minorHAnsi"/>
                <w:color w:val="0D0D0D" w:themeColor="text1" w:themeTint="F2"/>
                <w:sz w:val="22"/>
              </w:rPr>
            </w:pPr>
            <w:r w:rsidRPr="00516ADC">
              <w:rPr>
                <w:rFonts w:asciiTheme="minorHAnsi" w:hAnsiTheme="minorHAnsi" w:cstheme="minorHAnsi"/>
                <w:color w:val="0D0D0D" w:themeColor="text1" w:themeTint="F2"/>
                <w:sz w:val="22"/>
              </w:rPr>
              <w:t>1.</w:t>
            </w:r>
          </w:p>
        </w:tc>
        <w:tc>
          <w:tcPr>
            <w:tcW w:w="2585" w:type="dxa"/>
          </w:tcPr>
          <w:p w14:paraId="4776E11B" w14:textId="77777777" w:rsidR="006D49FD" w:rsidRPr="00516ADC" w:rsidRDefault="006D49FD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D0D0D" w:themeColor="text1" w:themeTint="F2"/>
                <w:sz w:val="22"/>
              </w:rPr>
            </w:pPr>
            <w:r w:rsidRPr="00516ADC">
              <w:rPr>
                <w:rFonts w:asciiTheme="minorHAnsi" w:hAnsiTheme="minorHAnsi" w:cstheme="minorHAnsi"/>
                <w:color w:val="0D0D0D" w:themeColor="text1" w:themeTint="F2"/>
                <w:sz w:val="22"/>
              </w:rPr>
              <w:t>Materská škola</w:t>
            </w:r>
          </w:p>
        </w:tc>
        <w:tc>
          <w:tcPr>
            <w:tcW w:w="5124" w:type="dxa"/>
          </w:tcPr>
          <w:p w14:paraId="36A6B48E" w14:textId="51C81539" w:rsidR="006D49FD" w:rsidRPr="00516ADC" w:rsidRDefault="00DE6DFF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D0D0D" w:themeColor="text1" w:themeTint="F2"/>
                <w:sz w:val="22"/>
              </w:rPr>
            </w:pPr>
            <w:r w:rsidRPr="00516ADC">
              <w:rPr>
                <w:rFonts w:asciiTheme="minorHAnsi" w:hAnsiTheme="minorHAnsi" w:cstheme="minorHAnsi"/>
                <w:color w:val="0D0D0D" w:themeColor="text1" w:themeTint="F2"/>
                <w:sz w:val="22"/>
              </w:rPr>
              <w:t>8</w:t>
            </w:r>
          </w:p>
        </w:tc>
      </w:tr>
      <w:tr w:rsidR="006D49FD" w:rsidRPr="00516ADC" w14:paraId="1F5EE754" w14:textId="77777777" w:rsidTr="00073D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" w:type="dxa"/>
          </w:tcPr>
          <w:p w14:paraId="5055AB14" w14:textId="77777777" w:rsidR="006D49FD" w:rsidRPr="00516ADC" w:rsidRDefault="006D49FD" w:rsidP="003C1412">
            <w:pPr>
              <w:spacing w:before="0"/>
              <w:ind w:firstLine="0"/>
              <w:rPr>
                <w:rFonts w:asciiTheme="minorHAnsi" w:hAnsiTheme="minorHAnsi" w:cstheme="minorHAnsi"/>
                <w:color w:val="0D0D0D" w:themeColor="text1" w:themeTint="F2"/>
                <w:sz w:val="22"/>
              </w:rPr>
            </w:pPr>
            <w:r w:rsidRPr="00516ADC">
              <w:rPr>
                <w:rFonts w:asciiTheme="minorHAnsi" w:hAnsiTheme="minorHAnsi" w:cstheme="minorHAnsi"/>
                <w:color w:val="0D0D0D" w:themeColor="text1" w:themeTint="F2"/>
                <w:sz w:val="22"/>
              </w:rPr>
              <w:t>2.</w:t>
            </w:r>
          </w:p>
        </w:tc>
        <w:tc>
          <w:tcPr>
            <w:tcW w:w="2585" w:type="dxa"/>
          </w:tcPr>
          <w:p w14:paraId="0190F94F" w14:textId="77777777" w:rsidR="006D49FD" w:rsidRPr="00516ADC" w:rsidRDefault="006D49FD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D0D0D" w:themeColor="text1" w:themeTint="F2"/>
                <w:sz w:val="22"/>
              </w:rPr>
            </w:pPr>
            <w:r w:rsidRPr="00516ADC">
              <w:rPr>
                <w:rFonts w:asciiTheme="minorHAnsi" w:hAnsiTheme="minorHAnsi" w:cstheme="minorHAnsi"/>
                <w:color w:val="0D0D0D" w:themeColor="text1" w:themeTint="F2"/>
                <w:sz w:val="22"/>
              </w:rPr>
              <w:t>Základná škola</w:t>
            </w:r>
          </w:p>
        </w:tc>
        <w:tc>
          <w:tcPr>
            <w:tcW w:w="5124" w:type="dxa"/>
          </w:tcPr>
          <w:p w14:paraId="31B8F36A" w14:textId="0CA23DBA" w:rsidR="006D49FD" w:rsidRPr="00516ADC" w:rsidRDefault="009C40FE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D0D0D" w:themeColor="text1" w:themeTint="F2"/>
                <w:sz w:val="22"/>
              </w:rPr>
            </w:pPr>
            <w:r w:rsidRPr="00516ADC">
              <w:rPr>
                <w:rFonts w:asciiTheme="minorHAnsi" w:hAnsiTheme="minorHAnsi" w:cstheme="minorHAnsi"/>
                <w:color w:val="0D0D0D" w:themeColor="text1" w:themeTint="F2"/>
                <w:sz w:val="22"/>
              </w:rPr>
              <w:t>37</w:t>
            </w:r>
          </w:p>
        </w:tc>
      </w:tr>
      <w:tr w:rsidR="006D49FD" w:rsidRPr="00516ADC" w14:paraId="72264C70" w14:textId="77777777" w:rsidTr="00073D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" w:type="dxa"/>
          </w:tcPr>
          <w:p w14:paraId="16DD3AE0" w14:textId="77777777" w:rsidR="006D49FD" w:rsidRPr="00516ADC" w:rsidRDefault="006D49FD" w:rsidP="003C1412">
            <w:pPr>
              <w:spacing w:before="0"/>
              <w:ind w:firstLine="0"/>
              <w:rPr>
                <w:rFonts w:asciiTheme="minorHAnsi" w:hAnsiTheme="minorHAnsi" w:cstheme="minorHAnsi"/>
                <w:color w:val="0D0D0D" w:themeColor="text1" w:themeTint="F2"/>
                <w:sz w:val="22"/>
              </w:rPr>
            </w:pPr>
            <w:r w:rsidRPr="00516ADC">
              <w:rPr>
                <w:rFonts w:asciiTheme="minorHAnsi" w:hAnsiTheme="minorHAnsi" w:cstheme="minorHAnsi"/>
                <w:color w:val="0D0D0D" w:themeColor="text1" w:themeTint="F2"/>
                <w:sz w:val="22"/>
              </w:rPr>
              <w:t>3.</w:t>
            </w:r>
          </w:p>
        </w:tc>
        <w:tc>
          <w:tcPr>
            <w:tcW w:w="2585" w:type="dxa"/>
          </w:tcPr>
          <w:p w14:paraId="40286BCB" w14:textId="77777777" w:rsidR="006D49FD" w:rsidRPr="00516ADC" w:rsidRDefault="006D49FD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D0D0D" w:themeColor="text1" w:themeTint="F2"/>
                <w:sz w:val="22"/>
              </w:rPr>
            </w:pPr>
            <w:r w:rsidRPr="00516ADC">
              <w:rPr>
                <w:rFonts w:asciiTheme="minorHAnsi" w:hAnsiTheme="minorHAnsi" w:cstheme="minorHAnsi"/>
                <w:color w:val="0D0D0D" w:themeColor="text1" w:themeTint="F2"/>
                <w:sz w:val="22"/>
              </w:rPr>
              <w:t xml:space="preserve">Gymnázium </w:t>
            </w:r>
          </w:p>
        </w:tc>
        <w:tc>
          <w:tcPr>
            <w:tcW w:w="5124" w:type="dxa"/>
          </w:tcPr>
          <w:p w14:paraId="69BC26B8" w14:textId="2BC8C49B" w:rsidR="006D49FD" w:rsidRPr="00516ADC" w:rsidRDefault="004E4A5E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D0D0D" w:themeColor="text1" w:themeTint="F2"/>
                <w:sz w:val="22"/>
              </w:rPr>
            </w:pPr>
            <w:r w:rsidRPr="00516ADC">
              <w:rPr>
                <w:rFonts w:asciiTheme="minorHAnsi" w:hAnsiTheme="minorHAnsi" w:cstheme="minorHAnsi"/>
                <w:color w:val="0D0D0D" w:themeColor="text1" w:themeTint="F2"/>
                <w:sz w:val="22"/>
              </w:rPr>
              <w:t>1</w:t>
            </w:r>
            <w:r w:rsidR="009C40FE" w:rsidRPr="00516ADC">
              <w:rPr>
                <w:rFonts w:asciiTheme="minorHAnsi" w:hAnsiTheme="minorHAnsi" w:cstheme="minorHAnsi"/>
                <w:color w:val="0D0D0D" w:themeColor="text1" w:themeTint="F2"/>
                <w:sz w:val="22"/>
              </w:rPr>
              <w:t>4</w:t>
            </w:r>
          </w:p>
        </w:tc>
      </w:tr>
      <w:tr w:rsidR="006D49FD" w:rsidRPr="00516ADC" w14:paraId="59B46D0F" w14:textId="77777777" w:rsidTr="00073D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" w:type="dxa"/>
          </w:tcPr>
          <w:p w14:paraId="424F5E99" w14:textId="77777777" w:rsidR="006D49FD" w:rsidRPr="00516ADC" w:rsidRDefault="006D49FD" w:rsidP="003C1412">
            <w:pPr>
              <w:spacing w:before="0"/>
              <w:ind w:firstLine="0"/>
              <w:rPr>
                <w:rFonts w:asciiTheme="minorHAnsi" w:hAnsiTheme="minorHAnsi" w:cstheme="minorHAnsi"/>
                <w:color w:val="0D0D0D" w:themeColor="text1" w:themeTint="F2"/>
                <w:sz w:val="22"/>
              </w:rPr>
            </w:pPr>
            <w:r w:rsidRPr="00516ADC">
              <w:rPr>
                <w:rFonts w:asciiTheme="minorHAnsi" w:hAnsiTheme="minorHAnsi" w:cstheme="minorHAnsi"/>
                <w:color w:val="0D0D0D" w:themeColor="text1" w:themeTint="F2"/>
                <w:sz w:val="22"/>
              </w:rPr>
              <w:t>4.</w:t>
            </w:r>
          </w:p>
        </w:tc>
        <w:tc>
          <w:tcPr>
            <w:tcW w:w="2585" w:type="dxa"/>
          </w:tcPr>
          <w:p w14:paraId="79ECDB6F" w14:textId="77777777" w:rsidR="006D49FD" w:rsidRPr="00516ADC" w:rsidRDefault="006D49FD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D0D0D" w:themeColor="text1" w:themeTint="F2"/>
                <w:sz w:val="22"/>
              </w:rPr>
            </w:pPr>
            <w:r w:rsidRPr="00516ADC">
              <w:rPr>
                <w:rFonts w:asciiTheme="minorHAnsi" w:hAnsiTheme="minorHAnsi" w:cstheme="minorHAnsi"/>
                <w:color w:val="0D0D0D" w:themeColor="text1" w:themeTint="F2"/>
                <w:sz w:val="22"/>
              </w:rPr>
              <w:t>Základná umelecká škola</w:t>
            </w:r>
          </w:p>
        </w:tc>
        <w:tc>
          <w:tcPr>
            <w:tcW w:w="5124" w:type="dxa"/>
          </w:tcPr>
          <w:p w14:paraId="0EAB38F3" w14:textId="6AEF93CD" w:rsidR="006D49FD" w:rsidRPr="00516ADC" w:rsidRDefault="004E4A5E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D0D0D" w:themeColor="text1" w:themeTint="F2"/>
                <w:sz w:val="22"/>
              </w:rPr>
            </w:pPr>
            <w:r w:rsidRPr="00516ADC">
              <w:rPr>
                <w:rFonts w:asciiTheme="minorHAnsi" w:hAnsiTheme="minorHAnsi" w:cstheme="minorHAnsi"/>
                <w:color w:val="0D0D0D" w:themeColor="text1" w:themeTint="F2"/>
                <w:sz w:val="22"/>
              </w:rPr>
              <w:t>1</w:t>
            </w:r>
            <w:r w:rsidR="00B00997" w:rsidRPr="00516ADC">
              <w:rPr>
                <w:rFonts w:asciiTheme="minorHAnsi" w:hAnsiTheme="minorHAnsi" w:cstheme="minorHAnsi"/>
                <w:color w:val="0D0D0D" w:themeColor="text1" w:themeTint="F2"/>
                <w:sz w:val="22"/>
              </w:rPr>
              <w:t>7</w:t>
            </w:r>
          </w:p>
        </w:tc>
      </w:tr>
      <w:tr w:rsidR="009C40FE" w:rsidRPr="00516ADC" w14:paraId="1AF1E32D" w14:textId="77777777" w:rsidTr="00073D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" w:type="dxa"/>
          </w:tcPr>
          <w:p w14:paraId="4031E22F" w14:textId="70D1D24D" w:rsidR="009C40FE" w:rsidRPr="00516ADC" w:rsidRDefault="009C40FE" w:rsidP="003C1412">
            <w:pPr>
              <w:spacing w:before="0"/>
              <w:ind w:firstLine="0"/>
              <w:rPr>
                <w:rFonts w:asciiTheme="minorHAnsi" w:hAnsiTheme="minorHAnsi" w:cstheme="minorHAnsi"/>
                <w:color w:val="0D0D0D" w:themeColor="text1" w:themeTint="F2"/>
                <w:sz w:val="22"/>
              </w:rPr>
            </w:pPr>
            <w:r w:rsidRPr="00516ADC">
              <w:rPr>
                <w:rFonts w:asciiTheme="minorHAnsi" w:hAnsiTheme="minorHAnsi" w:cstheme="minorHAnsi"/>
                <w:color w:val="0D0D0D" w:themeColor="text1" w:themeTint="F2"/>
                <w:sz w:val="22"/>
              </w:rPr>
              <w:t>5.</w:t>
            </w:r>
          </w:p>
        </w:tc>
        <w:tc>
          <w:tcPr>
            <w:tcW w:w="2585" w:type="dxa"/>
          </w:tcPr>
          <w:p w14:paraId="54BEF64C" w14:textId="38CC4035" w:rsidR="009C40FE" w:rsidRPr="00516ADC" w:rsidRDefault="009C40FE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D0D0D" w:themeColor="text1" w:themeTint="F2"/>
                <w:sz w:val="22"/>
              </w:rPr>
            </w:pPr>
            <w:r w:rsidRPr="00516ADC">
              <w:rPr>
                <w:rFonts w:asciiTheme="minorHAnsi" w:hAnsiTheme="minorHAnsi" w:cstheme="minorHAnsi"/>
                <w:color w:val="0D0D0D" w:themeColor="text1" w:themeTint="F2"/>
                <w:sz w:val="22"/>
              </w:rPr>
              <w:t>Centrum voľného času</w:t>
            </w:r>
          </w:p>
        </w:tc>
        <w:tc>
          <w:tcPr>
            <w:tcW w:w="5124" w:type="dxa"/>
          </w:tcPr>
          <w:p w14:paraId="3CFB978D" w14:textId="34EDA775" w:rsidR="009C40FE" w:rsidRPr="00516ADC" w:rsidRDefault="009C40FE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D0D0D" w:themeColor="text1" w:themeTint="F2"/>
                <w:sz w:val="22"/>
              </w:rPr>
            </w:pPr>
            <w:r w:rsidRPr="00516ADC">
              <w:rPr>
                <w:rFonts w:asciiTheme="minorHAnsi" w:hAnsiTheme="minorHAnsi" w:cstheme="minorHAnsi"/>
                <w:color w:val="0D0D0D" w:themeColor="text1" w:themeTint="F2"/>
                <w:sz w:val="22"/>
              </w:rPr>
              <w:t>17 (interní zam</w:t>
            </w:r>
            <w:r w:rsidR="00073D2E" w:rsidRPr="00516ADC">
              <w:rPr>
                <w:rFonts w:asciiTheme="minorHAnsi" w:hAnsiTheme="minorHAnsi" w:cstheme="minorHAnsi"/>
                <w:color w:val="0D0D0D" w:themeColor="text1" w:themeTint="F2"/>
                <w:sz w:val="22"/>
              </w:rPr>
              <w:t>est</w:t>
            </w:r>
            <w:r w:rsidR="00803684" w:rsidRPr="00516ADC">
              <w:rPr>
                <w:rFonts w:asciiTheme="minorHAnsi" w:hAnsiTheme="minorHAnsi" w:cstheme="minorHAnsi"/>
                <w:color w:val="0D0D0D" w:themeColor="text1" w:themeTint="F2"/>
                <w:sz w:val="22"/>
              </w:rPr>
              <w:t>n</w:t>
            </w:r>
            <w:r w:rsidR="00073D2E" w:rsidRPr="00516ADC">
              <w:rPr>
                <w:rFonts w:asciiTheme="minorHAnsi" w:hAnsiTheme="minorHAnsi" w:cstheme="minorHAnsi"/>
                <w:color w:val="0D0D0D" w:themeColor="text1" w:themeTint="F2"/>
                <w:sz w:val="22"/>
              </w:rPr>
              <w:t>anci</w:t>
            </w:r>
            <w:r w:rsidRPr="00516ADC">
              <w:rPr>
                <w:rFonts w:asciiTheme="minorHAnsi" w:hAnsiTheme="minorHAnsi" w:cstheme="minorHAnsi"/>
                <w:color w:val="0D0D0D" w:themeColor="text1" w:themeTint="F2"/>
                <w:sz w:val="22"/>
              </w:rPr>
              <w:t xml:space="preserve"> Spoj. školy v iných zložkách)</w:t>
            </w:r>
          </w:p>
        </w:tc>
      </w:tr>
      <w:tr w:rsidR="009C40FE" w:rsidRPr="00516ADC" w14:paraId="5466E4C1" w14:textId="77777777" w:rsidTr="00073D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" w:type="dxa"/>
          </w:tcPr>
          <w:p w14:paraId="69A74410" w14:textId="078D2B37" w:rsidR="009C40FE" w:rsidRPr="00516ADC" w:rsidRDefault="009C40FE" w:rsidP="003C1412">
            <w:pPr>
              <w:spacing w:before="0"/>
              <w:ind w:firstLine="0"/>
              <w:rPr>
                <w:rFonts w:asciiTheme="minorHAnsi" w:hAnsiTheme="minorHAnsi" w:cstheme="minorHAnsi"/>
                <w:color w:val="0D0D0D" w:themeColor="text1" w:themeTint="F2"/>
                <w:sz w:val="22"/>
              </w:rPr>
            </w:pPr>
            <w:r w:rsidRPr="00516ADC">
              <w:rPr>
                <w:rFonts w:asciiTheme="minorHAnsi" w:hAnsiTheme="minorHAnsi" w:cstheme="minorHAnsi"/>
                <w:color w:val="0D0D0D" w:themeColor="text1" w:themeTint="F2"/>
                <w:sz w:val="22"/>
              </w:rPr>
              <w:t>6.</w:t>
            </w:r>
          </w:p>
        </w:tc>
        <w:tc>
          <w:tcPr>
            <w:tcW w:w="2585" w:type="dxa"/>
          </w:tcPr>
          <w:p w14:paraId="50EB0A6E" w14:textId="105911C2" w:rsidR="009C40FE" w:rsidRPr="00516ADC" w:rsidRDefault="009C40FE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D0D0D" w:themeColor="text1" w:themeTint="F2"/>
                <w:sz w:val="22"/>
              </w:rPr>
            </w:pPr>
            <w:r w:rsidRPr="00516ADC">
              <w:rPr>
                <w:rFonts w:asciiTheme="minorHAnsi" w:hAnsiTheme="minorHAnsi" w:cstheme="minorHAnsi"/>
                <w:color w:val="0D0D0D" w:themeColor="text1" w:themeTint="F2"/>
                <w:sz w:val="22"/>
              </w:rPr>
              <w:t>Ostatní zamestnanci</w:t>
            </w:r>
          </w:p>
        </w:tc>
        <w:tc>
          <w:tcPr>
            <w:tcW w:w="5124" w:type="dxa"/>
          </w:tcPr>
          <w:p w14:paraId="63FBF806" w14:textId="75E5EBFA" w:rsidR="009C40FE" w:rsidRPr="00516ADC" w:rsidRDefault="009C40FE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D0D0D" w:themeColor="text1" w:themeTint="F2"/>
                <w:sz w:val="22"/>
              </w:rPr>
            </w:pPr>
            <w:r w:rsidRPr="00516ADC">
              <w:rPr>
                <w:rFonts w:asciiTheme="minorHAnsi" w:hAnsiTheme="minorHAnsi" w:cstheme="minorHAnsi"/>
                <w:color w:val="0D0D0D" w:themeColor="text1" w:themeTint="F2"/>
                <w:sz w:val="22"/>
              </w:rPr>
              <w:t>16</w:t>
            </w:r>
          </w:p>
        </w:tc>
      </w:tr>
    </w:tbl>
    <w:p w14:paraId="1A04CD6D" w14:textId="7380F9E6" w:rsidR="006D49FD" w:rsidRPr="00516ADC" w:rsidRDefault="006D49FD" w:rsidP="009C40FE">
      <w:pPr>
        <w:spacing w:before="0" w:line="240" w:lineRule="auto"/>
        <w:ind w:left="2160" w:firstLine="720"/>
        <w:rPr>
          <w:rFonts w:asciiTheme="minorHAnsi" w:hAnsiTheme="minorHAnsi" w:cstheme="minorHAnsi"/>
          <w:color w:val="262626" w:themeColor="text1" w:themeTint="D9"/>
          <w:sz w:val="20"/>
        </w:rPr>
      </w:pPr>
      <w:r w:rsidRPr="00516ADC">
        <w:rPr>
          <w:rFonts w:asciiTheme="minorHAnsi" w:hAnsiTheme="minorHAnsi" w:cstheme="minorHAnsi"/>
          <w:color w:val="262626" w:themeColor="text1" w:themeTint="D9"/>
          <w:sz w:val="20"/>
        </w:rPr>
        <w:t>Zdroj: Personálne oddelenie Sp</w:t>
      </w:r>
      <w:r w:rsidR="000E7103" w:rsidRPr="00516ADC">
        <w:rPr>
          <w:rFonts w:asciiTheme="minorHAnsi" w:hAnsiTheme="minorHAnsi" w:cstheme="minorHAnsi"/>
          <w:color w:val="262626" w:themeColor="text1" w:themeTint="D9"/>
          <w:sz w:val="20"/>
        </w:rPr>
        <w:t>oj</w:t>
      </w:r>
      <w:r w:rsidR="004E4A5E" w:rsidRPr="00516ADC">
        <w:rPr>
          <w:rFonts w:asciiTheme="minorHAnsi" w:hAnsiTheme="minorHAnsi" w:cstheme="minorHAnsi"/>
          <w:color w:val="262626" w:themeColor="text1" w:themeTint="D9"/>
          <w:sz w:val="20"/>
        </w:rPr>
        <w:t>enej školy; stav ku 3</w:t>
      </w:r>
      <w:r w:rsidR="00C7529B" w:rsidRPr="00516ADC">
        <w:rPr>
          <w:rFonts w:asciiTheme="minorHAnsi" w:hAnsiTheme="minorHAnsi" w:cstheme="minorHAnsi"/>
          <w:color w:val="262626" w:themeColor="text1" w:themeTint="D9"/>
          <w:sz w:val="20"/>
        </w:rPr>
        <w:t>0</w:t>
      </w:r>
      <w:r w:rsidR="004E4A5E" w:rsidRPr="00516ADC">
        <w:rPr>
          <w:rFonts w:asciiTheme="minorHAnsi" w:hAnsiTheme="minorHAnsi" w:cstheme="minorHAnsi"/>
          <w:color w:val="262626" w:themeColor="text1" w:themeTint="D9"/>
          <w:sz w:val="20"/>
        </w:rPr>
        <w:t>.06.20</w:t>
      </w:r>
      <w:r w:rsidR="00C7529B" w:rsidRPr="00516ADC">
        <w:rPr>
          <w:rFonts w:asciiTheme="minorHAnsi" w:hAnsiTheme="minorHAnsi" w:cstheme="minorHAnsi"/>
          <w:color w:val="262626" w:themeColor="text1" w:themeTint="D9"/>
          <w:sz w:val="20"/>
        </w:rPr>
        <w:t>2</w:t>
      </w:r>
      <w:r w:rsidR="009C40FE" w:rsidRPr="00516ADC">
        <w:rPr>
          <w:rFonts w:asciiTheme="minorHAnsi" w:hAnsiTheme="minorHAnsi" w:cstheme="minorHAnsi"/>
          <w:color w:val="262626" w:themeColor="text1" w:themeTint="D9"/>
          <w:sz w:val="20"/>
        </w:rPr>
        <w:t>1</w:t>
      </w:r>
    </w:p>
    <w:p w14:paraId="07821C55" w14:textId="77777777" w:rsidR="003C1412" w:rsidRPr="00516ADC" w:rsidRDefault="003C1412" w:rsidP="003C1412">
      <w:pPr>
        <w:spacing w:before="0" w:line="240" w:lineRule="auto"/>
        <w:rPr>
          <w:rFonts w:asciiTheme="minorHAnsi" w:hAnsiTheme="minorHAnsi" w:cstheme="minorHAnsi"/>
          <w:color w:val="262626" w:themeColor="text1" w:themeTint="D9"/>
          <w:sz w:val="20"/>
        </w:rPr>
      </w:pPr>
    </w:p>
    <w:p w14:paraId="45499661" w14:textId="77777777" w:rsidR="007414B8" w:rsidRPr="00516ADC" w:rsidRDefault="007414B8" w:rsidP="003C1412">
      <w:pPr>
        <w:pStyle w:val="Nadpis2"/>
        <w:spacing w:before="0" w:line="240" w:lineRule="auto"/>
        <w:rPr>
          <w:rFonts w:asciiTheme="minorHAnsi" w:hAnsiTheme="minorHAnsi" w:cstheme="minorHAnsi"/>
        </w:rPr>
      </w:pPr>
      <w:bookmarkStart w:id="11" w:name="_Toc83629324"/>
      <w:r w:rsidRPr="00516ADC">
        <w:rPr>
          <w:rFonts w:asciiTheme="minorHAnsi" w:hAnsiTheme="minorHAnsi" w:cstheme="minorHAnsi"/>
        </w:rPr>
        <w:t>Učebné plány a študijné odbory</w:t>
      </w:r>
      <w:bookmarkEnd w:id="11"/>
    </w:p>
    <w:p w14:paraId="331AE187" w14:textId="77777777" w:rsidR="005961B4" w:rsidRPr="00516ADC" w:rsidRDefault="005961B4" w:rsidP="003C1412">
      <w:pPr>
        <w:spacing w:before="0" w:line="240" w:lineRule="auto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>Charakteristika učebných plánov, študijných odborov</w:t>
      </w:r>
      <w:r w:rsidR="00D211C3" w:rsidRPr="00516ADC">
        <w:rPr>
          <w:rFonts w:asciiTheme="minorHAnsi" w:hAnsiTheme="minorHAnsi" w:cstheme="minorHAnsi"/>
        </w:rPr>
        <w:t>:</w:t>
      </w:r>
    </w:p>
    <w:tbl>
      <w:tblPr>
        <w:tblStyle w:val="Mriekatabuky"/>
        <w:tblW w:w="0" w:type="auto"/>
        <w:jc w:val="center"/>
        <w:tblLook w:val="04A0" w:firstRow="1" w:lastRow="0" w:firstColumn="1" w:lastColumn="0" w:noHBand="0" w:noVBand="1"/>
      </w:tblPr>
      <w:tblGrid>
        <w:gridCol w:w="2789"/>
        <w:gridCol w:w="2795"/>
        <w:gridCol w:w="2796"/>
      </w:tblGrid>
      <w:tr w:rsidR="005961B4" w:rsidRPr="00516ADC" w14:paraId="5E1A283D" w14:textId="77777777" w:rsidTr="003C1412">
        <w:trPr>
          <w:jc w:val="center"/>
        </w:trPr>
        <w:tc>
          <w:tcPr>
            <w:tcW w:w="2789" w:type="dxa"/>
            <w:shd w:val="clear" w:color="auto" w:fill="D9D9D9" w:themeFill="background1" w:themeFillShade="D9"/>
          </w:tcPr>
          <w:p w14:paraId="294ACD2A" w14:textId="77777777" w:rsidR="005961B4" w:rsidRPr="00516ADC" w:rsidRDefault="005961B4" w:rsidP="003C1412">
            <w:pPr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ZŠ s MŠ</w:t>
            </w:r>
          </w:p>
        </w:tc>
        <w:tc>
          <w:tcPr>
            <w:tcW w:w="2795" w:type="dxa"/>
            <w:shd w:val="clear" w:color="auto" w:fill="D9D9D9" w:themeFill="background1" w:themeFillShade="D9"/>
          </w:tcPr>
          <w:p w14:paraId="35AD84EC" w14:textId="77777777" w:rsidR="005961B4" w:rsidRPr="00516ADC" w:rsidRDefault="005961B4" w:rsidP="003C1412">
            <w:pPr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gymnázium</w:t>
            </w:r>
          </w:p>
        </w:tc>
        <w:tc>
          <w:tcPr>
            <w:tcW w:w="2796" w:type="dxa"/>
            <w:shd w:val="clear" w:color="auto" w:fill="D9D9D9" w:themeFill="background1" w:themeFillShade="D9"/>
          </w:tcPr>
          <w:p w14:paraId="5CD12235" w14:textId="77777777" w:rsidR="005961B4" w:rsidRPr="00516ADC" w:rsidRDefault="005961B4" w:rsidP="003C1412">
            <w:pPr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ZUŠ</w:t>
            </w:r>
          </w:p>
        </w:tc>
      </w:tr>
      <w:tr w:rsidR="005961B4" w:rsidRPr="00516ADC" w14:paraId="7DFC94C9" w14:textId="77777777" w:rsidTr="003C1412">
        <w:trPr>
          <w:jc w:val="center"/>
        </w:trPr>
        <w:tc>
          <w:tcPr>
            <w:tcW w:w="2789" w:type="dxa"/>
          </w:tcPr>
          <w:p w14:paraId="2C8695F6" w14:textId="77777777" w:rsidR="005961B4" w:rsidRPr="00516ADC" w:rsidRDefault="005961B4" w:rsidP="00C7529B">
            <w:pPr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Učebný plán</w:t>
            </w:r>
          </w:p>
        </w:tc>
        <w:tc>
          <w:tcPr>
            <w:tcW w:w="2795" w:type="dxa"/>
          </w:tcPr>
          <w:p w14:paraId="4233C420" w14:textId="77777777" w:rsidR="005961B4" w:rsidRPr="00516ADC" w:rsidRDefault="005961B4" w:rsidP="00C7529B">
            <w:pPr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Študijný odbor</w:t>
            </w:r>
          </w:p>
        </w:tc>
        <w:tc>
          <w:tcPr>
            <w:tcW w:w="2796" w:type="dxa"/>
          </w:tcPr>
          <w:p w14:paraId="56F7DD96" w14:textId="22CCA8E5" w:rsidR="005961B4" w:rsidRPr="00516ADC" w:rsidRDefault="004D52B1" w:rsidP="00C7529B">
            <w:pPr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O</w:t>
            </w:r>
            <w:r w:rsidR="005961B4" w:rsidRPr="00516ADC">
              <w:rPr>
                <w:rFonts w:asciiTheme="minorHAnsi" w:hAnsiTheme="minorHAnsi" w:cstheme="minorHAnsi"/>
                <w:sz w:val="20"/>
              </w:rPr>
              <w:t>dbor</w:t>
            </w:r>
          </w:p>
        </w:tc>
      </w:tr>
      <w:tr w:rsidR="005961B4" w:rsidRPr="00516ADC" w14:paraId="785E0C06" w14:textId="77777777" w:rsidTr="003C1412">
        <w:trPr>
          <w:jc w:val="center"/>
        </w:trPr>
        <w:tc>
          <w:tcPr>
            <w:tcW w:w="2789" w:type="dxa"/>
          </w:tcPr>
          <w:p w14:paraId="5DE4E64B" w14:textId="12C090B9" w:rsidR="005961B4" w:rsidRPr="00516ADC" w:rsidRDefault="009C40FE" w:rsidP="00C7529B">
            <w:pPr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z</w:t>
            </w:r>
            <w:r w:rsidR="00E84AC3" w:rsidRPr="00516ADC">
              <w:rPr>
                <w:rFonts w:asciiTheme="minorHAnsi" w:hAnsiTheme="minorHAnsi" w:cstheme="minorHAnsi"/>
                <w:sz w:val="20"/>
              </w:rPr>
              <w:t>ákladná škola</w:t>
            </w:r>
          </w:p>
        </w:tc>
        <w:tc>
          <w:tcPr>
            <w:tcW w:w="2795" w:type="dxa"/>
          </w:tcPr>
          <w:p w14:paraId="3163AE14" w14:textId="73937FBD" w:rsidR="005961B4" w:rsidRPr="00516ADC" w:rsidRDefault="005961B4" w:rsidP="00C7529B">
            <w:pPr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 xml:space="preserve">79 02 J </w:t>
            </w:r>
            <w:r w:rsidR="000E7103" w:rsidRPr="00516ADC">
              <w:rPr>
                <w:rFonts w:asciiTheme="minorHAnsi" w:hAnsiTheme="minorHAnsi" w:cstheme="minorHAnsi"/>
                <w:sz w:val="20"/>
              </w:rPr>
              <w:t>gymnázium</w:t>
            </w:r>
          </w:p>
        </w:tc>
        <w:tc>
          <w:tcPr>
            <w:tcW w:w="2796" w:type="dxa"/>
          </w:tcPr>
          <w:p w14:paraId="5819FF25" w14:textId="32C138C7" w:rsidR="005961B4" w:rsidRPr="00516ADC" w:rsidRDefault="009C40FE" w:rsidP="00C7529B">
            <w:pPr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h</w:t>
            </w:r>
            <w:r w:rsidR="005961B4" w:rsidRPr="00516ADC">
              <w:rPr>
                <w:rFonts w:asciiTheme="minorHAnsi" w:hAnsiTheme="minorHAnsi" w:cstheme="minorHAnsi"/>
                <w:sz w:val="20"/>
              </w:rPr>
              <w:t>udobný; výtvarný</w:t>
            </w:r>
          </w:p>
        </w:tc>
      </w:tr>
    </w:tbl>
    <w:p w14:paraId="431F448A" w14:textId="77777777" w:rsidR="003E5E6F" w:rsidRPr="00516ADC" w:rsidRDefault="003E5E6F" w:rsidP="003E5E6F">
      <w:pPr>
        <w:ind w:left="425" w:firstLine="0"/>
        <w:rPr>
          <w:rFonts w:asciiTheme="minorHAnsi" w:hAnsiTheme="minorHAnsi" w:cstheme="minorHAnsi"/>
          <w:sz w:val="8"/>
        </w:rPr>
      </w:pPr>
    </w:p>
    <w:p w14:paraId="4B003D5D" w14:textId="16EDFD68" w:rsidR="005961B4" w:rsidRPr="00516ADC" w:rsidRDefault="00E43B6B" w:rsidP="003C1412">
      <w:pPr>
        <w:pStyle w:val="Nadpis2"/>
        <w:spacing w:before="0" w:line="240" w:lineRule="auto"/>
        <w:rPr>
          <w:rFonts w:asciiTheme="minorHAnsi" w:hAnsiTheme="minorHAnsi" w:cstheme="minorHAnsi"/>
        </w:rPr>
      </w:pPr>
      <w:bookmarkStart w:id="12" w:name="_Toc83629325"/>
      <w:r w:rsidRPr="00516ADC">
        <w:rPr>
          <w:rFonts w:asciiTheme="minorHAnsi" w:hAnsiTheme="minorHAnsi" w:cstheme="minorHAnsi"/>
        </w:rPr>
        <w:t>Školský vzdelávací program</w:t>
      </w:r>
      <w:bookmarkEnd w:id="12"/>
    </w:p>
    <w:p w14:paraId="633EE3F0" w14:textId="77777777" w:rsidR="00E43B6B" w:rsidRPr="00516ADC" w:rsidRDefault="00E43B6B" w:rsidP="003C1412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>Školský vzdelávací program je základným dokumentom školy. Obsahuje povinné súčasti v súlade s legislatívnym rámcom. Spojená škola má vypracované školské vzdelávacie programy, ktoré sú v súlade so Štátnym vzdelávacím programom rešpektujúc princípy a zásady katolíckej výchovy.</w:t>
      </w:r>
    </w:p>
    <w:p w14:paraId="7EBB4F24" w14:textId="77777777" w:rsidR="00E43B6B" w:rsidRPr="00516ADC" w:rsidRDefault="00051825" w:rsidP="00341D6E">
      <w:pPr>
        <w:snapToGrid w:val="0"/>
        <w:spacing w:before="0" w:line="240" w:lineRule="auto"/>
        <w:ind w:firstLine="0"/>
        <w:rPr>
          <w:rFonts w:asciiTheme="minorHAnsi" w:hAnsiTheme="minorHAnsi" w:cstheme="minorHAnsi"/>
          <w:sz w:val="22"/>
          <w:szCs w:val="22"/>
          <w:lang w:eastAsia="sk-SK"/>
        </w:rPr>
      </w:pPr>
      <w:hyperlink r:id="rId12" w:history="1">
        <w:r w:rsidR="00E43B6B" w:rsidRPr="00516ADC">
          <w:rPr>
            <w:rFonts w:asciiTheme="minorHAnsi" w:hAnsiTheme="minorHAnsi" w:cstheme="minorHAnsi"/>
            <w:bCs/>
            <w:sz w:val="22"/>
            <w:szCs w:val="22"/>
            <w:lang w:eastAsia="sk-SK"/>
          </w:rPr>
          <w:t>ŠkVP pre materské školy (ISCED 0)</w:t>
        </w:r>
      </w:hyperlink>
    </w:p>
    <w:p w14:paraId="72D819ED" w14:textId="77777777" w:rsidR="00E43B6B" w:rsidRPr="00516ADC" w:rsidRDefault="00051825" w:rsidP="00341D6E">
      <w:pPr>
        <w:shd w:val="clear" w:color="auto" w:fill="FFFFFF"/>
        <w:snapToGrid w:val="0"/>
        <w:spacing w:before="0" w:line="240" w:lineRule="auto"/>
        <w:ind w:firstLine="0"/>
        <w:rPr>
          <w:rFonts w:asciiTheme="minorHAnsi" w:hAnsiTheme="minorHAnsi" w:cstheme="minorHAnsi"/>
          <w:bCs/>
          <w:sz w:val="22"/>
          <w:szCs w:val="22"/>
          <w:lang w:eastAsia="sk-SK"/>
        </w:rPr>
      </w:pPr>
      <w:hyperlink r:id="rId13" w:history="1">
        <w:r w:rsidR="00E43B6B" w:rsidRPr="00516ADC">
          <w:rPr>
            <w:rFonts w:asciiTheme="minorHAnsi" w:hAnsiTheme="minorHAnsi" w:cstheme="minorHAnsi"/>
            <w:bCs/>
            <w:sz w:val="22"/>
            <w:szCs w:val="22"/>
            <w:lang w:eastAsia="sk-SK"/>
          </w:rPr>
          <w:t>ŠkVP pre 1. stupeň základných škôl (ISCED 1)</w:t>
        </w:r>
      </w:hyperlink>
    </w:p>
    <w:p w14:paraId="6767910E" w14:textId="77777777" w:rsidR="00E43B6B" w:rsidRPr="00516ADC" w:rsidRDefault="00051825" w:rsidP="00341D6E">
      <w:pPr>
        <w:shd w:val="clear" w:color="auto" w:fill="FFFFFF"/>
        <w:snapToGrid w:val="0"/>
        <w:spacing w:before="0" w:line="240" w:lineRule="auto"/>
        <w:ind w:firstLine="0"/>
        <w:rPr>
          <w:rFonts w:asciiTheme="minorHAnsi" w:hAnsiTheme="minorHAnsi" w:cstheme="minorHAnsi"/>
          <w:bCs/>
          <w:sz w:val="22"/>
          <w:szCs w:val="22"/>
          <w:lang w:eastAsia="sk-SK"/>
        </w:rPr>
      </w:pPr>
      <w:hyperlink r:id="rId14" w:history="1">
        <w:r w:rsidR="00E43B6B" w:rsidRPr="00516ADC">
          <w:rPr>
            <w:rFonts w:asciiTheme="minorHAnsi" w:hAnsiTheme="minorHAnsi" w:cstheme="minorHAnsi"/>
            <w:bCs/>
            <w:sz w:val="22"/>
            <w:szCs w:val="22"/>
            <w:lang w:eastAsia="sk-SK"/>
          </w:rPr>
          <w:t xml:space="preserve">ŠkVP pre 2. stupeň základných </w:t>
        </w:r>
        <w:proofErr w:type="spellStart"/>
        <w:r w:rsidR="00E43B6B" w:rsidRPr="00516ADC">
          <w:rPr>
            <w:rFonts w:asciiTheme="minorHAnsi" w:hAnsiTheme="minorHAnsi" w:cstheme="minorHAnsi"/>
            <w:bCs/>
            <w:sz w:val="22"/>
            <w:szCs w:val="22"/>
            <w:lang w:eastAsia="sk-SK"/>
          </w:rPr>
          <w:t>škol</w:t>
        </w:r>
        <w:proofErr w:type="spellEnd"/>
        <w:r w:rsidR="00E43B6B" w:rsidRPr="00516ADC">
          <w:rPr>
            <w:rFonts w:asciiTheme="minorHAnsi" w:hAnsiTheme="minorHAnsi" w:cstheme="minorHAnsi"/>
            <w:bCs/>
            <w:sz w:val="22"/>
            <w:szCs w:val="22"/>
            <w:lang w:eastAsia="sk-SK"/>
          </w:rPr>
          <w:t xml:space="preserve"> (ISCED 2)</w:t>
        </w:r>
      </w:hyperlink>
    </w:p>
    <w:p w14:paraId="1DC8A37E" w14:textId="77777777" w:rsidR="00A052E5" w:rsidRPr="00516ADC" w:rsidRDefault="00E43B6B" w:rsidP="00341D6E">
      <w:pPr>
        <w:shd w:val="clear" w:color="auto" w:fill="FFFFFF"/>
        <w:snapToGrid w:val="0"/>
        <w:spacing w:before="0" w:line="240" w:lineRule="auto"/>
        <w:ind w:firstLine="0"/>
        <w:rPr>
          <w:rFonts w:asciiTheme="minorHAnsi" w:hAnsiTheme="minorHAnsi" w:cstheme="minorHAnsi"/>
          <w:bCs/>
          <w:sz w:val="22"/>
          <w:szCs w:val="22"/>
          <w:lang w:eastAsia="sk-SK"/>
        </w:rPr>
      </w:pPr>
      <w:r w:rsidRPr="00516ADC">
        <w:rPr>
          <w:rFonts w:asciiTheme="minorHAnsi" w:hAnsiTheme="minorHAnsi" w:cstheme="minorHAnsi"/>
          <w:bCs/>
          <w:sz w:val="22"/>
          <w:szCs w:val="22"/>
          <w:lang w:eastAsia="sk-SK"/>
        </w:rPr>
        <w:t>Školský výchovný program v školskom klube detí</w:t>
      </w:r>
    </w:p>
    <w:p w14:paraId="018E233C" w14:textId="4A50EE09" w:rsidR="00E43B6B" w:rsidRPr="00516ADC" w:rsidRDefault="00051825" w:rsidP="00341D6E">
      <w:pPr>
        <w:shd w:val="clear" w:color="auto" w:fill="FFFFFF"/>
        <w:snapToGrid w:val="0"/>
        <w:spacing w:before="0" w:line="240" w:lineRule="auto"/>
        <w:ind w:firstLine="0"/>
        <w:rPr>
          <w:rFonts w:asciiTheme="minorHAnsi" w:hAnsiTheme="minorHAnsi" w:cstheme="minorHAnsi"/>
          <w:bCs/>
          <w:sz w:val="22"/>
          <w:szCs w:val="22"/>
          <w:lang w:eastAsia="sk-SK"/>
        </w:rPr>
      </w:pPr>
      <w:hyperlink r:id="rId15" w:history="1">
        <w:r w:rsidR="00E43B6B" w:rsidRPr="00516ADC">
          <w:rPr>
            <w:rFonts w:asciiTheme="minorHAnsi" w:hAnsiTheme="minorHAnsi" w:cstheme="minorHAnsi"/>
            <w:bCs/>
            <w:sz w:val="22"/>
            <w:szCs w:val="22"/>
            <w:lang w:eastAsia="sk-SK"/>
          </w:rPr>
          <w:t>ŠkVP pre gymnáziá (ISCED 3A)</w:t>
        </w:r>
      </w:hyperlink>
    </w:p>
    <w:p w14:paraId="25F7992C" w14:textId="59BF7228" w:rsidR="003B15B6" w:rsidRPr="00516ADC" w:rsidRDefault="00E43B6B" w:rsidP="00341D6E">
      <w:pPr>
        <w:snapToGrid w:val="0"/>
        <w:spacing w:before="0" w:line="240" w:lineRule="auto"/>
        <w:ind w:firstLine="0"/>
        <w:rPr>
          <w:rFonts w:asciiTheme="minorHAnsi" w:hAnsiTheme="minorHAnsi" w:cstheme="minorHAnsi"/>
          <w:bCs/>
          <w:sz w:val="22"/>
          <w:szCs w:val="22"/>
          <w:lang w:eastAsia="sk-SK"/>
        </w:rPr>
      </w:pPr>
      <w:r w:rsidRPr="00516ADC">
        <w:rPr>
          <w:rFonts w:asciiTheme="minorHAnsi" w:hAnsiTheme="minorHAnsi" w:cstheme="minorHAnsi"/>
          <w:bCs/>
          <w:sz w:val="22"/>
          <w:szCs w:val="22"/>
          <w:lang w:eastAsia="sk-SK"/>
        </w:rPr>
        <w:t>Školský výchovný program v centre voľného času</w:t>
      </w:r>
    </w:p>
    <w:p w14:paraId="6CE6372C" w14:textId="24427E64" w:rsidR="007414B8" w:rsidRPr="00516ADC" w:rsidRDefault="00E43B6B" w:rsidP="00341D6E">
      <w:pPr>
        <w:snapToGrid w:val="0"/>
        <w:spacing w:before="0" w:line="240" w:lineRule="auto"/>
        <w:ind w:firstLine="0"/>
        <w:rPr>
          <w:rFonts w:asciiTheme="minorHAnsi" w:hAnsiTheme="minorHAnsi" w:cstheme="minorHAnsi"/>
          <w:bCs/>
          <w:sz w:val="22"/>
          <w:szCs w:val="22"/>
          <w:lang w:eastAsia="sk-SK"/>
        </w:rPr>
      </w:pPr>
      <w:r w:rsidRPr="00516ADC">
        <w:rPr>
          <w:rFonts w:asciiTheme="minorHAnsi" w:hAnsiTheme="minorHAnsi" w:cstheme="minorHAnsi"/>
          <w:bCs/>
          <w:sz w:val="22"/>
          <w:szCs w:val="22"/>
          <w:lang w:eastAsia="sk-SK"/>
        </w:rPr>
        <w:t>ŠkVP pre Z</w:t>
      </w:r>
      <w:r w:rsidR="00547C78" w:rsidRPr="00516ADC">
        <w:rPr>
          <w:rFonts w:asciiTheme="minorHAnsi" w:hAnsiTheme="minorHAnsi" w:cstheme="minorHAnsi"/>
          <w:bCs/>
          <w:sz w:val="22"/>
          <w:szCs w:val="22"/>
          <w:lang w:eastAsia="sk-SK"/>
        </w:rPr>
        <w:t>ákladnú umeleckú školu</w:t>
      </w:r>
    </w:p>
    <w:p w14:paraId="0D0C78D5" w14:textId="77777777" w:rsidR="003C1412" w:rsidRPr="00516ADC" w:rsidRDefault="003C1412" w:rsidP="003C1412">
      <w:pPr>
        <w:spacing w:before="0" w:line="240" w:lineRule="auto"/>
        <w:ind w:firstLine="0"/>
        <w:rPr>
          <w:rFonts w:asciiTheme="minorHAnsi" w:hAnsiTheme="minorHAnsi" w:cstheme="minorHAnsi"/>
        </w:rPr>
      </w:pPr>
    </w:p>
    <w:p w14:paraId="56DF906A" w14:textId="4160F1F8" w:rsidR="00CF2379" w:rsidRPr="00516ADC" w:rsidRDefault="009C40FE" w:rsidP="003C1412">
      <w:pPr>
        <w:pStyle w:val="Nadpis2"/>
        <w:spacing w:before="0" w:line="240" w:lineRule="auto"/>
        <w:rPr>
          <w:rFonts w:asciiTheme="minorHAnsi" w:hAnsiTheme="minorHAnsi" w:cstheme="minorHAnsi"/>
        </w:rPr>
      </w:pPr>
      <w:bookmarkStart w:id="13" w:name="_Toc83629326"/>
      <w:r w:rsidRPr="00516ADC">
        <w:rPr>
          <w:rFonts w:asciiTheme="minorHAnsi" w:hAnsiTheme="minorHAnsi" w:cstheme="minorHAnsi"/>
        </w:rPr>
        <w:t>Údaje o plnení kvalifikačného predpokladu pedagogických zamestnancov</w:t>
      </w:r>
      <w:bookmarkEnd w:id="13"/>
    </w:p>
    <w:p w14:paraId="21395715" w14:textId="77777777" w:rsidR="009C40FE" w:rsidRPr="00516ADC" w:rsidRDefault="009C40FE" w:rsidP="003C1412">
      <w:pPr>
        <w:spacing w:before="0" w:line="240" w:lineRule="auto"/>
        <w:ind w:firstLine="0"/>
        <w:rPr>
          <w:rFonts w:asciiTheme="minorHAnsi" w:hAnsiTheme="minorHAnsi" w:cstheme="minorHAnsi"/>
        </w:rPr>
      </w:pPr>
    </w:p>
    <w:p w14:paraId="59B40F0B" w14:textId="3F2FA0D1" w:rsidR="00CE5D30" w:rsidRPr="00516ADC" w:rsidRDefault="00CE5D30" w:rsidP="003C1412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>Kvalifikovanosť pedagogických zamestnancov</w:t>
      </w:r>
      <w:r w:rsidR="00A052E5" w:rsidRPr="00516ADC">
        <w:rPr>
          <w:rFonts w:asciiTheme="minorHAnsi" w:hAnsiTheme="minorHAnsi" w:cstheme="minorHAnsi"/>
        </w:rPr>
        <w:t xml:space="preserve"> </w:t>
      </w:r>
      <w:r w:rsidR="009C40FE" w:rsidRPr="00516ADC">
        <w:rPr>
          <w:rFonts w:asciiTheme="minorHAnsi" w:hAnsiTheme="minorHAnsi" w:cstheme="minorHAnsi"/>
        </w:rPr>
        <w:t xml:space="preserve">v materskej škole: </w:t>
      </w:r>
      <w:r w:rsidRPr="00516ADC">
        <w:rPr>
          <w:rFonts w:asciiTheme="minorHAnsi" w:hAnsiTheme="minorHAnsi" w:cstheme="minorHAnsi"/>
        </w:rPr>
        <w:t>100 %</w:t>
      </w:r>
    </w:p>
    <w:p w14:paraId="7CC8F4B2" w14:textId="44605177" w:rsidR="009C40FE" w:rsidRPr="00516ADC" w:rsidRDefault="009C40FE" w:rsidP="003C1412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>Kvalifikovanosť pedagogických zamestnancov na základnej škole: 100 %</w:t>
      </w:r>
    </w:p>
    <w:p w14:paraId="0DC26182" w14:textId="510CA903" w:rsidR="009C40FE" w:rsidRPr="00516ADC" w:rsidRDefault="009C40FE" w:rsidP="003C1412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>Kvalifikovanosť pedagogických zamestnancov na gymnáziu: 100 %</w:t>
      </w:r>
    </w:p>
    <w:p w14:paraId="42C5FAEA" w14:textId="173C43AD" w:rsidR="00A052E5" w:rsidRPr="00516ADC" w:rsidRDefault="00A052E5" w:rsidP="003C1412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 xml:space="preserve">Kvalifikovanosť pedagogických zamestnancov na </w:t>
      </w:r>
      <w:r w:rsidR="009C40FE" w:rsidRPr="00516ADC">
        <w:rPr>
          <w:rFonts w:asciiTheme="minorHAnsi" w:hAnsiTheme="minorHAnsi" w:cstheme="minorHAnsi"/>
        </w:rPr>
        <w:t>základnej umeleckej škole</w:t>
      </w:r>
      <w:r w:rsidRPr="00516ADC">
        <w:rPr>
          <w:rFonts w:asciiTheme="minorHAnsi" w:hAnsiTheme="minorHAnsi" w:cstheme="minorHAnsi"/>
        </w:rPr>
        <w:t xml:space="preserve">: </w:t>
      </w:r>
      <w:r w:rsidR="001627DC" w:rsidRPr="00516ADC">
        <w:rPr>
          <w:rFonts w:asciiTheme="minorHAnsi" w:hAnsiTheme="minorHAnsi" w:cstheme="minorHAnsi"/>
        </w:rPr>
        <w:t>93,7</w:t>
      </w:r>
      <w:r w:rsidRPr="00516ADC">
        <w:rPr>
          <w:rFonts w:asciiTheme="minorHAnsi" w:hAnsiTheme="minorHAnsi" w:cstheme="minorHAnsi"/>
        </w:rPr>
        <w:t xml:space="preserve"> %</w:t>
      </w:r>
    </w:p>
    <w:p w14:paraId="2340CCD5" w14:textId="77777777" w:rsidR="003B15B6" w:rsidRPr="00516ADC" w:rsidRDefault="003B15B6" w:rsidP="003C1412">
      <w:pPr>
        <w:spacing w:before="0" w:line="240" w:lineRule="auto"/>
        <w:ind w:firstLine="0"/>
        <w:rPr>
          <w:rFonts w:asciiTheme="minorHAnsi" w:hAnsiTheme="minorHAnsi" w:cstheme="minorHAnsi"/>
        </w:rPr>
      </w:pPr>
    </w:p>
    <w:p w14:paraId="6BB1FF59" w14:textId="20CE3E82" w:rsidR="00E43B6B" w:rsidRPr="00516ADC" w:rsidRDefault="00E43B6B" w:rsidP="003C1412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 xml:space="preserve">Analýza podľa </w:t>
      </w:r>
      <w:proofErr w:type="spellStart"/>
      <w:r w:rsidRPr="00516ADC">
        <w:rPr>
          <w:rFonts w:asciiTheme="minorHAnsi" w:hAnsiTheme="minorHAnsi" w:cstheme="minorHAnsi"/>
        </w:rPr>
        <w:t>kariérového</w:t>
      </w:r>
      <w:proofErr w:type="spellEnd"/>
      <w:r w:rsidRPr="00516ADC">
        <w:rPr>
          <w:rFonts w:asciiTheme="minorHAnsi" w:hAnsiTheme="minorHAnsi" w:cstheme="minorHAnsi"/>
        </w:rPr>
        <w:t xml:space="preserve"> stupňa</w:t>
      </w:r>
    </w:p>
    <w:tbl>
      <w:tblPr>
        <w:tblStyle w:val="Tabukasmriekou1svetl"/>
        <w:tblW w:w="0" w:type="auto"/>
        <w:tblLook w:val="04A0" w:firstRow="1" w:lastRow="0" w:firstColumn="1" w:lastColumn="0" w:noHBand="0" w:noVBand="1"/>
      </w:tblPr>
      <w:tblGrid>
        <w:gridCol w:w="1684"/>
        <w:gridCol w:w="1671"/>
        <w:gridCol w:w="1677"/>
        <w:gridCol w:w="1674"/>
        <w:gridCol w:w="1674"/>
      </w:tblGrid>
      <w:tr w:rsidR="00CF2379" w:rsidRPr="00516ADC" w14:paraId="47D9D04F" w14:textId="77777777" w:rsidTr="00E144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6" w:type="dxa"/>
          </w:tcPr>
          <w:p w14:paraId="269DD7D2" w14:textId="77777777" w:rsidR="00CF2379" w:rsidRPr="00516ADC" w:rsidRDefault="00CF2379" w:rsidP="003C1412">
            <w:pPr>
              <w:spacing w:before="0"/>
              <w:ind w:firstLine="0"/>
              <w:rPr>
                <w:rFonts w:cstheme="minorHAnsi"/>
                <w:sz w:val="20"/>
              </w:rPr>
            </w:pPr>
            <w:proofErr w:type="spellStart"/>
            <w:r w:rsidRPr="00516ADC">
              <w:rPr>
                <w:rFonts w:cstheme="minorHAnsi"/>
                <w:sz w:val="20"/>
              </w:rPr>
              <w:t>Kariérový</w:t>
            </w:r>
            <w:proofErr w:type="spellEnd"/>
            <w:r w:rsidRPr="00516ADC">
              <w:rPr>
                <w:rFonts w:cstheme="minorHAnsi"/>
                <w:sz w:val="20"/>
              </w:rPr>
              <w:t xml:space="preserve"> stupeň</w:t>
            </w:r>
          </w:p>
        </w:tc>
        <w:tc>
          <w:tcPr>
            <w:tcW w:w="1706" w:type="dxa"/>
          </w:tcPr>
          <w:p w14:paraId="106D48B7" w14:textId="77777777" w:rsidR="00CF2379" w:rsidRPr="00516ADC" w:rsidRDefault="00CF2379" w:rsidP="003C1412">
            <w:pPr>
              <w:spacing w:before="0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516ADC">
              <w:rPr>
                <w:rFonts w:cstheme="minorHAnsi"/>
                <w:sz w:val="20"/>
              </w:rPr>
              <w:t>začínajúci</w:t>
            </w:r>
          </w:p>
        </w:tc>
        <w:tc>
          <w:tcPr>
            <w:tcW w:w="1706" w:type="dxa"/>
          </w:tcPr>
          <w:p w14:paraId="4B8B5B83" w14:textId="47307804" w:rsidR="00CF2379" w:rsidRPr="00516ADC" w:rsidRDefault="00CF2379" w:rsidP="003C1412">
            <w:pPr>
              <w:spacing w:before="0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516ADC">
              <w:rPr>
                <w:rFonts w:cstheme="minorHAnsi"/>
                <w:sz w:val="20"/>
              </w:rPr>
              <w:t>samostatn</w:t>
            </w:r>
            <w:r w:rsidR="006A6D60" w:rsidRPr="00516ADC">
              <w:rPr>
                <w:rFonts w:cstheme="minorHAnsi"/>
                <w:sz w:val="20"/>
              </w:rPr>
              <w:t>í</w:t>
            </w:r>
          </w:p>
        </w:tc>
        <w:tc>
          <w:tcPr>
            <w:tcW w:w="1706" w:type="dxa"/>
          </w:tcPr>
          <w:p w14:paraId="3C4291EC" w14:textId="77777777" w:rsidR="00CF2379" w:rsidRPr="00516ADC" w:rsidRDefault="00CF2379" w:rsidP="003C1412">
            <w:pPr>
              <w:spacing w:before="0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516ADC">
              <w:rPr>
                <w:rFonts w:cstheme="minorHAnsi"/>
                <w:sz w:val="20"/>
              </w:rPr>
              <w:t>s 1. atestáciou</w:t>
            </w:r>
          </w:p>
        </w:tc>
        <w:tc>
          <w:tcPr>
            <w:tcW w:w="1706" w:type="dxa"/>
          </w:tcPr>
          <w:p w14:paraId="60E4E2B3" w14:textId="77777777" w:rsidR="00CF2379" w:rsidRPr="00516ADC" w:rsidRDefault="00CF2379" w:rsidP="003C1412">
            <w:pPr>
              <w:spacing w:before="0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516ADC">
              <w:rPr>
                <w:rFonts w:cstheme="minorHAnsi"/>
                <w:sz w:val="20"/>
              </w:rPr>
              <w:t>s 2. atestáciou</w:t>
            </w:r>
          </w:p>
        </w:tc>
      </w:tr>
      <w:tr w:rsidR="00CF2379" w:rsidRPr="00516ADC" w14:paraId="6F386762" w14:textId="77777777" w:rsidTr="00E144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6" w:type="dxa"/>
          </w:tcPr>
          <w:p w14:paraId="0A193407" w14:textId="77777777" w:rsidR="00CF2379" w:rsidRPr="00516ADC" w:rsidRDefault="00CF2379" w:rsidP="003C1412">
            <w:pPr>
              <w:spacing w:before="0"/>
              <w:ind w:firstLine="0"/>
              <w:rPr>
                <w:rFonts w:cstheme="minorHAnsi"/>
                <w:sz w:val="20"/>
              </w:rPr>
            </w:pPr>
            <w:r w:rsidRPr="00516ADC">
              <w:rPr>
                <w:rFonts w:cstheme="minorHAnsi"/>
                <w:sz w:val="20"/>
              </w:rPr>
              <w:t>Pedagogický zamestnanec</w:t>
            </w:r>
          </w:p>
        </w:tc>
        <w:tc>
          <w:tcPr>
            <w:tcW w:w="1706" w:type="dxa"/>
          </w:tcPr>
          <w:p w14:paraId="03EDB568" w14:textId="1EEF9A55" w:rsidR="00CF2379" w:rsidRPr="00516ADC" w:rsidRDefault="009C40FE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516ADC">
              <w:rPr>
                <w:rFonts w:cstheme="minorHAnsi"/>
                <w:sz w:val="20"/>
              </w:rPr>
              <w:t>3</w:t>
            </w:r>
          </w:p>
        </w:tc>
        <w:tc>
          <w:tcPr>
            <w:tcW w:w="1706" w:type="dxa"/>
          </w:tcPr>
          <w:p w14:paraId="5155077C" w14:textId="05F83C68" w:rsidR="00CF2379" w:rsidRPr="00516ADC" w:rsidRDefault="009C40FE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516ADC">
              <w:rPr>
                <w:rFonts w:cstheme="minorHAnsi"/>
                <w:sz w:val="20"/>
              </w:rPr>
              <w:t>40</w:t>
            </w:r>
          </w:p>
        </w:tc>
        <w:tc>
          <w:tcPr>
            <w:tcW w:w="1706" w:type="dxa"/>
          </w:tcPr>
          <w:p w14:paraId="460CFC6F" w14:textId="7046B4EC" w:rsidR="00CF2379" w:rsidRPr="00516ADC" w:rsidRDefault="009C40FE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516ADC">
              <w:rPr>
                <w:rFonts w:cstheme="minorHAnsi"/>
                <w:sz w:val="20"/>
              </w:rPr>
              <w:t>9</w:t>
            </w:r>
          </w:p>
        </w:tc>
        <w:tc>
          <w:tcPr>
            <w:tcW w:w="1706" w:type="dxa"/>
          </w:tcPr>
          <w:p w14:paraId="7B3D06BC" w14:textId="52A4025F" w:rsidR="00CF2379" w:rsidRPr="00516ADC" w:rsidRDefault="009C40FE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516ADC">
              <w:rPr>
                <w:rFonts w:cstheme="minorHAnsi"/>
                <w:sz w:val="20"/>
              </w:rPr>
              <w:t>9</w:t>
            </w:r>
          </w:p>
        </w:tc>
      </w:tr>
    </w:tbl>
    <w:p w14:paraId="53E882FF" w14:textId="77777777" w:rsidR="003B15B6" w:rsidRPr="00516ADC" w:rsidRDefault="003B15B6" w:rsidP="003C1412">
      <w:pPr>
        <w:spacing w:before="0" w:line="240" w:lineRule="auto"/>
        <w:ind w:firstLine="0"/>
        <w:rPr>
          <w:rFonts w:asciiTheme="minorHAnsi" w:hAnsiTheme="minorHAnsi" w:cstheme="minorHAnsi"/>
        </w:rPr>
      </w:pPr>
    </w:p>
    <w:p w14:paraId="61E31C00" w14:textId="07FEC56C" w:rsidR="00CF2379" w:rsidRPr="00516ADC" w:rsidRDefault="006B34FB" w:rsidP="003C1412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 xml:space="preserve">Analýza </w:t>
      </w:r>
      <w:proofErr w:type="spellStart"/>
      <w:r w:rsidRPr="00516ADC">
        <w:rPr>
          <w:rFonts w:asciiTheme="minorHAnsi" w:hAnsiTheme="minorHAnsi" w:cstheme="minorHAnsi"/>
        </w:rPr>
        <w:t>karié</w:t>
      </w:r>
      <w:r w:rsidR="00CF2379" w:rsidRPr="00516ADC">
        <w:rPr>
          <w:rFonts w:asciiTheme="minorHAnsi" w:hAnsiTheme="minorHAnsi" w:cstheme="minorHAnsi"/>
        </w:rPr>
        <w:t>rovej</w:t>
      </w:r>
      <w:proofErr w:type="spellEnd"/>
      <w:r w:rsidR="00CF2379" w:rsidRPr="00516ADC">
        <w:rPr>
          <w:rFonts w:asciiTheme="minorHAnsi" w:hAnsiTheme="minorHAnsi" w:cstheme="minorHAnsi"/>
        </w:rPr>
        <w:t xml:space="preserve"> pozície</w:t>
      </w:r>
    </w:p>
    <w:tbl>
      <w:tblPr>
        <w:tblStyle w:val="Tabukasmriekou1svetlzvraznenie1"/>
        <w:tblW w:w="0" w:type="auto"/>
        <w:tblLook w:val="04A0" w:firstRow="1" w:lastRow="0" w:firstColumn="1" w:lastColumn="0" w:noHBand="0" w:noVBand="1"/>
      </w:tblPr>
      <w:tblGrid>
        <w:gridCol w:w="4202"/>
        <w:gridCol w:w="4178"/>
      </w:tblGrid>
      <w:tr w:rsidR="0006724E" w:rsidRPr="00516ADC" w14:paraId="0F631EC3" w14:textId="77777777" w:rsidTr="009C40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5" w:type="dxa"/>
          </w:tcPr>
          <w:p w14:paraId="60B62083" w14:textId="77777777" w:rsidR="0006724E" w:rsidRPr="00516ADC" w:rsidRDefault="0006724E" w:rsidP="003C1412">
            <w:pPr>
              <w:spacing w:before="0"/>
              <w:ind w:firstLine="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65" w:type="dxa"/>
          </w:tcPr>
          <w:p w14:paraId="460A2CBD" w14:textId="77777777" w:rsidR="0006724E" w:rsidRPr="00516ADC" w:rsidRDefault="004E19F4" w:rsidP="003C1412">
            <w:pPr>
              <w:spacing w:before="0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P</w:t>
            </w:r>
            <w:r w:rsidR="0006724E" w:rsidRPr="00516ADC">
              <w:rPr>
                <w:rFonts w:asciiTheme="minorHAnsi" w:hAnsiTheme="minorHAnsi" w:cstheme="minorHAnsi"/>
                <w:sz w:val="20"/>
              </w:rPr>
              <w:t>očet</w:t>
            </w:r>
          </w:p>
        </w:tc>
      </w:tr>
      <w:tr w:rsidR="0006724E" w:rsidRPr="00516ADC" w14:paraId="4F804BBD" w14:textId="77777777" w:rsidTr="009C40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5" w:type="dxa"/>
          </w:tcPr>
          <w:p w14:paraId="689FD8FB" w14:textId="77777777" w:rsidR="0006724E" w:rsidRPr="00516ADC" w:rsidRDefault="0006724E" w:rsidP="003C1412">
            <w:pPr>
              <w:spacing w:before="0"/>
              <w:ind w:firstLine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Triedni učitelia</w:t>
            </w:r>
          </w:p>
        </w:tc>
        <w:tc>
          <w:tcPr>
            <w:tcW w:w="4265" w:type="dxa"/>
          </w:tcPr>
          <w:p w14:paraId="57541396" w14:textId="19CCBC6B" w:rsidR="0006724E" w:rsidRPr="00516ADC" w:rsidRDefault="001627DC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20</w:t>
            </w:r>
          </w:p>
        </w:tc>
      </w:tr>
      <w:tr w:rsidR="0006724E" w:rsidRPr="00516ADC" w14:paraId="476068AA" w14:textId="77777777" w:rsidTr="009C40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5" w:type="dxa"/>
          </w:tcPr>
          <w:p w14:paraId="07E6813B" w14:textId="77777777" w:rsidR="0006724E" w:rsidRPr="00516ADC" w:rsidRDefault="0006724E" w:rsidP="003C1412">
            <w:pPr>
              <w:spacing w:before="0"/>
              <w:ind w:firstLine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Výchovní poradcovia</w:t>
            </w:r>
          </w:p>
        </w:tc>
        <w:tc>
          <w:tcPr>
            <w:tcW w:w="4265" w:type="dxa"/>
          </w:tcPr>
          <w:p w14:paraId="30F879AB" w14:textId="77777777" w:rsidR="0006724E" w:rsidRPr="00516ADC" w:rsidRDefault="0006724E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2</w:t>
            </w:r>
          </w:p>
        </w:tc>
      </w:tr>
      <w:tr w:rsidR="0006724E" w:rsidRPr="00516ADC" w14:paraId="7977455F" w14:textId="77777777" w:rsidTr="009C40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5" w:type="dxa"/>
          </w:tcPr>
          <w:p w14:paraId="589C2FE7" w14:textId="77777777" w:rsidR="0006724E" w:rsidRPr="00516ADC" w:rsidRDefault="0006724E" w:rsidP="003C1412">
            <w:pPr>
              <w:spacing w:before="0"/>
              <w:ind w:firstLine="0"/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516ADC">
              <w:rPr>
                <w:rFonts w:asciiTheme="minorHAnsi" w:hAnsiTheme="minorHAnsi" w:cstheme="minorHAnsi"/>
                <w:sz w:val="20"/>
              </w:rPr>
              <w:t>Kariérový</w:t>
            </w:r>
            <w:proofErr w:type="spellEnd"/>
            <w:r w:rsidRPr="00516ADC">
              <w:rPr>
                <w:rFonts w:asciiTheme="minorHAnsi" w:hAnsiTheme="minorHAnsi" w:cstheme="minorHAnsi"/>
                <w:sz w:val="20"/>
              </w:rPr>
              <w:t xml:space="preserve"> poradca</w:t>
            </w:r>
          </w:p>
        </w:tc>
        <w:tc>
          <w:tcPr>
            <w:tcW w:w="4265" w:type="dxa"/>
          </w:tcPr>
          <w:p w14:paraId="7AE68B34" w14:textId="03D544B2" w:rsidR="0006724E" w:rsidRPr="00516ADC" w:rsidRDefault="000E5C76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1</w:t>
            </w:r>
          </w:p>
        </w:tc>
      </w:tr>
      <w:tr w:rsidR="0006724E" w:rsidRPr="00516ADC" w14:paraId="4967913D" w14:textId="77777777" w:rsidTr="009C40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5" w:type="dxa"/>
          </w:tcPr>
          <w:p w14:paraId="6FAD3489" w14:textId="77777777" w:rsidR="0006724E" w:rsidRPr="00516ADC" w:rsidRDefault="0006724E" w:rsidP="003C1412">
            <w:pPr>
              <w:spacing w:before="0"/>
              <w:ind w:firstLine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Uvádzajúci učitelia</w:t>
            </w:r>
          </w:p>
        </w:tc>
        <w:tc>
          <w:tcPr>
            <w:tcW w:w="4265" w:type="dxa"/>
          </w:tcPr>
          <w:p w14:paraId="62C562AE" w14:textId="682E6B46" w:rsidR="0006724E" w:rsidRPr="00516ADC" w:rsidRDefault="001627DC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2</w:t>
            </w:r>
          </w:p>
        </w:tc>
      </w:tr>
      <w:tr w:rsidR="0006724E" w:rsidRPr="00516ADC" w14:paraId="52F6A26E" w14:textId="77777777" w:rsidTr="009C40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5" w:type="dxa"/>
          </w:tcPr>
          <w:p w14:paraId="253BBDCF" w14:textId="77777777" w:rsidR="0006724E" w:rsidRPr="00516ADC" w:rsidRDefault="0006724E" w:rsidP="003C1412">
            <w:pPr>
              <w:spacing w:before="0"/>
              <w:ind w:firstLine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Vedúci predmetových komisií a metodických združení</w:t>
            </w:r>
          </w:p>
        </w:tc>
        <w:tc>
          <w:tcPr>
            <w:tcW w:w="4265" w:type="dxa"/>
          </w:tcPr>
          <w:p w14:paraId="7FED7035" w14:textId="09F644D5" w:rsidR="0006724E" w:rsidRPr="00516ADC" w:rsidRDefault="001627DC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8</w:t>
            </w:r>
          </w:p>
        </w:tc>
      </w:tr>
      <w:tr w:rsidR="0006724E" w:rsidRPr="00516ADC" w14:paraId="5D70DD85" w14:textId="77777777" w:rsidTr="009C40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5" w:type="dxa"/>
          </w:tcPr>
          <w:p w14:paraId="5AC2357E" w14:textId="77777777" w:rsidR="0006724E" w:rsidRPr="00516ADC" w:rsidRDefault="0006724E" w:rsidP="003C1412">
            <w:pPr>
              <w:spacing w:before="0"/>
              <w:ind w:firstLine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Koordinátor informatizácie</w:t>
            </w:r>
          </w:p>
        </w:tc>
        <w:tc>
          <w:tcPr>
            <w:tcW w:w="4265" w:type="dxa"/>
          </w:tcPr>
          <w:p w14:paraId="678B1350" w14:textId="77777777" w:rsidR="0006724E" w:rsidRPr="00516ADC" w:rsidRDefault="0006724E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1</w:t>
            </w:r>
          </w:p>
        </w:tc>
      </w:tr>
      <w:tr w:rsidR="0006724E" w:rsidRPr="00516ADC" w14:paraId="06EE9EAF" w14:textId="77777777" w:rsidTr="009C40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5" w:type="dxa"/>
          </w:tcPr>
          <w:p w14:paraId="4DEF2204" w14:textId="77777777" w:rsidR="0006724E" w:rsidRPr="00516ADC" w:rsidRDefault="0006724E" w:rsidP="003C1412">
            <w:pPr>
              <w:spacing w:before="0"/>
              <w:ind w:firstLine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Koordinátor maturitných skúšok</w:t>
            </w:r>
          </w:p>
        </w:tc>
        <w:tc>
          <w:tcPr>
            <w:tcW w:w="4265" w:type="dxa"/>
          </w:tcPr>
          <w:p w14:paraId="69F8C01A" w14:textId="77777777" w:rsidR="0006724E" w:rsidRPr="00516ADC" w:rsidRDefault="0006724E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1</w:t>
            </w:r>
          </w:p>
        </w:tc>
      </w:tr>
      <w:tr w:rsidR="000E5C76" w:rsidRPr="00516ADC" w14:paraId="7B977C26" w14:textId="77777777" w:rsidTr="009C40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5" w:type="dxa"/>
          </w:tcPr>
          <w:p w14:paraId="68EBF37B" w14:textId="38C77D37" w:rsidR="000E5C76" w:rsidRPr="00516ADC" w:rsidRDefault="000E5C76" w:rsidP="003C1412">
            <w:pPr>
              <w:spacing w:before="0"/>
              <w:ind w:firstLine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Koordinátor výchovy k manželstvu a rodičovstvu</w:t>
            </w:r>
          </w:p>
        </w:tc>
        <w:tc>
          <w:tcPr>
            <w:tcW w:w="4265" w:type="dxa"/>
          </w:tcPr>
          <w:p w14:paraId="3EE8948B" w14:textId="57CB2F98" w:rsidR="000E5C76" w:rsidRPr="00516ADC" w:rsidRDefault="000E5C76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1</w:t>
            </w:r>
          </w:p>
        </w:tc>
      </w:tr>
      <w:tr w:rsidR="000E5C76" w:rsidRPr="00516ADC" w14:paraId="0AE2ED76" w14:textId="77777777" w:rsidTr="009C40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5" w:type="dxa"/>
          </w:tcPr>
          <w:p w14:paraId="066791CB" w14:textId="581B7BE0" w:rsidR="000E5C76" w:rsidRPr="00516ADC" w:rsidRDefault="000E5C76" w:rsidP="003C1412">
            <w:pPr>
              <w:spacing w:before="0"/>
              <w:ind w:firstLine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Koordinátor environmentálnej výchovy</w:t>
            </w:r>
          </w:p>
        </w:tc>
        <w:tc>
          <w:tcPr>
            <w:tcW w:w="4265" w:type="dxa"/>
          </w:tcPr>
          <w:p w14:paraId="4E50C002" w14:textId="28EDB290" w:rsidR="000E5C76" w:rsidRPr="00516ADC" w:rsidRDefault="000E5C76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1</w:t>
            </w:r>
          </w:p>
        </w:tc>
      </w:tr>
      <w:tr w:rsidR="000E5C76" w:rsidRPr="00516ADC" w14:paraId="1F0BF0A3" w14:textId="77777777" w:rsidTr="009C40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5" w:type="dxa"/>
          </w:tcPr>
          <w:p w14:paraId="55ACD716" w14:textId="3FC45C8F" w:rsidR="000E5C76" w:rsidRPr="00516ADC" w:rsidRDefault="006B34FB" w:rsidP="003C1412">
            <w:pPr>
              <w:spacing w:before="0"/>
              <w:ind w:firstLine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Koordiná</w:t>
            </w:r>
            <w:r w:rsidR="000E5C76" w:rsidRPr="00516ADC">
              <w:rPr>
                <w:rFonts w:asciiTheme="minorHAnsi" w:hAnsiTheme="minorHAnsi" w:cstheme="minorHAnsi"/>
                <w:sz w:val="20"/>
              </w:rPr>
              <w:t>tor výchovy k ľudským právam</w:t>
            </w:r>
          </w:p>
        </w:tc>
        <w:tc>
          <w:tcPr>
            <w:tcW w:w="4265" w:type="dxa"/>
          </w:tcPr>
          <w:p w14:paraId="62C44806" w14:textId="41E7F7B5" w:rsidR="000E5C76" w:rsidRPr="00516ADC" w:rsidRDefault="000E5C76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1</w:t>
            </w:r>
          </w:p>
        </w:tc>
      </w:tr>
      <w:tr w:rsidR="000E5C76" w:rsidRPr="00516ADC" w14:paraId="2F81CA9F" w14:textId="77777777" w:rsidTr="009C40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5" w:type="dxa"/>
          </w:tcPr>
          <w:p w14:paraId="1AA58491" w14:textId="00A9FB9D" w:rsidR="000E5C76" w:rsidRPr="00516ADC" w:rsidRDefault="000E5C76" w:rsidP="003C1412">
            <w:pPr>
              <w:spacing w:before="0"/>
              <w:ind w:firstLine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 xml:space="preserve">Koordinátor prevencie soc. </w:t>
            </w:r>
            <w:proofErr w:type="spellStart"/>
            <w:r w:rsidRPr="00516ADC">
              <w:rPr>
                <w:rFonts w:asciiTheme="minorHAnsi" w:hAnsiTheme="minorHAnsi" w:cstheme="minorHAnsi"/>
                <w:sz w:val="20"/>
              </w:rPr>
              <w:t>patol</w:t>
            </w:r>
            <w:proofErr w:type="spellEnd"/>
            <w:r w:rsidRPr="00516ADC">
              <w:rPr>
                <w:rFonts w:asciiTheme="minorHAnsi" w:hAnsiTheme="minorHAnsi" w:cstheme="minorHAnsi"/>
                <w:sz w:val="20"/>
              </w:rPr>
              <w:t>. javov</w:t>
            </w:r>
          </w:p>
        </w:tc>
        <w:tc>
          <w:tcPr>
            <w:tcW w:w="4265" w:type="dxa"/>
          </w:tcPr>
          <w:p w14:paraId="5ADB70C3" w14:textId="14267188" w:rsidR="000E5C76" w:rsidRPr="00516ADC" w:rsidRDefault="000E5C76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1</w:t>
            </w:r>
          </w:p>
        </w:tc>
      </w:tr>
      <w:tr w:rsidR="0006724E" w:rsidRPr="00516ADC" w14:paraId="075904FD" w14:textId="77777777" w:rsidTr="009C40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5" w:type="dxa"/>
          </w:tcPr>
          <w:p w14:paraId="0B4A4F02" w14:textId="77777777" w:rsidR="0006724E" w:rsidRPr="00516ADC" w:rsidRDefault="0006724E" w:rsidP="003C1412">
            <w:pPr>
              <w:spacing w:before="0"/>
              <w:ind w:firstLine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Riaditeľ školy</w:t>
            </w:r>
          </w:p>
        </w:tc>
        <w:tc>
          <w:tcPr>
            <w:tcW w:w="4265" w:type="dxa"/>
          </w:tcPr>
          <w:p w14:paraId="3CC5B261" w14:textId="77777777" w:rsidR="0006724E" w:rsidRPr="00516ADC" w:rsidRDefault="0006724E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1</w:t>
            </w:r>
          </w:p>
        </w:tc>
      </w:tr>
      <w:tr w:rsidR="0006724E" w:rsidRPr="00516ADC" w14:paraId="606C472A" w14:textId="77777777" w:rsidTr="009C40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5" w:type="dxa"/>
          </w:tcPr>
          <w:p w14:paraId="7D2117E7" w14:textId="77777777" w:rsidR="0006724E" w:rsidRPr="00516ADC" w:rsidRDefault="0006724E" w:rsidP="003C1412">
            <w:pPr>
              <w:spacing w:before="0"/>
              <w:ind w:firstLine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Zástupca riaditeľa</w:t>
            </w:r>
          </w:p>
        </w:tc>
        <w:tc>
          <w:tcPr>
            <w:tcW w:w="4265" w:type="dxa"/>
          </w:tcPr>
          <w:p w14:paraId="799EE962" w14:textId="77777777" w:rsidR="0006724E" w:rsidRPr="00516ADC" w:rsidRDefault="00D211C3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</w:tbl>
    <w:p w14:paraId="75C8AA03" w14:textId="77777777" w:rsidR="003E5E6F" w:rsidRPr="00516ADC" w:rsidRDefault="003E5E6F" w:rsidP="003C1412">
      <w:pPr>
        <w:spacing w:before="0" w:line="240" w:lineRule="auto"/>
        <w:ind w:firstLine="0"/>
        <w:rPr>
          <w:rFonts w:asciiTheme="minorHAnsi" w:hAnsiTheme="minorHAnsi" w:cstheme="minorHAnsi"/>
        </w:rPr>
      </w:pPr>
    </w:p>
    <w:p w14:paraId="34F30C1F" w14:textId="21954018" w:rsidR="00CF2379" w:rsidRPr="00516ADC" w:rsidRDefault="0006724E" w:rsidP="003C1412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>Druhy kontinuálneho vzdelávania</w:t>
      </w:r>
    </w:p>
    <w:tbl>
      <w:tblPr>
        <w:tblStyle w:val="Tabukasmriekou1svetlzvraznenie1"/>
        <w:tblW w:w="0" w:type="auto"/>
        <w:tblLook w:val="04A0" w:firstRow="1" w:lastRow="0" w:firstColumn="1" w:lastColumn="0" w:noHBand="0" w:noVBand="1"/>
      </w:tblPr>
      <w:tblGrid>
        <w:gridCol w:w="1989"/>
        <w:gridCol w:w="2134"/>
        <w:gridCol w:w="2494"/>
        <w:gridCol w:w="1763"/>
      </w:tblGrid>
      <w:tr w:rsidR="00891D3B" w:rsidRPr="00516ADC" w14:paraId="0843A0EC" w14:textId="77777777" w:rsidTr="009C40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9" w:type="dxa"/>
          </w:tcPr>
          <w:p w14:paraId="6B24D062" w14:textId="77777777" w:rsidR="00891D3B" w:rsidRPr="00516ADC" w:rsidRDefault="00891D3B" w:rsidP="003C1412">
            <w:pPr>
              <w:spacing w:before="0"/>
              <w:ind w:firstLine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vzdelávanie</w:t>
            </w:r>
          </w:p>
        </w:tc>
        <w:tc>
          <w:tcPr>
            <w:tcW w:w="2190" w:type="dxa"/>
          </w:tcPr>
          <w:p w14:paraId="7E5B389B" w14:textId="77777777" w:rsidR="00891D3B" w:rsidRPr="00516ADC" w:rsidRDefault="00E43B6B" w:rsidP="003C1412">
            <w:pPr>
              <w:spacing w:before="0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P</w:t>
            </w:r>
            <w:r w:rsidR="00891D3B" w:rsidRPr="00516ADC">
              <w:rPr>
                <w:rFonts w:asciiTheme="minorHAnsi" w:hAnsiTheme="minorHAnsi" w:cstheme="minorHAnsi"/>
                <w:sz w:val="20"/>
              </w:rPr>
              <w:t>očet</w:t>
            </w:r>
            <w:r w:rsidRPr="00516ADC">
              <w:rPr>
                <w:rFonts w:asciiTheme="minorHAnsi" w:hAnsiTheme="minorHAnsi" w:cstheme="minorHAnsi"/>
                <w:sz w:val="20"/>
              </w:rPr>
              <w:t xml:space="preserve"> študujúcich</w:t>
            </w:r>
          </w:p>
        </w:tc>
        <w:tc>
          <w:tcPr>
            <w:tcW w:w="2567" w:type="dxa"/>
          </w:tcPr>
          <w:p w14:paraId="0C97A000" w14:textId="77777777" w:rsidR="00891D3B" w:rsidRPr="00516ADC" w:rsidRDefault="00E43B6B" w:rsidP="003C1412">
            <w:pPr>
              <w:spacing w:before="0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Počet absolventov</w:t>
            </w:r>
          </w:p>
        </w:tc>
        <w:tc>
          <w:tcPr>
            <w:tcW w:w="1820" w:type="dxa"/>
          </w:tcPr>
          <w:p w14:paraId="2FE1E60F" w14:textId="77777777" w:rsidR="00891D3B" w:rsidRPr="00516ADC" w:rsidRDefault="00891D3B" w:rsidP="003C1412">
            <w:pPr>
              <w:spacing w:before="0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termín</w:t>
            </w:r>
          </w:p>
        </w:tc>
      </w:tr>
      <w:tr w:rsidR="00891D3B" w:rsidRPr="00516ADC" w14:paraId="272FF578" w14:textId="77777777" w:rsidTr="009C40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9" w:type="dxa"/>
          </w:tcPr>
          <w:p w14:paraId="25813E8D" w14:textId="77777777" w:rsidR="00891D3B" w:rsidRPr="00516ADC" w:rsidRDefault="00891D3B" w:rsidP="003C1412">
            <w:pPr>
              <w:spacing w:before="0"/>
              <w:ind w:firstLine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Adaptačné</w:t>
            </w:r>
          </w:p>
        </w:tc>
        <w:tc>
          <w:tcPr>
            <w:tcW w:w="2190" w:type="dxa"/>
          </w:tcPr>
          <w:p w14:paraId="6A495F44" w14:textId="3579A7C7" w:rsidR="00891D3B" w:rsidRPr="00516ADC" w:rsidRDefault="00A02B55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2567" w:type="dxa"/>
          </w:tcPr>
          <w:p w14:paraId="1BD8AED0" w14:textId="614C20CA" w:rsidR="00891D3B" w:rsidRPr="00516ADC" w:rsidRDefault="009C40FE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820" w:type="dxa"/>
          </w:tcPr>
          <w:p w14:paraId="62B725BF" w14:textId="77777777" w:rsidR="00891D3B" w:rsidRPr="00516ADC" w:rsidRDefault="00891D3B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</w:p>
        </w:tc>
      </w:tr>
      <w:tr w:rsidR="00891D3B" w:rsidRPr="00516ADC" w14:paraId="1C5AE26E" w14:textId="77777777" w:rsidTr="009C40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9" w:type="dxa"/>
          </w:tcPr>
          <w:p w14:paraId="75E8B157" w14:textId="77777777" w:rsidR="00891D3B" w:rsidRPr="00516ADC" w:rsidRDefault="00891D3B" w:rsidP="003C1412">
            <w:pPr>
              <w:spacing w:before="0"/>
              <w:ind w:firstLine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 xml:space="preserve">Špecializačné </w:t>
            </w:r>
          </w:p>
        </w:tc>
        <w:tc>
          <w:tcPr>
            <w:tcW w:w="2190" w:type="dxa"/>
          </w:tcPr>
          <w:p w14:paraId="7AE85202" w14:textId="7F24E54B" w:rsidR="00891D3B" w:rsidRPr="00516ADC" w:rsidRDefault="002607C2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2567" w:type="dxa"/>
          </w:tcPr>
          <w:p w14:paraId="3D9F1D39" w14:textId="624C80ED" w:rsidR="00891D3B" w:rsidRPr="00516ADC" w:rsidRDefault="00A02B55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0</w:t>
            </w:r>
          </w:p>
        </w:tc>
        <w:tc>
          <w:tcPr>
            <w:tcW w:w="1820" w:type="dxa"/>
          </w:tcPr>
          <w:p w14:paraId="1C30EF59" w14:textId="77777777" w:rsidR="00891D3B" w:rsidRPr="00516ADC" w:rsidRDefault="00891D3B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</w:p>
        </w:tc>
      </w:tr>
      <w:tr w:rsidR="00891D3B" w:rsidRPr="00516ADC" w14:paraId="3149FEA0" w14:textId="77777777" w:rsidTr="009C40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9" w:type="dxa"/>
          </w:tcPr>
          <w:p w14:paraId="65AD592B" w14:textId="77777777" w:rsidR="00891D3B" w:rsidRPr="00516ADC" w:rsidRDefault="00891D3B" w:rsidP="003C1412">
            <w:pPr>
              <w:spacing w:before="0"/>
              <w:ind w:firstLine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Funkčné</w:t>
            </w:r>
          </w:p>
        </w:tc>
        <w:tc>
          <w:tcPr>
            <w:tcW w:w="2190" w:type="dxa"/>
          </w:tcPr>
          <w:p w14:paraId="4642C433" w14:textId="06B4464C" w:rsidR="00891D3B" w:rsidRPr="00516ADC" w:rsidRDefault="009C40FE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2567" w:type="dxa"/>
          </w:tcPr>
          <w:p w14:paraId="0A6DC2DB" w14:textId="5D8A2828" w:rsidR="00891D3B" w:rsidRPr="00516ADC" w:rsidRDefault="009C40FE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820" w:type="dxa"/>
          </w:tcPr>
          <w:p w14:paraId="2FD8F55F" w14:textId="77777777" w:rsidR="00891D3B" w:rsidRPr="00516ADC" w:rsidRDefault="00891D3B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</w:p>
        </w:tc>
      </w:tr>
      <w:tr w:rsidR="00891D3B" w:rsidRPr="00516ADC" w14:paraId="3BB9D617" w14:textId="77777777" w:rsidTr="009C40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9" w:type="dxa"/>
          </w:tcPr>
          <w:p w14:paraId="7EBA140B" w14:textId="77777777" w:rsidR="00891D3B" w:rsidRPr="00516ADC" w:rsidRDefault="00891D3B" w:rsidP="003C1412">
            <w:pPr>
              <w:spacing w:before="0"/>
              <w:ind w:firstLine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 xml:space="preserve">Aktualizačné </w:t>
            </w:r>
          </w:p>
        </w:tc>
        <w:tc>
          <w:tcPr>
            <w:tcW w:w="2190" w:type="dxa"/>
          </w:tcPr>
          <w:p w14:paraId="439FD49F" w14:textId="45BF86C4" w:rsidR="00891D3B" w:rsidRPr="00516ADC" w:rsidRDefault="009C40FE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41</w:t>
            </w:r>
          </w:p>
        </w:tc>
        <w:tc>
          <w:tcPr>
            <w:tcW w:w="2567" w:type="dxa"/>
          </w:tcPr>
          <w:p w14:paraId="65AC9D85" w14:textId="7A209A81" w:rsidR="00891D3B" w:rsidRPr="00516ADC" w:rsidRDefault="009C40FE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41</w:t>
            </w:r>
          </w:p>
        </w:tc>
        <w:tc>
          <w:tcPr>
            <w:tcW w:w="1820" w:type="dxa"/>
          </w:tcPr>
          <w:p w14:paraId="2A23D547" w14:textId="77777777" w:rsidR="00891D3B" w:rsidRPr="00516ADC" w:rsidRDefault="00891D3B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</w:p>
        </w:tc>
      </w:tr>
      <w:tr w:rsidR="00891D3B" w:rsidRPr="00516ADC" w14:paraId="5E803DA5" w14:textId="77777777" w:rsidTr="009C40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9" w:type="dxa"/>
          </w:tcPr>
          <w:p w14:paraId="63570D44" w14:textId="77777777" w:rsidR="00891D3B" w:rsidRPr="00516ADC" w:rsidRDefault="00891D3B" w:rsidP="003C1412">
            <w:pPr>
              <w:spacing w:before="0"/>
              <w:ind w:firstLine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Prípravné atestačné</w:t>
            </w:r>
          </w:p>
        </w:tc>
        <w:tc>
          <w:tcPr>
            <w:tcW w:w="2190" w:type="dxa"/>
          </w:tcPr>
          <w:p w14:paraId="1DA4CC89" w14:textId="05D5EFA3" w:rsidR="00891D3B" w:rsidRPr="00516ADC" w:rsidRDefault="002607C2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0</w:t>
            </w:r>
          </w:p>
        </w:tc>
        <w:tc>
          <w:tcPr>
            <w:tcW w:w="2567" w:type="dxa"/>
          </w:tcPr>
          <w:p w14:paraId="56476DA6" w14:textId="5222FB39" w:rsidR="00891D3B" w:rsidRPr="00516ADC" w:rsidRDefault="002607C2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0</w:t>
            </w:r>
          </w:p>
        </w:tc>
        <w:tc>
          <w:tcPr>
            <w:tcW w:w="1820" w:type="dxa"/>
          </w:tcPr>
          <w:p w14:paraId="0D4656E5" w14:textId="77777777" w:rsidR="00891D3B" w:rsidRPr="00516ADC" w:rsidRDefault="00891D3B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</w:p>
        </w:tc>
      </w:tr>
      <w:tr w:rsidR="00891D3B" w:rsidRPr="00516ADC" w14:paraId="3015724F" w14:textId="77777777" w:rsidTr="009C40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9" w:type="dxa"/>
          </w:tcPr>
          <w:p w14:paraId="78C9D474" w14:textId="77777777" w:rsidR="00891D3B" w:rsidRPr="00516ADC" w:rsidRDefault="00891D3B" w:rsidP="003C1412">
            <w:pPr>
              <w:spacing w:before="0"/>
              <w:ind w:firstLine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Inovačné</w:t>
            </w:r>
          </w:p>
        </w:tc>
        <w:tc>
          <w:tcPr>
            <w:tcW w:w="2190" w:type="dxa"/>
          </w:tcPr>
          <w:p w14:paraId="71E86D75" w14:textId="063A3CCD" w:rsidR="00891D3B" w:rsidRPr="00516ADC" w:rsidRDefault="009D22AA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2567" w:type="dxa"/>
          </w:tcPr>
          <w:p w14:paraId="7CBC2380" w14:textId="1E218411" w:rsidR="00891D3B" w:rsidRPr="00516ADC" w:rsidRDefault="009C40FE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820" w:type="dxa"/>
          </w:tcPr>
          <w:p w14:paraId="58AAEB65" w14:textId="77777777" w:rsidR="00891D3B" w:rsidRPr="00516ADC" w:rsidRDefault="00891D3B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</w:p>
        </w:tc>
      </w:tr>
      <w:tr w:rsidR="00891D3B" w:rsidRPr="00516ADC" w14:paraId="48390578" w14:textId="77777777" w:rsidTr="009C40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9" w:type="dxa"/>
          </w:tcPr>
          <w:p w14:paraId="41CF1AC3" w14:textId="77777777" w:rsidR="00891D3B" w:rsidRPr="00516ADC" w:rsidRDefault="00891D3B" w:rsidP="003C1412">
            <w:pPr>
              <w:spacing w:before="0"/>
              <w:ind w:firstLine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Funkčné inovačné</w:t>
            </w:r>
          </w:p>
        </w:tc>
        <w:tc>
          <w:tcPr>
            <w:tcW w:w="2190" w:type="dxa"/>
          </w:tcPr>
          <w:p w14:paraId="4142916B" w14:textId="77777777" w:rsidR="00891D3B" w:rsidRPr="00516ADC" w:rsidRDefault="00B619F3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0</w:t>
            </w:r>
          </w:p>
        </w:tc>
        <w:tc>
          <w:tcPr>
            <w:tcW w:w="2567" w:type="dxa"/>
          </w:tcPr>
          <w:p w14:paraId="31D182E6" w14:textId="77777777" w:rsidR="00891D3B" w:rsidRPr="00516ADC" w:rsidRDefault="00CE5D30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0</w:t>
            </w:r>
          </w:p>
        </w:tc>
        <w:tc>
          <w:tcPr>
            <w:tcW w:w="1820" w:type="dxa"/>
          </w:tcPr>
          <w:p w14:paraId="4D9780E7" w14:textId="77777777" w:rsidR="00891D3B" w:rsidRPr="00516ADC" w:rsidRDefault="00891D3B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</w:p>
        </w:tc>
      </w:tr>
      <w:tr w:rsidR="00891D3B" w:rsidRPr="00516ADC" w14:paraId="79019F7B" w14:textId="77777777" w:rsidTr="009C40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9" w:type="dxa"/>
          </w:tcPr>
          <w:p w14:paraId="4E93A77B" w14:textId="77777777" w:rsidR="00891D3B" w:rsidRPr="00516ADC" w:rsidRDefault="00891D3B" w:rsidP="003C1412">
            <w:pPr>
              <w:spacing w:before="0"/>
              <w:ind w:firstLine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Špecializačné inovačné</w:t>
            </w:r>
          </w:p>
        </w:tc>
        <w:tc>
          <w:tcPr>
            <w:tcW w:w="2190" w:type="dxa"/>
          </w:tcPr>
          <w:p w14:paraId="118D0030" w14:textId="77777777" w:rsidR="00891D3B" w:rsidRPr="00516ADC" w:rsidRDefault="00B619F3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0</w:t>
            </w:r>
          </w:p>
        </w:tc>
        <w:tc>
          <w:tcPr>
            <w:tcW w:w="2567" w:type="dxa"/>
          </w:tcPr>
          <w:p w14:paraId="694CF77E" w14:textId="77777777" w:rsidR="00891D3B" w:rsidRPr="00516ADC" w:rsidRDefault="00CE5D30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516ADC">
              <w:rPr>
                <w:rFonts w:asciiTheme="minorHAnsi" w:hAnsiTheme="minorHAnsi" w:cstheme="minorHAnsi"/>
                <w:sz w:val="20"/>
              </w:rPr>
              <w:t>0</w:t>
            </w:r>
          </w:p>
        </w:tc>
        <w:tc>
          <w:tcPr>
            <w:tcW w:w="1820" w:type="dxa"/>
          </w:tcPr>
          <w:p w14:paraId="48BF969B" w14:textId="77777777" w:rsidR="00891D3B" w:rsidRPr="00516ADC" w:rsidRDefault="00891D3B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4E503675" w14:textId="51949F8F" w:rsidR="0006724E" w:rsidRPr="00516ADC" w:rsidRDefault="00BD2E13" w:rsidP="003C1412">
      <w:pPr>
        <w:pStyle w:val="Nadpis1"/>
        <w:spacing w:before="0"/>
        <w:rPr>
          <w:rFonts w:asciiTheme="minorHAnsi" w:hAnsiTheme="minorHAnsi" w:cstheme="minorHAnsi"/>
          <w:b w:val="0"/>
        </w:rPr>
      </w:pPr>
      <w:bookmarkStart w:id="14" w:name="_Toc83629327"/>
      <w:r w:rsidRPr="00516ADC">
        <w:rPr>
          <w:rFonts w:asciiTheme="minorHAnsi" w:hAnsiTheme="minorHAnsi" w:cstheme="minorHAnsi"/>
          <w:b w:val="0"/>
        </w:rPr>
        <w:lastRenderedPageBreak/>
        <w:t>Prehľad prospechu, dochádzky a</w:t>
      </w:r>
      <w:r w:rsidR="003B15B6" w:rsidRPr="00516ADC">
        <w:rPr>
          <w:rFonts w:asciiTheme="minorHAnsi" w:hAnsiTheme="minorHAnsi" w:cstheme="minorHAnsi"/>
          <w:b w:val="0"/>
        </w:rPr>
        <w:t> </w:t>
      </w:r>
      <w:r w:rsidRPr="00516ADC">
        <w:rPr>
          <w:rFonts w:asciiTheme="minorHAnsi" w:hAnsiTheme="minorHAnsi" w:cstheme="minorHAnsi"/>
          <w:b w:val="0"/>
        </w:rPr>
        <w:t>správania</w:t>
      </w:r>
      <w:bookmarkEnd w:id="14"/>
    </w:p>
    <w:p w14:paraId="7645FB3F" w14:textId="77777777" w:rsidR="00BD2E13" w:rsidRPr="00516ADC" w:rsidRDefault="00BD2E13" w:rsidP="003C1412">
      <w:pPr>
        <w:pStyle w:val="Nadpis2"/>
        <w:spacing w:before="0" w:line="240" w:lineRule="auto"/>
        <w:rPr>
          <w:rFonts w:asciiTheme="minorHAnsi" w:hAnsiTheme="minorHAnsi" w:cstheme="minorHAnsi"/>
          <w:b w:val="0"/>
        </w:rPr>
      </w:pPr>
      <w:bookmarkStart w:id="15" w:name="_Toc83629328"/>
      <w:r w:rsidRPr="00516ADC">
        <w:rPr>
          <w:rFonts w:asciiTheme="minorHAnsi" w:hAnsiTheme="minorHAnsi" w:cstheme="minorHAnsi"/>
          <w:b w:val="0"/>
        </w:rPr>
        <w:t>Materská škola</w:t>
      </w:r>
      <w:bookmarkEnd w:id="15"/>
    </w:p>
    <w:p w14:paraId="75C48A6F" w14:textId="587B303D" w:rsidR="00BD2E13" w:rsidRPr="00516ADC" w:rsidRDefault="00BD2E13" w:rsidP="003C1412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>V ma</w:t>
      </w:r>
      <w:r w:rsidR="00B91635" w:rsidRPr="00516ADC">
        <w:rPr>
          <w:rFonts w:asciiTheme="minorHAnsi" w:hAnsiTheme="minorHAnsi" w:cstheme="minorHAnsi"/>
        </w:rPr>
        <w:t>terskej škole sú v prevádzke štyri</w:t>
      </w:r>
      <w:r w:rsidRPr="00516ADC">
        <w:rPr>
          <w:rFonts w:asciiTheme="minorHAnsi" w:hAnsiTheme="minorHAnsi" w:cstheme="minorHAnsi"/>
        </w:rPr>
        <w:t xml:space="preserve"> oddelenia. Kapac</w:t>
      </w:r>
      <w:r w:rsidR="0030686C" w:rsidRPr="00516ADC">
        <w:rPr>
          <w:rFonts w:asciiTheme="minorHAnsi" w:hAnsiTheme="minorHAnsi" w:cstheme="minorHAnsi"/>
        </w:rPr>
        <w:t>itne poskytuje materská škola 9</w:t>
      </w:r>
      <w:r w:rsidR="007125B7" w:rsidRPr="00516ADC">
        <w:rPr>
          <w:rFonts w:asciiTheme="minorHAnsi" w:hAnsiTheme="minorHAnsi" w:cstheme="minorHAnsi"/>
        </w:rPr>
        <w:t>2</w:t>
      </w:r>
      <w:r w:rsidRPr="00516ADC">
        <w:rPr>
          <w:rFonts w:asciiTheme="minorHAnsi" w:hAnsiTheme="minorHAnsi" w:cstheme="minorHAnsi"/>
        </w:rPr>
        <w:t xml:space="preserve"> miest pre deti do plnenia povinnej školskej dochádzky. </w:t>
      </w:r>
      <w:r w:rsidR="0030686C" w:rsidRPr="00516ADC">
        <w:rPr>
          <w:rFonts w:asciiTheme="minorHAnsi" w:hAnsiTheme="minorHAnsi" w:cstheme="minorHAnsi"/>
        </w:rPr>
        <w:t xml:space="preserve">Kvalifikovaní učitelia rešpektujú potreby detí a pracujú v súlade so Štátnym a školským vzdelávacím programom. </w:t>
      </w:r>
      <w:r w:rsidRPr="00516ADC">
        <w:rPr>
          <w:rFonts w:asciiTheme="minorHAnsi" w:hAnsiTheme="minorHAnsi" w:cstheme="minorHAnsi"/>
        </w:rPr>
        <w:t>Tento školský rok získalo osvedčenie o absolvova</w:t>
      </w:r>
      <w:r w:rsidR="0030686C" w:rsidRPr="00516ADC">
        <w:rPr>
          <w:rFonts w:asciiTheme="minorHAnsi" w:hAnsiTheme="minorHAnsi" w:cstheme="minorHAnsi"/>
        </w:rPr>
        <w:t>ní predprimá</w:t>
      </w:r>
      <w:r w:rsidR="004E4A5E" w:rsidRPr="00516ADC">
        <w:rPr>
          <w:rFonts w:asciiTheme="minorHAnsi" w:hAnsiTheme="minorHAnsi" w:cstheme="minorHAnsi"/>
        </w:rPr>
        <w:t xml:space="preserve">rneho vzdelávania </w:t>
      </w:r>
      <w:r w:rsidR="00EB262E" w:rsidRPr="00516ADC">
        <w:rPr>
          <w:rFonts w:asciiTheme="minorHAnsi" w:hAnsiTheme="minorHAnsi" w:cstheme="minorHAnsi"/>
        </w:rPr>
        <w:t>3</w:t>
      </w:r>
      <w:r w:rsidR="004C56D4" w:rsidRPr="00516ADC">
        <w:rPr>
          <w:rFonts w:asciiTheme="minorHAnsi" w:hAnsiTheme="minorHAnsi" w:cstheme="minorHAnsi"/>
        </w:rPr>
        <w:t>4</w:t>
      </w:r>
      <w:r w:rsidRPr="00516ADC">
        <w:rPr>
          <w:rFonts w:asciiTheme="minorHAnsi" w:hAnsiTheme="minorHAnsi" w:cstheme="minorHAnsi"/>
        </w:rPr>
        <w:t xml:space="preserve"> žiakov</w:t>
      </w:r>
      <w:r w:rsidR="004C56D4" w:rsidRPr="00516ADC">
        <w:rPr>
          <w:rFonts w:asciiTheme="minorHAnsi" w:hAnsiTheme="minorHAnsi" w:cstheme="minorHAnsi"/>
        </w:rPr>
        <w:t xml:space="preserve"> (1 dieťa bolo predčasne zaškolené)</w:t>
      </w:r>
      <w:r w:rsidRPr="00516ADC">
        <w:rPr>
          <w:rFonts w:asciiTheme="minorHAnsi" w:hAnsiTheme="minorHAnsi" w:cstheme="minorHAnsi"/>
        </w:rPr>
        <w:t>, ktoré im slávnostne odovzdala riaditeľka školy</w:t>
      </w:r>
      <w:r w:rsidR="00CE5D30" w:rsidRPr="00516ADC">
        <w:rPr>
          <w:rFonts w:asciiTheme="minorHAnsi" w:hAnsiTheme="minorHAnsi" w:cstheme="minorHAnsi"/>
        </w:rPr>
        <w:t xml:space="preserve"> na záverečn</w:t>
      </w:r>
      <w:r w:rsidR="000A5659" w:rsidRPr="00516ADC">
        <w:rPr>
          <w:rFonts w:asciiTheme="minorHAnsi" w:hAnsiTheme="minorHAnsi" w:cstheme="minorHAnsi"/>
        </w:rPr>
        <w:t>om stretnutí detí a ich rodičov v júni 20</w:t>
      </w:r>
      <w:r w:rsidR="006621C3" w:rsidRPr="00516ADC">
        <w:rPr>
          <w:rFonts w:asciiTheme="minorHAnsi" w:hAnsiTheme="minorHAnsi" w:cstheme="minorHAnsi"/>
        </w:rPr>
        <w:t>2</w:t>
      </w:r>
      <w:r w:rsidR="007125B7" w:rsidRPr="00516ADC">
        <w:rPr>
          <w:rFonts w:asciiTheme="minorHAnsi" w:hAnsiTheme="minorHAnsi" w:cstheme="minorHAnsi"/>
        </w:rPr>
        <w:t>1 v súlade s aktuálnymi platnými hygienickými opatreniami</w:t>
      </w:r>
      <w:r w:rsidR="000A5659" w:rsidRPr="00516ADC">
        <w:rPr>
          <w:rFonts w:asciiTheme="minorHAnsi" w:hAnsiTheme="minorHAnsi" w:cstheme="minorHAnsi"/>
        </w:rPr>
        <w:t>.</w:t>
      </w:r>
    </w:p>
    <w:p w14:paraId="790F682C" w14:textId="77777777" w:rsidR="003C1412" w:rsidRPr="00516ADC" w:rsidRDefault="003C1412" w:rsidP="003C1412">
      <w:pPr>
        <w:spacing w:before="0" w:line="240" w:lineRule="auto"/>
        <w:ind w:firstLine="0"/>
        <w:rPr>
          <w:rFonts w:asciiTheme="minorHAnsi" w:hAnsiTheme="minorHAnsi" w:cstheme="minorHAnsi"/>
        </w:rPr>
      </w:pPr>
    </w:p>
    <w:p w14:paraId="0FFFA98E" w14:textId="3859AA69" w:rsidR="00BD2E13" w:rsidRPr="00516ADC" w:rsidRDefault="00BD2E13" w:rsidP="003C1412">
      <w:pPr>
        <w:pStyle w:val="Nadpis2"/>
        <w:spacing w:before="0" w:line="240" w:lineRule="auto"/>
        <w:rPr>
          <w:rFonts w:asciiTheme="minorHAnsi" w:hAnsiTheme="minorHAnsi" w:cstheme="minorHAnsi"/>
          <w:b w:val="0"/>
        </w:rPr>
      </w:pPr>
      <w:bookmarkStart w:id="16" w:name="_Toc83629329"/>
      <w:r w:rsidRPr="00516ADC">
        <w:rPr>
          <w:rFonts w:asciiTheme="minorHAnsi" w:hAnsiTheme="minorHAnsi" w:cstheme="minorHAnsi"/>
          <w:b w:val="0"/>
        </w:rPr>
        <w:t>Pr</w:t>
      </w:r>
      <w:r w:rsidR="0000167C" w:rsidRPr="00516ADC">
        <w:rPr>
          <w:rFonts w:asciiTheme="minorHAnsi" w:hAnsiTheme="minorHAnsi" w:cstheme="minorHAnsi"/>
          <w:b w:val="0"/>
        </w:rPr>
        <w:t>ehľad prospechu</w:t>
      </w:r>
      <w:r w:rsidR="0030686C" w:rsidRPr="00516ADC">
        <w:rPr>
          <w:rFonts w:asciiTheme="minorHAnsi" w:hAnsiTheme="minorHAnsi" w:cstheme="minorHAnsi"/>
          <w:b w:val="0"/>
        </w:rPr>
        <w:t xml:space="preserve"> žiakov ZŠ a gymnázia</w:t>
      </w:r>
      <w:bookmarkEnd w:id="16"/>
    </w:p>
    <w:p w14:paraId="5E186F58" w14:textId="3EDCDEE8" w:rsidR="0000167C" w:rsidRPr="00516ADC" w:rsidRDefault="00215240" w:rsidP="003C1412">
      <w:pPr>
        <w:spacing w:before="0" w:line="240" w:lineRule="auto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>Graf</w:t>
      </w:r>
      <w:r w:rsidR="0000167C" w:rsidRPr="00516ADC">
        <w:rPr>
          <w:rFonts w:asciiTheme="minorHAnsi" w:hAnsiTheme="minorHAnsi" w:cstheme="minorHAnsi"/>
        </w:rPr>
        <w:t xml:space="preserve"> </w:t>
      </w:r>
      <w:r w:rsidR="004E4A5E" w:rsidRPr="00516ADC">
        <w:rPr>
          <w:rFonts w:asciiTheme="minorHAnsi" w:hAnsiTheme="minorHAnsi" w:cstheme="minorHAnsi"/>
        </w:rPr>
        <w:t xml:space="preserve">1 </w:t>
      </w:r>
      <w:r w:rsidR="0000167C" w:rsidRPr="00516ADC">
        <w:rPr>
          <w:rFonts w:asciiTheme="minorHAnsi" w:hAnsiTheme="minorHAnsi" w:cstheme="minorHAnsi"/>
        </w:rPr>
        <w:t>predstavuje prehľad prospechu podľa predmetov a</w:t>
      </w:r>
      <w:r w:rsidR="00A61C10" w:rsidRPr="00516ADC">
        <w:rPr>
          <w:rFonts w:asciiTheme="minorHAnsi" w:hAnsiTheme="minorHAnsi" w:cstheme="minorHAnsi"/>
        </w:rPr>
        <w:t> </w:t>
      </w:r>
      <w:r w:rsidR="0000167C" w:rsidRPr="00516ADC">
        <w:rPr>
          <w:rFonts w:asciiTheme="minorHAnsi" w:hAnsiTheme="minorHAnsi" w:cstheme="minorHAnsi"/>
        </w:rPr>
        <w:t>tried</w:t>
      </w:r>
      <w:r w:rsidRPr="00516ADC">
        <w:rPr>
          <w:rFonts w:asciiTheme="minorHAnsi" w:hAnsiTheme="minorHAnsi" w:cstheme="minorHAnsi"/>
        </w:rPr>
        <w:t xml:space="preserve"> v školskom roku </w:t>
      </w:r>
      <w:r w:rsidR="009F75B6" w:rsidRPr="00516ADC">
        <w:rPr>
          <w:rFonts w:asciiTheme="minorHAnsi" w:hAnsiTheme="minorHAnsi" w:cstheme="minorHAnsi"/>
        </w:rPr>
        <w:t>20</w:t>
      </w:r>
      <w:r w:rsidR="007125B7" w:rsidRPr="00516ADC">
        <w:rPr>
          <w:rFonts w:asciiTheme="minorHAnsi" w:hAnsiTheme="minorHAnsi" w:cstheme="minorHAnsi"/>
        </w:rPr>
        <w:t>20</w:t>
      </w:r>
      <w:r w:rsidR="009F75B6" w:rsidRPr="00516ADC">
        <w:rPr>
          <w:rFonts w:asciiTheme="minorHAnsi" w:hAnsiTheme="minorHAnsi" w:cstheme="minorHAnsi"/>
        </w:rPr>
        <w:t>/20</w:t>
      </w:r>
      <w:r w:rsidR="006621C3" w:rsidRPr="00516ADC">
        <w:rPr>
          <w:rFonts w:asciiTheme="minorHAnsi" w:hAnsiTheme="minorHAnsi" w:cstheme="minorHAnsi"/>
        </w:rPr>
        <w:t>2</w:t>
      </w:r>
      <w:r w:rsidR="007125B7" w:rsidRPr="00516ADC">
        <w:rPr>
          <w:rFonts w:asciiTheme="minorHAnsi" w:hAnsiTheme="minorHAnsi" w:cstheme="minorHAnsi"/>
        </w:rPr>
        <w:t>1</w:t>
      </w:r>
    </w:p>
    <w:p w14:paraId="749CFECE" w14:textId="65F36C3D" w:rsidR="006621C3" w:rsidRPr="00516ADC" w:rsidRDefault="000F5982" w:rsidP="003C1412">
      <w:pPr>
        <w:spacing w:before="0" w:line="240" w:lineRule="auto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  <w:noProof/>
        </w:rPr>
        <w:drawing>
          <wp:inline distT="0" distB="0" distL="0" distR="0" wp14:anchorId="468C6083" wp14:editId="673A525B">
            <wp:extent cx="4916773" cy="2878111"/>
            <wp:effectExtent l="0" t="0" r="11430" b="17780"/>
            <wp:docPr id="3" name="Graf 3">
              <a:extLst xmlns:a="http://schemas.openxmlformats.org/drawingml/2006/main">
                <a:ext uri="{FF2B5EF4-FFF2-40B4-BE49-F238E27FC236}">
                  <a16:creationId xmlns:a16="http://schemas.microsoft.com/office/drawing/2014/main" id="{627E8A52-221D-E948-B478-BDEB0437A8A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FF4D507" w14:textId="1A5156A5" w:rsidR="00BD2E13" w:rsidRPr="00516ADC" w:rsidRDefault="0000167C" w:rsidP="003C1412">
      <w:pPr>
        <w:spacing w:before="0" w:line="240" w:lineRule="auto"/>
        <w:ind w:firstLine="0"/>
        <w:rPr>
          <w:rFonts w:asciiTheme="minorHAnsi" w:hAnsiTheme="minorHAnsi" w:cstheme="minorHAnsi"/>
          <w:color w:val="A6A6A6" w:themeColor="background1" w:themeShade="A6"/>
        </w:rPr>
      </w:pPr>
      <w:r w:rsidRPr="00516ADC">
        <w:rPr>
          <w:rFonts w:asciiTheme="minorHAnsi" w:hAnsiTheme="minorHAnsi" w:cstheme="minorHAnsi"/>
          <w:color w:val="A6A6A6" w:themeColor="background1" w:themeShade="A6"/>
        </w:rPr>
        <w:t xml:space="preserve">Zdroj: </w:t>
      </w:r>
      <w:proofErr w:type="spellStart"/>
      <w:r w:rsidRPr="00516ADC">
        <w:rPr>
          <w:rFonts w:asciiTheme="minorHAnsi" w:hAnsiTheme="minorHAnsi" w:cstheme="minorHAnsi"/>
          <w:color w:val="A6A6A6" w:themeColor="background1" w:themeShade="A6"/>
        </w:rPr>
        <w:t>aSc</w:t>
      </w:r>
      <w:proofErr w:type="spellEnd"/>
      <w:r w:rsidRPr="00516ADC">
        <w:rPr>
          <w:rFonts w:asciiTheme="minorHAnsi" w:hAnsiTheme="minorHAnsi" w:cstheme="minorHAnsi"/>
          <w:color w:val="A6A6A6" w:themeColor="background1" w:themeShade="A6"/>
        </w:rPr>
        <w:t xml:space="preserve"> agenda školy</w:t>
      </w:r>
      <w:r w:rsidR="001627DC" w:rsidRPr="00516ADC">
        <w:rPr>
          <w:rFonts w:asciiTheme="minorHAnsi" w:hAnsiTheme="minorHAnsi" w:cstheme="minorHAnsi"/>
          <w:color w:val="A6A6A6" w:themeColor="background1" w:themeShade="A6"/>
        </w:rPr>
        <w:t>, gkm.edupage.org</w:t>
      </w:r>
    </w:p>
    <w:p w14:paraId="17CDD078" w14:textId="77777777" w:rsidR="003C1412" w:rsidRPr="00516ADC" w:rsidRDefault="003C1412" w:rsidP="003C1412">
      <w:pPr>
        <w:spacing w:before="0" w:line="240" w:lineRule="auto"/>
        <w:ind w:firstLine="0"/>
        <w:rPr>
          <w:rFonts w:asciiTheme="minorHAnsi" w:hAnsiTheme="minorHAnsi" w:cstheme="minorHAnsi"/>
          <w:color w:val="A6A6A6" w:themeColor="background1" w:themeShade="A6"/>
        </w:rPr>
      </w:pPr>
    </w:p>
    <w:p w14:paraId="5E9D2CA2" w14:textId="77777777" w:rsidR="00CE5D30" w:rsidRPr="00516ADC" w:rsidRDefault="00BD2E13" w:rsidP="003C1412">
      <w:pPr>
        <w:pStyle w:val="Nadpis2"/>
        <w:spacing w:before="0" w:line="240" w:lineRule="auto"/>
        <w:rPr>
          <w:rFonts w:asciiTheme="minorHAnsi" w:hAnsiTheme="minorHAnsi" w:cstheme="minorHAnsi"/>
          <w:b w:val="0"/>
        </w:rPr>
      </w:pPr>
      <w:bookmarkStart w:id="17" w:name="_Toc83629330"/>
      <w:r w:rsidRPr="00516ADC">
        <w:rPr>
          <w:rFonts w:asciiTheme="minorHAnsi" w:hAnsiTheme="minorHAnsi" w:cstheme="minorHAnsi"/>
          <w:b w:val="0"/>
        </w:rPr>
        <w:t>Základná umelecká škola</w:t>
      </w:r>
      <w:bookmarkEnd w:id="17"/>
    </w:p>
    <w:p w14:paraId="617C68A5" w14:textId="6154AD72" w:rsidR="004E4A5E" w:rsidRPr="00516ADC" w:rsidRDefault="00CE5D30" w:rsidP="003C1412">
      <w:pPr>
        <w:spacing w:before="0" w:line="240" w:lineRule="auto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>Základnú umeleckú školu v  školskom roku</w:t>
      </w:r>
      <w:r w:rsidR="007125B7" w:rsidRPr="00516ADC">
        <w:rPr>
          <w:rFonts w:asciiTheme="minorHAnsi" w:hAnsiTheme="minorHAnsi" w:cstheme="minorHAnsi"/>
        </w:rPr>
        <w:t xml:space="preserve"> 2020/2021</w:t>
      </w:r>
      <w:r w:rsidRPr="00516ADC">
        <w:rPr>
          <w:rFonts w:asciiTheme="minorHAnsi" w:hAnsiTheme="minorHAnsi" w:cstheme="minorHAnsi"/>
        </w:rPr>
        <w:t xml:space="preserve"> navštevovalo </w:t>
      </w:r>
      <w:r w:rsidR="00415487" w:rsidRPr="00516ADC">
        <w:rPr>
          <w:rFonts w:asciiTheme="minorHAnsi" w:hAnsiTheme="minorHAnsi" w:cstheme="minorHAnsi"/>
        </w:rPr>
        <w:t>2</w:t>
      </w:r>
      <w:r w:rsidR="007125B7" w:rsidRPr="00516ADC">
        <w:rPr>
          <w:rFonts w:asciiTheme="minorHAnsi" w:hAnsiTheme="minorHAnsi" w:cstheme="minorHAnsi"/>
        </w:rPr>
        <w:t>4</w:t>
      </w:r>
      <w:r w:rsidR="00606E87" w:rsidRPr="00516ADC">
        <w:rPr>
          <w:rFonts w:asciiTheme="minorHAnsi" w:hAnsiTheme="minorHAnsi" w:cstheme="minorHAnsi"/>
        </w:rPr>
        <w:t>8</w:t>
      </w:r>
      <w:r w:rsidRPr="00516ADC">
        <w:rPr>
          <w:rFonts w:asciiTheme="minorHAnsi" w:hAnsiTheme="minorHAnsi" w:cstheme="minorHAnsi"/>
        </w:rPr>
        <w:t xml:space="preserve"> žiakov.</w:t>
      </w:r>
      <w:r w:rsidR="004E4A5E" w:rsidRPr="00516ADC">
        <w:rPr>
          <w:rFonts w:asciiTheme="minorHAnsi" w:hAnsiTheme="minorHAnsi" w:cstheme="minorHAnsi"/>
        </w:rPr>
        <w:t xml:space="preserve"> Dostáva sa do povedomia odbornej, hudobnej a laickej verejnosti.</w:t>
      </w:r>
      <w:r w:rsidRPr="00516ADC">
        <w:rPr>
          <w:rFonts w:asciiTheme="minorHAnsi" w:hAnsiTheme="minorHAnsi" w:cstheme="minorHAnsi"/>
        </w:rPr>
        <w:t xml:space="preserve"> </w:t>
      </w:r>
      <w:r w:rsidR="00502121" w:rsidRPr="00516ADC">
        <w:rPr>
          <w:rFonts w:asciiTheme="minorHAnsi" w:hAnsiTheme="minorHAnsi" w:cstheme="minorHAnsi"/>
        </w:rPr>
        <w:t xml:space="preserve">ZUŠ má vyčlenený trakt na dvoch podlažiach, v ktorom sú nové plastové okná, čo eliminuje vplyv poveternostných podmienok na vnútornú teplotu hlavne v období </w:t>
      </w:r>
      <w:r w:rsidR="003E5E6F" w:rsidRPr="00516ADC">
        <w:rPr>
          <w:rFonts w:asciiTheme="minorHAnsi" w:hAnsiTheme="minorHAnsi" w:cstheme="minorHAnsi"/>
        </w:rPr>
        <w:t>zimného polroka</w:t>
      </w:r>
      <w:r w:rsidR="00502121" w:rsidRPr="00516ADC">
        <w:rPr>
          <w:rFonts w:asciiTheme="minorHAnsi" w:hAnsiTheme="minorHAnsi" w:cstheme="minorHAnsi"/>
        </w:rPr>
        <w:t xml:space="preserve">. </w:t>
      </w:r>
      <w:r w:rsidR="007125B7" w:rsidRPr="00516ADC">
        <w:rPr>
          <w:rFonts w:asciiTheme="minorHAnsi" w:hAnsiTheme="minorHAnsi" w:cstheme="minorHAnsi"/>
        </w:rPr>
        <w:t xml:space="preserve">Rozvíja sa </w:t>
      </w:r>
      <w:proofErr w:type="spellStart"/>
      <w:r w:rsidR="007125B7" w:rsidRPr="00516ADC">
        <w:rPr>
          <w:rFonts w:asciiTheme="minorHAnsi" w:hAnsiTheme="minorHAnsi" w:cstheme="minorHAnsi"/>
        </w:rPr>
        <w:t>elokované</w:t>
      </w:r>
      <w:proofErr w:type="spellEnd"/>
      <w:r w:rsidR="007125B7" w:rsidRPr="00516ADC">
        <w:rPr>
          <w:rFonts w:asciiTheme="minorHAnsi" w:hAnsiTheme="minorHAnsi" w:cstheme="minorHAnsi"/>
        </w:rPr>
        <w:t xml:space="preserve"> pracovisko ZUŠ v Krásnej nad Hornádom.</w:t>
      </w:r>
    </w:p>
    <w:tbl>
      <w:tblPr>
        <w:tblStyle w:val="Tabukasmriekou1svetl"/>
        <w:tblW w:w="0" w:type="auto"/>
        <w:tblLook w:val="04A0" w:firstRow="1" w:lastRow="0" w:firstColumn="1" w:lastColumn="0" w:noHBand="0" w:noVBand="1"/>
      </w:tblPr>
      <w:tblGrid>
        <w:gridCol w:w="2641"/>
        <w:gridCol w:w="2759"/>
        <w:gridCol w:w="2746"/>
      </w:tblGrid>
      <w:tr w:rsidR="00415487" w:rsidRPr="00516ADC" w14:paraId="6BD7C0D5" w14:textId="5C0D6B12" w:rsidTr="00930D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1" w:type="dxa"/>
          </w:tcPr>
          <w:p w14:paraId="17793BE4" w14:textId="5EFC05F4" w:rsidR="00415487" w:rsidRPr="00516ADC" w:rsidRDefault="00415487" w:rsidP="003C1412">
            <w:pPr>
              <w:spacing w:before="0"/>
              <w:ind w:firstLine="0"/>
              <w:rPr>
                <w:rFonts w:cstheme="minorHAnsi"/>
                <w:sz w:val="21"/>
              </w:rPr>
            </w:pPr>
            <w:r w:rsidRPr="00516ADC">
              <w:rPr>
                <w:rFonts w:cstheme="minorHAnsi"/>
                <w:sz w:val="21"/>
              </w:rPr>
              <w:t>odbor</w:t>
            </w:r>
          </w:p>
        </w:tc>
        <w:tc>
          <w:tcPr>
            <w:tcW w:w="2759" w:type="dxa"/>
          </w:tcPr>
          <w:p w14:paraId="20FB65F5" w14:textId="4E1D0019" w:rsidR="00415487" w:rsidRPr="00516ADC" w:rsidRDefault="00415487" w:rsidP="003C1412">
            <w:pPr>
              <w:spacing w:before="0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</w:rPr>
            </w:pPr>
            <w:r w:rsidRPr="00516ADC">
              <w:rPr>
                <w:rFonts w:cstheme="minorHAnsi"/>
                <w:sz w:val="21"/>
              </w:rPr>
              <w:t>hudobný</w:t>
            </w:r>
          </w:p>
        </w:tc>
        <w:tc>
          <w:tcPr>
            <w:tcW w:w="2746" w:type="dxa"/>
          </w:tcPr>
          <w:p w14:paraId="67833075" w14:textId="49999733" w:rsidR="00415487" w:rsidRPr="00516ADC" w:rsidRDefault="00415487" w:rsidP="003C1412">
            <w:pPr>
              <w:spacing w:before="0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</w:rPr>
            </w:pPr>
            <w:r w:rsidRPr="00516ADC">
              <w:rPr>
                <w:rFonts w:cstheme="minorHAnsi"/>
                <w:sz w:val="21"/>
              </w:rPr>
              <w:t>výtvarný</w:t>
            </w:r>
          </w:p>
        </w:tc>
      </w:tr>
      <w:tr w:rsidR="00415487" w:rsidRPr="00516ADC" w14:paraId="56D185F7" w14:textId="45F6AD09" w:rsidTr="00930DF8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1" w:type="dxa"/>
          </w:tcPr>
          <w:p w14:paraId="4F0D95C7" w14:textId="25948773" w:rsidR="00415487" w:rsidRPr="00516ADC" w:rsidRDefault="00415487" w:rsidP="003C1412">
            <w:pPr>
              <w:spacing w:before="0"/>
              <w:ind w:firstLine="0"/>
              <w:rPr>
                <w:rFonts w:cstheme="minorHAnsi"/>
                <w:sz w:val="21"/>
              </w:rPr>
            </w:pPr>
            <w:r w:rsidRPr="00516ADC">
              <w:rPr>
                <w:rFonts w:cstheme="minorHAnsi"/>
                <w:sz w:val="21"/>
              </w:rPr>
              <w:t>počet žiakov</w:t>
            </w:r>
          </w:p>
        </w:tc>
        <w:tc>
          <w:tcPr>
            <w:tcW w:w="2759" w:type="dxa"/>
          </w:tcPr>
          <w:p w14:paraId="5737CA6F" w14:textId="6DA45DBC" w:rsidR="00415487" w:rsidRPr="00516ADC" w:rsidRDefault="00415487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</w:rPr>
            </w:pPr>
            <w:r w:rsidRPr="00516ADC">
              <w:rPr>
                <w:rFonts w:cstheme="minorHAnsi"/>
                <w:sz w:val="21"/>
              </w:rPr>
              <w:t>1</w:t>
            </w:r>
            <w:r w:rsidR="007125B7" w:rsidRPr="00516ADC">
              <w:rPr>
                <w:rFonts w:cstheme="minorHAnsi"/>
                <w:sz w:val="21"/>
              </w:rPr>
              <w:t>6</w:t>
            </w:r>
            <w:r w:rsidR="00606E87" w:rsidRPr="00516ADC">
              <w:rPr>
                <w:rFonts w:cstheme="minorHAnsi"/>
                <w:sz w:val="21"/>
              </w:rPr>
              <w:t>4</w:t>
            </w:r>
          </w:p>
        </w:tc>
        <w:tc>
          <w:tcPr>
            <w:tcW w:w="2746" w:type="dxa"/>
          </w:tcPr>
          <w:p w14:paraId="125DE7AF" w14:textId="62A45740" w:rsidR="00415487" w:rsidRPr="00516ADC" w:rsidRDefault="00415487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</w:rPr>
            </w:pPr>
            <w:r w:rsidRPr="00516ADC">
              <w:rPr>
                <w:rFonts w:cstheme="minorHAnsi"/>
                <w:sz w:val="21"/>
              </w:rPr>
              <w:t>8</w:t>
            </w:r>
            <w:r w:rsidR="00606E87" w:rsidRPr="00516ADC">
              <w:rPr>
                <w:rFonts w:cstheme="minorHAnsi"/>
                <w:sz w:val="21"/>
              </w:rPr>
              <w:t>4</w:t>
            </w:r>
          </w:p>
        </w:tc>
      </w:tr>
    </w:tbl>
    <w:p w14:paraId="75A15486" w14:textId="77777777" w:rsidR="003B15B6" w:rsidRPr="00516ADC" w:rsidRDefault="003B15B6" w:rsidP="003C1412">
      <w:pPr>
        <w:spacing w:before="0" w:line="240" w:lineRule="auto"/>
        <w:rPr>
          <w:rFonts w:asciiTheme="minorHAnsi" w:hAnsiTheme="minorHAnsi" w:cstheme="minorHAnsi"/>
        </w:rPr>
      </w:pPr>
    </w:p>
    <w:p w14:paraId="0A3AD540" w14:textId="4DBA0D69" w:rsidR="004E4A5E" w:rsidRPr="00516ADC" w:rsidRDefault="00A30935" w:rsidP="003C1412">
      <w:pPr>
        <w:spacing w:before="0" w:line="240" w:lineRule="auto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>Analýza personálneho stavu pedagógov</w:t>
      </w:r>
    </w:p>
    <w:tbl>
      <w:tblPr>
        <w:tblStyle w:val="Tabukasmriekou1svetl"/>
        <w:tblW w:w="0" w:type="auto"/>
        <w:tblLook w:val="04A0" w:firstRow="1" w:lastRow="0" w:firstColumn="1" w:lastColumn="0" w:noHBand="0" w:noVBand="1"/>
      </w:tblPr>
      <w:tblGrid>
        <w:gridCol w:w="2593"/>
        <w:gridCol w:w="2716"/>
        <w:gridCol w:w="3000"/>
      </w:tblGrid>
      <w:tr w:rsidR="00415487" w:rsidRPr="00516ADC" w14:paraId="2FAAE7A9" w14:textId="77777777" w:rsidTr="00930D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3" w:type="dxa"/>
          </w:tcPr>
          <w:p w14:paraId="5AFF37E8" w14:textId="1C653312" w:rsidR="00415487" w:rsidRPr="00516ADC" w:rsidRDefault="00415487" w:rsidP="003C1412">
            <w:pPr>
              <w:spacing w:before="0"/>
              <w:ind w:firstLine="0"/>
              <w:rPr>
                <w:rFonts w:cstheme="minorHAnsi"/>
                <w:sz w:val="18"/>
              </w:rPr>
            </w:pPr>
            <w:r w:rsidRPr="00516ADC">
              <w:rPr>
                <w:rFonts w:cstheme="minorHAnsi"/>
                <w:sz w:val="18"/>
              </w:rPr>
              <w:t>počet pedagógov</w:t>
            </w:r>
          </w:p>
        </w:tc>
        <w:tc>
          <w:tcPr>
            <w:tcW w:w="2716" w:type="dxa"/>
          </w:tcPr>
          <w:p w14:paraId="0C10B90B" w14:textId="3A08EE39" w:rsidR="00415487" w:rsidRPr="00516ADC" w:rsidRDefault="00415487" w:rsidP="003C1412">
            <w:pPr>
              <w:spacing w:before="0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</w:rPr>
            </w:pPr>
            <w:r w:rsidRPr="00516ADC">
              <w:rPr>
                <w:rFonts w:cstheme="minorHAnsi"/>
                <w:sz w:val="21"/>
              </w:rPr>
              <w:t>17</w:t>
            </w:r>
          </w:p>
        </w:tc>
        <w:tc>
          <w:tcPr>
            <w:tcW w:w="3000" w:type="dxa"/>
          </w:tcPr>
          <w:p w14:paraId="6A35DEA2" w14:textId="7CA45356" w:rsidR="00415487" w:rsidRPr="00516ADC" w:rsidRDefault="00415487" w:rsidP="003C1412">
            <w:pPr>
              <w:spacing w:before="0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1"/>
              </w:rPr>
            </w:pPr>
            <w:r w:rsidRPr="00516ADC">
              <w:rPr>
                <w:rFonts w:cstheme="minorHAnsi"/>
                <w:sz w:val="21"/>
              </w:rPr>
              <w:t>93,7 %</w:t>
            </w:r>
          </w:p>
        </w:tc>
      </w:tr>
    </w:tbl>
    <w:p w14:paraId="032A38A5" w14:textId="77777777" w:rsidR="003B15B6" w:rsidRPr="00516ADC" w:rsidRDefault="003B15B6" w:rsidP="003C1412">
      <w:pPr>
        <w:spacing w:before="0" w:line="240" w:lineRule="auto"/>
        <w:rPr>
          <w:rFonts w:asciiTheme="minorHAnsi" w:hAnsiTheme="minorHAnsi" w:cstheme="minorHAnsi"/>
        </w:rPr>
      </w:pPr>
    </w:p>
    <w:p w14:paraId="4D0034C2" w14:textId="4934A1A6" w:rsidR="00A30935" w:rsidRPr="00516ADC" w:rsidRDefault="00A30935" w:rsidP="003C1412">
      <w:pPr>
        <w:spacing w:before="0" w:line="240" w:lineRule="auto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>SWOT analýza Základnej umeleckej školy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190"/>
        <w:gridCol w:w="4190"/>
      </w:tblGrid>
      <w:tr w:rsidR="00A30935" w:rsidRPr="00516ADC" w14:paraId="34C45B8E" w14:textId="77777777" w:rsidTr="00A30935">
        <w:tc>
          <w:tcPr>
            <w:tcW w:w="4190" w:type="dxa"/>
            <w:shd w:val="clear" w:color="auto" w:fill="F2F2F2" w:themeFill="background1" w:themeFillShade="F2"/>
          </w:tcPr>
          <w:p w14:paraId="7D8E8724" w14:textId="787C12CB" w:rsidR="00A30935" w:rsidRPr="00516ADC" w:rsidRDefault="00A30935" w:rsidP="003C1412">
            <w:pPr>
              <w:spacing w:before="0" w:line="240" w:lineRule="auto"/>
              <w:ind w:firstLine="0"/>
              <w:rPr>
                <w:rFonts w:asciiTheme="minorHAnsi" w:hAnsiTheme="minorHAnsi" w:cstheme="minorHAnsi"/>
                <w:sz w:val="21"/>
              </w:rPr>
            </w:pPr>
            <w:r w:rsidRPr="00516ADC">
              <w:rPr>
                <w:rFonts w:asciiTheme="minorHAnsi" w:hAnsiTheme="minorHAnsi" w:cstheme="minorHAnsi"/>
                <w:sz w:val="21"/>
              </w:rPr>
              <w:lastRenderedPageBreak/>
              <w:t>Silné stránky</w:t>
            </w:r>
          </w:p>
        </w:tc>
        <w:tc>
          <w:tcPr>
            <w:tcW w:w="4190" w:type="dxa"/>
            <w:shd w:val="clear" w:color="auto" w:fill="F2F2F2" w:themeFill="background1" w:themeFillShade="F2"/>
          </w:tcPr>
          <w:p w14:paraId="5FE379CB" w14:textId="6C8B03AB" w:rsidR="00A30935" w:rsidRPr="00516ADC" w:rsidRDefault="00A30935" w:rsidP="003C1412">
            <w:pPr>
              <w:spacing w:before="0" w:line="240" w:lineRule="auto"/>
              <w:ind w:firstLine="0"/>
              <w:rPr>
                <w:rFonts w:asciiTheme="minorHAnsi" w:hAnsiTheme="minorHAnsi" w:cstheme="minorHAnsi"/>
                <w:sz w:val="21"/>
              </w:rPr>
            </w:pPr>
            <w:r w:rsidRPr="00516ADC">
              <w:rPr>
                <w:rFonts w:asciiTheme="minorHAnsi" w:hAnsiTheme="minorHAnsi" w:cstheme="minorHAnsi"/>
                <w:sz w:val="21"/>
              </w:rPr>
              <w:t>Slabé stránky</w:t>
            </w:r>
          </w:p>
        </w:tc>
      </w:tr>
      <w:tr w:rsidR="00A30935" w:rsidRPr="00516ADC" w14:paraId="289369D3" w14:textId="77777777" w:rsidTr="00A30935">
        <w:tc>
          <w:tcPr>
            <w:tcW w:w="4190" w:type="dxa"/>
          </w:tcPr>
          <w:p w14:paraId="0BB8CF48" w14:textId="63476B9C" w:rsidR="00A30935" w:rsidRPr="00516ADC" w:rsidRDefault="00A30935" w:rsidP="003C1412">
            <w:pPr>
              <w:spacing w:before="0" w:line="240" w:lineRule="auto"/>
              <w:ind w:firstLine="0"/>
              <w:rPr>
                <w:rFonts w:asciiTheme="minorHAnsi" w:hAnsiTheme="minorHAnsi" w:cstheme="minorHAnsi"/>
                <w:sz w:val="21"/>
              </w:rPr>
            </w:pPr>
            <w:r w:rsidRPr="00516ADC">
              <w:rPr>
                <w:rFonts w:asciiTheme="minorHAnsi" w:hAnsiTheme="minorHAnsi" w:cstheme="minorHAnsi"/>
                <w:sz w:val="21"/>
              </w:rPr>
              <w:t>Starostlivosť o talenty, rozvoj nadania</w:t>
            </w:r>
          </w:p>
          <w:p w14:paraId="5482F1F1" w14:textId="77777777" w:rsidR="00A30935" w:rsidRPr="00516ADC" w:rsidRDefault="00A30935" w:rsidP="003C1412">
            <w:pPr>
              <w:spacing w:before="0" w:line="240" w:lineRule="auto"/>
              <w:ind w:firstLine="0"/>
              <w:rPr>
                <w:rFonts w:asciiTheme="minorHAnsi" w:hAnsiTheme="minorHAnsi" w:cstheme="minorHAnsi"/>
                <w:sz w:val="21"/>
              </w:rPr>
            </w:pPr>
            <w:r w:rsidRPr="00516ADC">
              <w:rPr>
                <w:rFonts w:asciiTheme="minorHAnsi" w:hAnsiTheme="minorHAnsi" w:cstheme="minorHAnsi"/>
                <w:sz w:val="21"/>
              </w:rPr>
              <w:t>Individuálny prístup</w:t>
            </w:r>
          </w:p>
          <w:p w14:paraId="3E889B18" w14:textId="1B1E4B68" w:rsidR="00A30935" w:rsidRPr="00516ADC" w:rsidRDefault="00A30935" w:rsidP="003C1412">
            <w:pPr>
              <w:spacing w:before="0" w:line="240" w:lineRule="auto"/>
              <w:ind w:firstLine="0"/>
              <w:rPr>
                <w:rFonts w:asciiTheme="minorHAnsi" w:hAnsiTheme="minorHAnsi" w:cstheme="minorHAnsi"/>
                <w:sz w:val="21"/>
              </w:rPr>
            </w:pPr>
            <w:r w:rsidRPr="00516ADC">
              <w:rPr>
                <w:rFonts w:asciiTheme="minorHAnsi" w:hAnsiTheme="minorHAnsi" w:cstheme="minorHAnsi"/>
                <w:sz w:val="21"/>
              </w:rPr>
              <w:t>Dostupnosť školy pre žiakov z KVP aj zo Spojenej školy sv. Košických mučeníkov</w:t>
            </w:r>
          </w:p>
          <w:p w14:paraId="4685EE93" w14:textId="44DC77D4" w:rsidR="00A30935" w:rsidRPr="00516ADC" w:rsidRDefault="00A30935" w:rsidP="003C1412">
            <w:pPr>
              <w:spacing w:before="0" w:line="240" w:lineRule="auto"/>
              <w:ind w:firstLine="0"/>
              <w:rPr>
                <w:rFonts w:asciiTheme="minorHAnsi" w:hAnsiTheme="minorHAnsi" w:cstheme="minorHAnsi"/>
                <w:sz w:val="21"/>
              </w:rPr>
            </w:pPr>
            <w:r w:rsidRPr="00516ADC">
              <w:rPr>
                <w:rFonts w:asciiTheme="minorHAnsi" w:hAnsiTheme="minorHAnsi" w:cstheme="minorHAnsi"/>
                <w:sz w:val="21"/>
              </w:rPr>
              <w:t>Eliminácia časovej straty pre rodičov</w:t>
            </w:r>
          </w:p>
          <w:p w14:paraId="743F8BA0" w14:textId="58EDDFD9" w:rsidR="00A30935" w:rsidRPr="00516ADC" w:rsidRDefault="00A30935" w:rsidP="003C1412">
            <w:pPr>
              <w:spacing w:before="0" w:line="240" w:lineRule="auto"/>
              <w:ind w:firstLine="0"/>
              <w:rPr>
                <w:rFonts w:asciiTheme="minorHAnsi" w:hAnsiTheme="minorHAnsi" w:cstheme="minorHAnsi"/>
                <w:sz w:val="21"/>
              </w:rPr>
            </w:pPr>
            <w:r w:rsidRPr="00516ADC">
              <w:rPr>
                <w:rFonts w:asciiTheme="minorHAnsi" w:hAnsiTheme="minorHAnsi" w:cstheme="minorHAnsi"/>
                <w:sz w:val="21"/>
              </w:rPr>
              <w:t>Kvalifikovaný pedagogický zbor</w:t>
            </w:r>
          </w:p>
          <w:p w14:paraId="78B5A842" w14:textId="1B766F01" w:rsidR="00A30935" w:rsidRPr="00516ADC" w:rsidRDefault="00557589" w:rsidP="003C1412">
            <w:pPr>
              <w:spacing w:before="0" w:line="240" w:lineRule="auto"/>
              <w:ind w:firstLine="0"/>
              <w:rPr>
                <w:rFonts w:asciiTheme="minorHAnsi" w:hAnsiTheme="minorHAnsi" w:cstheme="minorHAnsi"/>
                <w:sz w:val="21"/>
              </w:rPr>
            </w:pPr>
            <w:r w:rsidRPr="00516ADC">
              <w:rPr>
                <w:rFonts w:asciiTheme="minorHAnsi" w:hAnsiTheme="minorHAnsi" w:cstheme="minorHAnsi"/>
                <w:sz w:val="21"/>
              </w:rPr>
              <w:t>Spolupráca s Občianskym združením pri ZUŠ</w:t>
            </w:r>
          </w:p>
          <w:p w14:paraId="6BF92542" w14:textId="19B2BAD1" w:rsidR="00A30935" w:rsidRPr="00516ADC" w:rsidRDefault="00A30935" w:rsidP="003C1412">
            <w:pPr>
              <w:spacing w:before="0" w:line="240" w:lineRule="auto"/>
              <w:ind w:firstLine="0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4190" w:type="dxa"/>
          </w:tcPr>
          <w:p w14:paraId="3A51B6FD" w14:textId="77777777" w:rsidR="00A30935" w:rsidRPr="00516ADC" w:rsidRDefault="00A30935" w:rsidP="003C1412">
            <w:pPr>
              <w:spacing w:before="0" w:line="240" w:lineRule="auto"/>
              <w:ind w:firstLine="0"/>
              <w:rPr>
                <w:rFonts w:asciiTheme="minorHAnsi" w:hAnsiTheme="minorHAnsi" w:cstheme="minorHAnsi"/>
                <w:sz w:val="21"/>
              </w:rPr>
            </w:pPr>
            <w:r w:rsidRPr="00516ADC">
              <w:rPr>
                <w:rFonts w:asciiTheme="minorHAnsi" w:hAnsiTheme="minorHAnsi" w:cstheme="minorHAnsi"/>
                <w:sz w:val="21"/>
              </w:rPr>
              <w:t>Priestory (nutnosť rozšírenia priestorov predovšetkým o gitarové triedy)</w:t>
            </w:r>
          </w:p>
          <w:p w14:paraId="50174A8A" w14:textId="6A360685" w:rsidR="00557589" w:rsidRPr="00516ADC" w:rsidRDefault="00557589" w:rsidP="003C1412">
            <w:pPr>
              <w:spacing w:before="0" w:line="240" w:lineRule="auto"/>
              <w:ind w:firstLine="0"/>
              <w:rPr>
                <w:rFonts w:asciiTheme="minorHAnsi" w:hAnsiTheme="minorHAnsi" w:cstheme="minorHAnsi"/>
                <w:sz w:val="21"/>
              </w:rPr>
            </w:pPr>
            <w:r w:rsidRPr="00516ADC">
              <w:rPr>
                <w:rFonts w:asciiTheme="minorHAnsi" w:hAnsiTheme="minorHAnsi" w:cstheme="minorHAnsi"/>
                <w:sz w:val="21"/>
              </w:rPr>
              <w:t>Materiálne vybavenie (potreba klavír, klavírne stoličky, audio vybavenie, violončelo, stojany, notová literatúra, linkovaná tabuľa</w:t>
            </w:r>
            <w:r w:rsidR="00502121" w:rsidRPr="00516ADC">
              <w:rPr>
                <w:rFonts w:asciiTheme="minorHAnsi" w:hAnsiTheme="minorHAnsi" w:cstheme="minorHAnsi"/>
                <w:sz w:val="21"/>
              </w:rPr>
              <w:t>, uzamykateľné skrinky, grafický lis)</w:t>
            </w:r>
          </w:p>
        </w:tc>
      </w:tr>
      <w:tr w:rsidR="00A30935" w:rsidRPr="00516ADC" w14:paraId="497B350F" w14:textId="77777777" w:rsidTr="00A30935">
        <w:tc>
          <w:tcPr>
            <w:tcW w:w="4190" w:type="dxa"/>
            <w:shd w:val="clear" w:color="auto" w:fill="F2F2F2" w:themeFill="background1" w:themeFillShade="F2"/>
          </w:tcPr>
          <w:p w14:paraId="3A4F8763" w14:textId="2C18AF9B" w:rsidR="00A30935" w:rsidRPr="00516ADC" w:rsidRDefault="00A30935" w:rsidP="003C1412">
            <w:pPr>
              <w:spacing w:before="0" w:line="240" w:lineRule="auto"/>
              <w:ind w:firstLine="0"/>
              <w:rPr>
                <w:rFonts w:asciiTheme="minorHAnsi" w:hAnsiTheme="minorHAnsi" w:cstheme="minorHAnsi"/>
                <w:sz w:val="21"/>
              </w:rPr>
            </w:pPr>
            <w:r w:rsidRPr="00516ADC">
              <w:rPr>
                <w:rFonts w:asciiTheme="minorHAnsi" w:hAnsiTheme="minorHAnsi" w:cstheme="minorHAnsi"/>
                <w:sz w:val="21"/>
              </w:rPr>
              <w:t>Príležitosti</w:t>
            </w:r>
          </w:p>
        </w:tc>
        <w:tc>
          <w:tcPr>
            <w:tcW w:w="4190" w:type="dxa"/>
            <w:shd w:val="clear" w:color="auto" w:fill="F2F2F2" w:themeFill="background1" w:themeFillShade="F2"/>
          </w:tcPr>
          <w:p w14:paraId="1809C299" w14:textId="4A15AA25" w:rsidR="00A30935" w:rsidRPr="00516ADC" w:rsidRDefault="00A30935" w:rsidP="003C1412">
            <w:pPr>
              <w:spacing w:before="0" w:line="240" w:lineRule="auto"/>
              <w:ind w:firstLine="0"/>
              <w:rPr>
                <w:rFonts w:asciiTheme="minorHAnsi" w:hAnsiTheme="minorHAnsi" w:cstheme="minorHAnsi"/>
                <w:sz w:val="21"/>
              </w:rPr>
            </w:pPr>
            <w:r w:rsidRPr="00516ADC">
              <w:rPr>
                <w:rFonts w:asciiTheme="minorHAnsi" w:hAnsiTheme="minorHAnsi" w:cstheme="minorHAnsi"/>
                <w:sz w:val="21"/>
              </w:rPr>
              <w:t>Ohrozenia</w:t>
            </w:r>
          </w:p>
        </w:tc>
      </w:tr>
      <w:tr w:rsidR="00A30935" w:rsidRPr="00516ADC" w14:paraId="6C863140" w14:textId="77777777" w:rsidTr="00A30935">
        <w:tc>
          <w:tcPr>
            <w:tcW w:w="4190" w:type="dxa"/>
          </w:tcPr>
          <w:p w14:paraId="09EDA840" w14:textId="77777777" w:rsidR="00A30935" w:rsidRPr="00516ADC" w:rsidRDefault="00A30935" w:rsidP="003C1412">
            <w:pPr>
              <w:spacing w:before="0" w:line="240" w:lineRule="auto"/>
              <w:ind w:firstLine="0"/>
              <w:rPr>
                <w:rFonts w:asciiTheme="minorHAnsi" w:hAnsiTheme="minorHAnsi" w:cstheme="minorHAnsi"/>
                <w:sz w:val="21"/>
              </w:rPr>
            </w:pPr>
            <w:r w:rsidRPr="00516ADC">
              <w:rPr>
                <w:rFonts w:asciiTheme="minorHAnsi" w:hAnsiTheme="minorHAnsi" w:cstheme="minorHAnsi"/>
                <w:sz w:val="21"/>
              </w:rPr>
              <w:t>Pokračovať v umeleckej príprave na vyššom stupni umeleckej školy</w:t>
            </w:r>
          </w:p>
          <w:p w14:paraId="16AF533F" w14:textId="7D0B27DB" w:rsidR="00557589" w:rsidRPr="00516ADC" w:rsidRDefault="00A30935" w:rsidP="003C1412">
            <w:pPr>
              <w:spacing w:before="0" w:line="240" w:lineRule="auto"/>
              <w:ind w:firstLine="0"/>
              <w:rPr>
                <w:rFonts w:asciiTheme="minorHAnsi" w:hAnsiTheme="minorHAnsi" w:cstheme="minorHAnsi"/>
                <w:sz w:val="21"/>
              </w:rPr>
            </w:pPr>
            <w:r w:rsidRPr="00516ADC">
              <w:rPr>
                <w:rFonts w:asciiTheme="minorHAnsi" w:hAnsiTheme="minorHAnsi" w:cstheme="minorHAnsi"/>
                <w:sz w:val="21"/>
              </w:rPr>
              <w:t>Potenciál zriadenia ZUŠ aj pre starších žiakov</w:t>
            </w:r>
          </w:p>
        </w:tc>
        <w:tc>
          <w:tcPr>
            <w:tcW w:w="4190" w:type="dxa"/>
          </w:tcPr>
          <w:p w14:paraId="5F1966B6" w14:textId="35A51B52" w:rsidR="00A30935" w:rsidRPr="00516ADC" w:rsidRDefault="00502121" w:rsidP="003C1412">
            <w:pPr>
              <w:spacing w:before="0" w:line="240" w:lineRule="auto"/>
              <w:ind w:firstLine="0"/>
              <w:rPr>
                <w:rFonts w:asciiTheme="minorHAnsi" w:hAnsiTheme="minorHAnsi" w:cstheme="minorHAnsi"/>
                <w:sz w:val="21"/>
              </w:rPr>
            </w:pPr>
            <w:r w:rsidRPr="00516ADC">
              <w:rPr>
                <w:rFonts w:asciiTheme="minorHAnsi" w:hAnsiTheme="minorHAnsi" w:cstheme="minorHAnsi"/>
                <w:sz w:val="21"/>
              </w:rPr>
              <w:t>Konkurencia škôl</w:t>
            </w:r>
          </w:p>
        </w:tc>
      </w:tr>
    </w:tbl>
    <w:p w14:paraId="1BF4E54C" w14:textId="32332EE3" w:rsidR="00A30935" w:rsidRPr="00516ADC" w:rsidRDefault="00A30935" w:rsidP="003C1412">
      <w:pPr>
        <w:spacing w:before="0" w:line="240" w:lineRule="auto"/>
        <w:ind w:firstLine="0"/>
        <w:rPr>
          <w:rFonts w:asciiTheme="minorHAnsi" w:hAnsiTheme="minorHAnsi" w:cstheme="minorHAnsi"/>
          <w:sz w:val="22"/>
        </w:rPr>
      </w:pPr>
      <w:r w:rsidRPr="00516ADC">
        <w:rPr>
          <w:rFonts w:asciiTheme="minorHAnsi" w:hAnsiTheme="minorHAnsi" w:cstheme="minorHAnsi"/>
          <w:sz w:val="22"/>
        </w:rPr>
        <w:t xml:space="preserve">Zdroj: Spracované podľa </w:t>
      </w:r>
      <w:r w:rsidR="007125B7" w:rsidRPr="00516ADC">
        <w:rPr>
          <w:rFonts w:asciiTheme="minorHAnsi" w:hAnsiTheme="minorHAnsi" w:cstheme="minorHAnsi"/>
          <w:sz w:val="22"/>
        </w:rPr>
        <w:t>správy zástupca ZUŠ</w:t>
      </w:r>
    </w:p>
    <w:p w14:paraId="7CE7BA23" w14:textId="77777777" w:rsidR="009600FA" w:rsidRPr="00516ADC" w:rsidRDefault="009600FA" w:rsidP="003C1412">
      <w:pPr>
        <w:spacing w:before="0" w:line="240" w:lineRule="auto"/>
        <w:rPr>
          <w:rFonts w:asciiTheme="minorHAnsi" w:hAnsiTheme="minorHAnsi" w:cstheme="minorHAnsi"/>
        </w:rPr>
      </w:pPr>
    </w:p>
    <w:p w14:paraId="4EC61A71" w14:textId="2C8EC9FD" w:rsidR="00BD2E13" w:rsidRPr="00516ADC" w:rsidRDefault="00557589" w:rsidP="003C1412">
      <w:pPr>
        <w:spacing w:before="0" w:line="240" w:lineRule="auto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>Podujatia organizované ZUŠ sv. Košických mučeníkov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8380"/>
      </w:tblGrid>
      <w:tr w:rsidR="00655748" w:rsidRPr="00516ADC" w14:paraId="5B6E4A81" w14:textId="77777777" w:rsidTr="00782069">
        <w:tc>
          <w:tcPr>
            <w:tcW w:w="8380" w:type="dxa"/>
            <w:shd w:val="clear" w:color="auto" w:fill="F2F2F2" w:themeFill="background1" w:themeFillShade="F2"/>
          </w:tcPr>
          <w:p w14:paraId="7EECBF27" w14:textId="3D90C4A9" w:rsidR="00655748" w:rsidRPr="00516ADC" w:rsidRDefault="00655748" w:rsidP="003C1412">
            <w:pPr>
              <w:spacing w:before="0" w:line="240" w:lineRule="auto"/>
              <w:ind w:firstLine="0"/>
              <w:rPr>
                <w:rFonts w:asciiTheme="minorHAnsi" w:hAnsiTheme="minorHAnsi" w:cstheme="minorHAnsi"/>
                <w:sz w:val="22"/>
              </w:rPr>
            </w:pPr>
            <w:r w:rsidRPr="00516ADC">
              <w:rPr>
                <w:rFonts w:asciiTheme="minorHAnsi" w:hAnsiTheme="minorHAnsi" w:cstheme="minorHAnsi"/>
                <w:sz w:val="22"/>
              </w:rPr>
              <w:t xml:space="preserve">Aktivity </w:t>
            </w:r>
          </w:p>
        </w:tc>
      </w:tr>
      <w:tr w:rsidR="00655748" w:rsidRPr="00516ADC" w14:paraId="29814F4F" w14:textId="77777777" w:rsidTr="00782069">
        <w:tc>
          <w:tcPr>
            <w:tcW w:w="8380" w:type="dxa"/>
          </w:tcPr>
          <w:p w14:paraId="22F1E195" w14:textId="77777777" w:rsidR="00111B94" w:rsidRPr="00516ADC" w:rsidRDefault="00073D2E" w:rsidP="00655748">
            <w:pPr>
              <w:spacing w:before="0" w:line="240" w:lineRule="auto"/>
              <w:ind w:firstLine="0"/>
              <w:rPr>
                <w:rFonts w:asciiTheme="minorHAnsi" w:hAnsiTheme="minorHAnsi" w:cstheme="minorHAnsi"/>
                <w:sz w:val="22"/>
              </w:rPr>
            </w:pPr>
            <w:r w:rsidRPr="00516ADC">
              <w:rPr>
                <w:rFonts w:asciiTheme="minorHAnsi" w:hAnsiTheme="minorHAnsi" w:cstheme="minorHAnsi"/>
                <w:sz w:val="22"/>
              </w:rPr>
              <w:t>Triedne koncerty</w:t>
            </w:r>
          </w:p>
          <w:p w14:paraId="6053B595" w14:textId="77777777" w:rsidR="00073D2E" w:rsidRPr="00516ADC" w:rsidRDefault="00073D2E" w:rsidP="00655748">
            <w:pPr>
              <w:spacing w:before="0" w:line="240" w:lineRule="auto"/>
              <w:ind w:firstLine="0"/>
              <w:rPr>
                <w:rFonts w:asciiTheme="minorHAnsi" w:hAnsiTheme="minorHAnsi" w:cstheme="minorHAnsi"/>
                <w:sz w:val="22"/>
              </w:rPr>
            </w:pPr>
            <w:r w:rsidRPr="00516ADC">
              <w:rPr>
                <w:rFonts w:asciiTheme="minorHAnsi" w:hAnsiTheme="minorHAnsi" w:cstheme="minorHAnsi"/>
                <w:sz w:val="22"/>
              </w:rPr>
              <w:t>Absolventské koncerty</w:t>
            </w:r>
          </w:p>
          <w:p w14:paraId="2BA9BB40" w14:textId="52C14935" w:rsidR="00073D2E" w:rsidRPr="00516ADC" w:rsidRDefault="00073D2E" w:rsidP="00655748">
            <w:pPr>
              <w:spacing w:before="0" w:line="240" w:lineRule="auto"/>
              <w:ind w:firstLine="0"/>
              <w:rPr>
                <w:rFonts w:asciiTheme="minorHAnsi" w:hAnsiTheme="minorHAnsi" w:cstheme="minorHAnsi"/>
                <w:sz w:val="22"/>
              </w:rPr>
            </w:pPr>
            <w:r w:rsidRPr="00516ADC">
              <w:rPr>
                <w:rFonts w:asciiTheme="minorHAnsi" w:hAnsiTheme="minorHAnsi" w:cstheme="minorHAnsi"/>
                <w:sz w:val="22"/>
              </w:rPr>
              <w:t>Kooperácia s galériami v meste Košice</w:t>
            </w:r>
          </w:p>
        </w:tc>
      </w:tr>
    </w:tbl>
    <w:p w14:paraId="504A2113" w14:textId="77777777" w:rsidR="003C1412" w:rsidRPr="00516ADC" w:rsidRDefault="003C1412" w:rsidP="003C1412">
      <w:pPr>
        <w:spacing w:before="0" w:line="240" w:lineRule="auto"/>
        <w:ind w:firstLine="0"/>
        <w:rPr>
          <w:rFonts w:asciiTheme="minorHAnsi" w:hAnsiTheme="minorHAnsi" w:cstheme="minorHAnsi"/>
          <w:sz w:val="22"/>
        </w:rPr>
      </w:pPr>
    </w:p>
    <w:p w14:paraId="20F147DB" w14:textId="3BACCF3E" w:rsidR="00A554B6" w:rsidRPr="00516ADC" w:rsidRDefault="00A554B6" w:rsidP="003C1412">
      <w:pPr>
        <w:pStyle w:val="Nadpis2"/>
        <w:spacing w:before="0" w:line="240" w:lineRule="auto"/>
        <w:rPr>
          <w:rFonts w:asciiTheme="minorHAnsi" w:hAnsiTheme="minorHAnsi" w:cstheme="minorHAnsi"/>
          <w:b w:val="0"/>
        </w:rPr>
      </w:pPr>
      <w:bookmarkStart w:id="18" w:name="_Toc83629331"/>
      <w:r w:rsidRPr="00516ADC">
        <w:rPr>
          <w:rFonts w:asciiTheme="minorHAnsi" w:hAnsiTheme="minorHAnsi" w:cstheme="minorHAnsi"/>
          <w:b w:val="0"/>
        </w:rPr>
        <w:t>Prehľad dochádzky</w:t>
      </w:r>
      <w:r w:rsidR="00433620" w:rsidRPr="00516ADC">
        <w:rPr>
          <w:rFonts w:asciiTheme="minorHAnsi" w:hAnsiTheme="minorHAnsi" w:cstheme="minorHAnsi"/>
          <w:b w:val="0"/>
        </w:rPr>
        <w:t xml:space="preserve"> žiakov ZŠ a gymnázia</w:t>
      </w:r>
      <w:bookmarkEnd w:id="18"/>
    </w:p>
    <w:p w14:paraId="635E5820" w14:textId="5C2262E6" w:rsidR="00A554B6" w:rsidRPr="00516ADC" w:rsidRDefault="00A554B6" w:rsidP="00073D2E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 xml:space="preserve">Nasledujúci graf podáva </w:t>
      </w:r>
      <w:r w:rsidR="00C131D3" w:rsidRPr="00516ADC">
        <w:rPr>
          <w:rFonts w:asciiTheme="minorHAnsi" w:hAnsiTheme="minorHAnsi" w:cstheme="minorHAnsi"/>
        </w:rPr>
        <w:t>celkový počet vymeškaných hodín</w:t>
      </w:r>
      <w:r w:rsidR="00073D2E" w:rsidRPr="00516ADC">
        <w:rPr>
          <w:rFonts w:asciiTheme="minorHAnsi" w:hAnsiTheme="minorHAnsi" w:cstheme="minorHAnsi"/>
        </w:rPr>
        <w:t>.</w:t>
      </w:r>
    </w:p>
    <w:p w14:paraId="3567ACFA" w14:textId="6B00ADED" w:rsidR="001709AA" w:rsidRPr="00516ADC" w:rsidRDefault="006B34FB" w:rsidP="00073D2E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>Graf 2</w:t>
      </w:r>
      <w:r w:rsidR="001709AA" w:rsidRPr="00516ADC">
        <w:rPr>
          <w:rFonts w:asciiTheme="minorHAnsi" w:hAnsiTheme="minorHAnsi" w:cstheme="minorHAnsi"/>
        </w:rPr>
        <w:t xml:space="preserve">: </w:t>
      </w:r>
      <w:r w:rsidR="00260747" w:rsidRPr="00516ADC">
        <w:rPr>
          <w:rFonts w:asciiTheme="minorHAnsi" w:hAnsiTheme="minorHAnsi" w:cstheme="minorHAnsi"/>
        </w:rPr>
        <w:t>Priemerný počet</w:t>
      </w:r>
      <w:r w:rsidR="00C131D3" w:rsidRPr="00516ADC">
        <w:rPr>
          <w:rFonts w:asciiTheme="minorHAnsi" w:hAnsiTheme="minorHAnsi" w:cstheme="minorHAnsi"/>
        </w:rPr>
        <w:t xml:space="preserve"> vymeškaných hodín</w:t>
      </w:r>
      <w:r w:rsidR="001F0885" w:rsidRPr="00516ADC">
        <w:rPr>
          <w:rFonts w:asciiTheme="minorHAnsi" w:hAnsiTheme="minorHAnsi" w:cstheme="minorHAnsi"/>
        </w:rPr>
        <w:t xml:space="preserve"> na žiaka</w:t>
      </w:r>
      <w:r w:rsidR="00C131D3" w:rsidRPr="00516ADC">
        <w:rPr>
          <w:rFonts w:asciiTheme="minorHAnsi" w:hAnsiTheme="minorHAnsi" w:cstheme="minorHAnsi"/>
        </w:rPr>
        <w:t xml:space="preserve"> v školskom roku podľa tried na ZŠ a</w:t>
      </w:r>
      <w:r w:rsidR="00260747" w:rsidRPr="00516ADC">
        <w:rPr>
          <w:rFonts w:asciiTheme="minorHAnsi" w:hAnsiTheme="minorHAnsi" w:cstheme="minorHAnsi"/>
        </w:rPr>
        <w:t> </w:t>
      </w:r>
      <w:r w:rsidR="00C131D3" w:rsidRPr="00516ADC">
        <w:rPr>
          <w:rFonts w:asciiTheme="minorHAnsi" w:hAnsiTheme="minorHAnsi" w:cstheme="minorHAnsi"/>
        </w:rPr>
        <w:t>G</w:t>
      </w:r>
      <w:r w:rsidR="00260747" w:rsidRPr="00516ADC">
        <w:rPr>
          <w:rFonts w:asciiTheme="minorHAnsi" w:hAnsiTheme="minorHAnsi" w:cstheme="minorHAnsi"/>
        </w:rPr>
        <w:t xml:space="preserve"> na žiaka</w:t>
      </w:r>
    </w:p>
    <w:p w14:paraId="17EAE53B" w14:textId="2EE91A6A" w:rsidR="00A052E5" w:rsidRPr="00516ADC" w:rsidRDefault="000F5982" w:rsidP="003C1412">
      <w:pPr>
        <w:spacing w:before="0" w:line="240" w:lineRule="auto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  <w:noProof/>
        </w:rPr>
        <w:drawing>
          <wp:inline distT="0" distB="0" distL="0" distR="0" wp14:anchorId="3FA7232F" wp14:editId="3EEB68FE">
            <wp:extent cx="5044190" cy="2885607"/>
            <wp:effectExtent l="0" t="0" r="10795" b="10160"/>
            <wp:docPr id="1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3E816FA6-90BE-0D49-93BD-DE7EB3E1B61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D28A9AD" w14:textId="3123A5E7" w:rsidR="00A554B6" w:rsidRPr="00516ADC" w:rsidRDefault="001709AA" w:rsidP="003C1412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ab/>
        <w:t xml:space="preserve">Zdroj: </w:t>
      </w:r>
      <w:proofErr w:type="spellStart"/>
      <w:r w:rsidRPr="00516ADC">
        <w:rPr>
          <w:rFonts w:asciiTheme="minorHAnsi" w:hAnsiTheme="minorHAnsi" w:cstheme="minorHAnsi"/>
        </w:rPr>
        <w:t>aSc</w:t>
      </w:r>
      <w:proofErr w:type="spellEnd"/>
      <w:r w:rsidRPr="00516ADC">
        <w:rPr>
          <w:rFonts w:asciiTheme="minorHAnsi" w:hAnsiTheme="minorHAnsi" w:cstheme="minorHAnsi"/>
        </w:rPr>
        <w:t xml:space="preserve"> agenda</w:t>
      </w:r>
    </w:p>
    <w:p w14:paraId="6B5FEEE9" w14:textId="5FDC4E70" w:rsidR="007F430F" w:rsidRPr="00516ADC" w:rsidRDefault="007F430F" w:rsidP="003C1412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 xml:space="preserve">V spolupráci s rodičmi je potrebné znižovať absenciu žiakov na vyučovaní, s ktorou súvisia aj zhoršené študijné výsledky. </w:t>
      </w:r>
    </w:p>
    <w:p w14:paraId="5C0220E5" w14:textId="04F4A482" w:rsidR="00394F1D" w:rsidRPr="00516ADC" w:rsidRDefault="000B7D6F" w:rsidP="003C1412">
      <w:pPr>
        <w:pStyle w:val="Nadpis1"/>
        <w:spacing w:before="0"/>
        <w:rPr>
          <w:rFonts w:asciiTheme="minorHAnsi" w:hAnsiTheme="minorHAnsi" w:cstheme="minorHAnsi"/>
          <w:b w:val="0"/>
        </w:rPr>
      </w:pPr>
      <w:bookmarkStart w:id="19" w:name="_Toc83629332"/>
      <w:r w:rsidRPr="00516ADC">
        <w:rPr>
          <w:rFonts w:asciiTheme="minorHAnsi" w:hAnsiTheme="minorHAnsi" w:cstheme="minorHAnsi"/>
          <w:b w:val="0"/>
        </w:rPr>
        <w:lastRenderedPageBreak/>
        <w:t>Inšpekčná činnosť</w:t>
      </w:r>
      <w:bookmarkEnd w:id="19"/>
    </w:p>
    <w:p w14:paraId="3857CD0B" w14:textId="77777777" w:rsidR="003C1412" w:rsidRPr="00516ADC" w:rsidRDefault="003C1412" w:rsidP="003C1412">
      <w:pPr>
        <w:rPr>
          <w:rFonts w:asciiTheme="minorHAnsi" w:hAnsiTheme="minorHAnsi" w:cstheme="minorHAnsi"/>
        </w:rPr>
      </w:pPr>
    </w:p>
    <w:p w14:paraId="2E7E39CF" w14:textId="012C9002" w:rsidR="002403FB" w:rsidRPr="00516ADC" w:rsidRDefault="005A469F" w:rsidP="00B25FF0">
      <w:pPr>
        <w:spacing w:before="0" w:line="240" w:lineRule="auto"/>
        <w:ind w:firstLine="0"/>
        <w:rPr>
          <w:rFonts w:asciiTheme="minorHAnsi" w:hAnsiTheme="minorHAnsi" w:cstheme="minorHAnsi"/>
          <w:color w:val="000000" w:themeColor="text1"/>
          <w:lang w:eastAsia="sk-SK"/>
        </w:rPr>
      </w:pPr>
      <w:r w:rsidRPr="00516ADC">
        <w:rPr>
          <w:rFonts w:asciiTheme="minorHAnsi" w:hAnsiTheme="minorHAnsi" w:cstheme="minorHAnsi"/>
        </w:rPr>
        <w:t>V školskom r</w:t>
      </w:r>
      <w:r w:rsidR="00E66F4A" w:rsidRPr="00516ADC">
        <w:rPr>
          <w:rFonts w:asciiTheme="minorHAnsi" w:hAnsiTheme="minorHAnsi" w:cstheme="minorHAnsi"/>
        </w:rPr>
        <w:t>oku 20</w:t>
      </w:r>
      <w:r w:rsidR="004D5839" w:rsidRPr="00516ADC">
        <w:rPr>
          <w:rFonts w:asciiTheme="minorHAnsi" w:hAnsiTheme="minorHAnsi" w:cstheme="minorHAnsi"/>
        </w:rPr>
        <w:t>20</w:t>
      </w:r>
      <w:r w:rsidR="00E66F4A" w:rsidRPr="00516ADC">
        <w:rPr>
          <w:rFonts w:asciiTheme="minorHAnsi" w:hAnsiTheme="minorHAnsi" w:cstheme="minorHAnsi"/>
        </w:rPr>
        <w:t>/20</w:t>
      </w:r>
      <w:r w:rsidR="001F0885" w:rsidRPr="00516ADC">
        <w:rPr>
          <w:rFonts w:asciiTheme="minorHAnsi" w:hAnsiTheme="minorHAnsi" w:cstheme="minorHAnsi"/>
        </w:rPr>
        <w:t>2</w:t>
      </w:r>
      <w:r w:rsidR="004D5839" w:rsidRPr="00516ADC">
        <w:rPr>
          <w:rFonts w:asciiTheme="minorHAnsi" w:hAnsiTheme="minorHAnsi" w:cstheme="minorHAnsi"/>
        </w:rPr>
        <w:t>1</w:t>
      </w:r>
      <w:r w:rsidR="001F0885" w:rsidRPr="00516ADC">
        <w:rPr>
          <w:rFonts w:asciiTheme="minorHAnsi" w:hAnsiTheme="minorHAnsi" w:cstheme="minorHAnsi"/>
        </w:rPr>
        <w:t xml:space="preserve"> </w:t>
      </w:r>
      <w:r w:rsidR="004D5839" w:rsidRPr="00516ADC">
        <w:rPr>
          <w:rFonts w:asciiTheme="minorHAnsi" w:hAnsiTheme="minorHAnsi" w:cstheme="minorHAnsi"/>
        </w:rPr>
        <w:t>nebola vykonaná inšpekčná činnosť Štátnou školskou inšpekciou v škole či školskom zariadení.</w:t>
      </w:r>
    </w:p>
    <w:p w14:paraId="3134A440" w14:textId="1B61F338" w:rsidR="00BD2E13" w:rsidRPr="00516ADC" w:rsidRDefault="007414B8" w:rsidP="003C1412">
      <w:pPr>
        <w:pStyle w:val="Nadpis1"/>
        <w:spacing w:before="0"/>
        <w:rPr>
          <w:rFonts w:asciiTheme="minorHAnsi" w:hAnsiTheme="minorHAnsi" w:cstheme="minorHAnsi"/>
          <w:b w:val="0"/>
        </w:rPr>
      </w:pPr>
      <w:bookmarkStart w:id="20" w:name="_Toc83629333"/>
      <w:r w:rsidRPr="00516ADC">
        <w:rPr>
          <w:rFonts w:asciiTheme="minorHAnsi" w:hAnsiTheme="minorHAnsi" w:cstheme="minorHAnsi"/>
          <w:b w:val="0"/>
        </w:rPr>
        <w:lastRenderedPageBreak/>
        <w:t xml:space="preserve">Zapojenie </w:t>
      </w:r>
      <w:r w:rsidR="00394F1D" w:rsidRPr="00516ADC">
        <w:rPr>
          <w:rFonts w:asciiTheme="minorHAnsi" w:hAnsiTheme="minorHAnsi" w:cstheme="minorHAnsi"/>
          <w:b w:val="0"/>
        </w:rPr>
        <w:t xml:space="preserve"> sa školy </w:t>
      </w:r>
      <w:r w:rsidRPr="00516ADC">
        <w:rPr>
          <w:rFonts w:asciiTheme="minorHAnsi" w:hAnsiTheme="minorHAnsi" w:cstheme="minorHAnsi"/>
          <w:b w:val="0"/>
        </w:rPr>
        <w:t>do projektov</w:t>
      </w:r>
      <w:bookmarkEnd w:id="20"/>
    </w:p>
    <w:p w14:paraId="4B8E046A" w14:textId="77777777" w:rsidR="00FE43ED" w:rsidRPr="00516ADC" w:rsidRDefault="00BD2E13" w:rsidP="003C1412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>Spojená škola sv. Košických mučeníkov sa veľmi aktívne zapája do rôznych projektov. Prinášame prehľad najvýznamnejších projektov podľa zložiek školy.</w:t>
      </w:r>
    </w:p>
    <w:tbl>
      <w:tblPr>
        <w:tblStyle w:val="Tabukasmriekou1svetl"/>
        <w:tblW w:w="0" w:type="auto"/>
        <w:tblLook w:val="04A0" w:firstRow="1" w:lastRow="0" w:firstColumn="1" w:lastColumn="0" w:noHBand="0" w:noVBand="1"/>
      </w:tblPr>
      <w:tblGrid>
        <w:gridCol w:w="574"/>
        <w:gridCol w:w="5016"/>
        <w:gridCol w:w="2790"/>
      </w:tblGrid>
      <w:tr w:rsidR="00BD2E13" w:rsidRPr="00516ADC" w14:paraId="0E0B2528" w14:textId="77777777" w:rsidTr="00930D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dxa"/>
          </w:tcPr>
          <w:p w14:paraId="224C3632" w14:textId="77777777" w:rsidR="00BD2E13" w:rsidRPr="00516ADC" w:rsidRDefault="00E43B6B" w:rsidP="003C1412">
            <w:pPr>
              <w:spacing w:before="0"/>
              <w:ind w:firstLine="0"/>
              <w:rPr>
                <w:rFonts w:cstheme="minorHAnsi"/>
              </w:rPr>
            </w:pPr>
            <w:proofErr w:type="spellStart"/>
            <w:r w:rsidRPr="00516ADC">
              <w:rPr>
                <w:rFonts w:cstheme="minorHAnsi"/>
              </w:rPr>
              <w:t>p.č</w:t>
            </w:r>
            <w:proofErr w:type="spellEnd"/>
            <w:r w:rsidRPr="00516ADC">
              <w:rPr>
                <w:rFonts w:cstheme="minorHAnsi"/>
              </w:rPr>
              <w:t>.</w:t>
            </w:r>
          </w:p>
        </w:tc>
        <w:tc>
          <w:tcPr>
            <w:tcW w:w="5022" w:type="dxa"/>
          </w:tcPr>
          <w:p w14:paraId="60C7CDEA" w14:textId="77777777" w:rsidR="00BD2E13" w:rsidRPr="00516ADC" w:rsidRDefault="00E43B6B" w:rsidP="003C1412">
            <w:pPr>
              <w:spacing w:before="0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Názov projektu</w:t>
            </w:r>
          </w:p>
        </w:tc>
        <w:tc>
          <w:tcPr>
            <w:tcW w:w="2793" w:type="dxa"/>
          </w:tcPr>
          <w:p w14:paraId="6C337B39" w14:textId="77777777" w:rsidR="00BD2E13" w:rsidRPr="00516ADC" w:rsidRDefault="00E43B6B" w:rsidP="003C1412">
            <w:pPr>
              <w:spacing w:before="0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Zúčastnená zložka školy</w:t>
            </w:r>
          </w:p>
        </w:tc>
      </w:tr>
      <w:tr w:rsidR="00BD2E13" w:rsidRPr="00516ADC" w14:paraId="598C7594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dxa"/>
          </w:tcPr>
          <w:p w14:paraId="4C1F0EF4" w14:textId="65AD0599" w:rsidR="00BD2E13" w:rsidRPr="00516ADC" w:rsidRDefault="00DE6DFF" w:rsidP="003C1412">
            <w:pPr>
              <w:spacing w:before="0"/>
              <w:ind w:firstLine="0"/>
              <w:rPr>
                <w:rFonts w:cstheme="minorHAnsi"/>
              </w:rPr>
            </w:pPr>
            <w:r w:rsidRPr="00516ADC">
              <w:rPr>
                <w:rFonts w:cstheme="minorHAnsi"/>
              </w:rPr>
              <w:t>1</w:t>
            </w:r>
            <w:r w:rsidR="00FF0E5D" w:rsidRPr="00516ADC">
              <w:rPr>
                <w:rFonts w:cstheme="minorHAnsi"/>
              </w:rPr>
              <w:t>.</w:t>
            </w:r>
          </w:p>
        </w:tc>
        <w:tc>
          <w:tcPr>
            <w:tcW w:w="5022" w:type="dxa"/>
          </w:tcPr>
          <w:p w14:paraId="5E8D7A69" w14:textId="49517EE2" w:rsidR="00BD2E13" w:rsidRPr="00516ADC" w:rsidRDefault="00656774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 xml:space="preserve">„Pomôž mi a ja Ti ukážem svoju jedinečnosť“ – projekt v rámci národnej výzvy </w:t>
            </w:r>
            <w:r w:rsidR="00B32DB0" w:rsidRPr="00516ADC">
              <w:rPr>
                <w:rFonts w:cstheme="minorHAnsi"/>
              </w:rPr>
              <w:t xml:space="preserve">V základnej </w:t>
            </w:r>
            <w:r w:rsidR="00B32DB0">
              <w:rPr>
                <w:rFonts w:cstheme="minorHAnsi"/>
              </w:rPr>
              <w:t>škole</w:t>
            </w:r>
            <w:r w:rsidR="00B32DB0" w:rsidRPr="00516ADC">
              <w:rPr>
                <w:rFonts w:cstheme="minorHAnsi"/>
              </w:rPr>
              <w:t xml:space="preserve"> úspešnejší</w:t>
            </w:r>
          </w:p>
        </w:tc>
        <w:tc>
          <w:tcPr>
            <w:tcW w:w="2793" w:type="dxa"/>
          </w:tcPr>
          <w:p w14:paraId="6946BB4D" w14:textId="1A0627BD" w:rsidR="00FF0E5D" w:rsidRPr="00516ADC" w:rsidRDefault="00E66F4A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ZŠ</w:t>
            </w:r>
          </w:p>
        </w:tc>
      </w:tr>
      <w:tr w:rsidR="00930DF8" w:rsidRPr="00516ADC" w14:paraId="6603B3B7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dxa"/>
          </w:tcPr>
          <w:p w14:paraId="020922AD" w14:textId="56FE9400" w:rsidR="00930DF8" w:rsidRPr="00516ADC" w:rsidRDefault="00930DF8" w:rsidP="003C1412">
            <w:pPr>
              <w:spacing w:before="0"/>
              <w:ind w:firstLine="0"/>
              <w:rPr>
                <w:rFonts w:cstheme="minorHAnsi"/>
              </w:rPr>
            </w:pPr>
            <w:r w:rsidRPr="00516ADC">
              <w:rPr>
                <w:rFonts w:cstheme="minorHAnsi"/>
              </w:rPr>
              <w:t>2.</w:t>
            </w:r>
          </w:p>
        </w:tc>
        <w:tc>
          <w:tcPr>
            <w:tcW w:w="5022" w:type="dxa"/>
          </w:tcPr>
          <w:p w14:paraId="3383FA8D" w14:textId="67D12EAB" w:rsidR="00930DF8" w:rsidRPr="00516ADC" w:rsidRDefault="00B32DB0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Pomáhajúce profesie v edukácií II</w:t>
            </w:r>
          </w:p>
        </w:tc>
        <w:tc>
          <w:tcPr>
            <w:tcW w:w="2793" w:type="dxa"/>
          </w:tcPr>
          <w:p w14:paraId="692FB370" w14:textId="0A8D2B31" w:rsidR="00930DF8" w:rsidRPr="00516ADC" w:rsidRDefault="00930DF8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ZŠ</w:t>
            </w:r>
            <w:r w:rsidR="00B32DB0">
              <w:rPr>
                <w:rFonts w:cstheme="minorHAnsi"/>
              </w:rPr>
              <w:t xml:space="preserve"> s MŠ</w:t>
            </w:r>
          </w:p>
        </w:tc>
      </w:tr>
      <w:tr w:rsidR="00D211C3" w:rsidRPr="00516ADC" w14:paraId="16E1F5B5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dxa"/>
          </w:tcPr>
          <w:p w14:paraId="1217EDEC" w14:textId="0459711A" w:rsidR="00D211C3" w:rsidRPr="00516ADC" w:rsidRDefault="00930DF8" w:rsidP="003C1412">
            <w:pPr>
              <w:spacing w:before="0"/>
              <w:ind w:firstLine="0"/>
              <w:rPr>
                <w:rFonts w:cstheme="minorHAnsi"/>
              </w:rPr>
            </w:pPr>
            <w:r w:rsidRPr="00516ADC">
              <w:rPr>
                <w:rFonts w:cstheme="minorHAnsi"/>
              </w:rPr>
              <w:t>3</w:t>
            </w:r>
            <w:r w:rsidR="00D211C3" w:rsidRPr="00516ADC">
              <w:rPr>
                <w:rFonts w:cstheme="minorHAnsi"/>
              </w:rPr>
              <w:t>.</w:t>
            </w:r>
          </w:p>
        </w:tc>
        <w:tc>
          <w:tcPr>
            <w:tcW w:w="5022" w:type="dxa"/>
          </w:tcPr>
          <w:p w14:paraId="3B0F2052" w14:textId="28AF2CE0" w:rsidR="00D211C3" w:rsidRPr="00516ADC" w:rsidRDefault="00E66F4A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 xml:space="preserve">Erasmus+ </w:t>
            </w:r>
            <w:r w:rsidR="00073D2E" w:rsidRPr="00516ADC">
              <w:rPr>
                <w:rFonts w:cstheme="minorHAnsi"/>
              </w:rPr>
              <w:t>Vzdelávanie potrebuje komplexné riešenia</w:t>
            </w:r>
          </w:p>
        </w:tc>
        <w:tc>
          <w:tcPr>
            <w:tcW w:w="2793" w:type="dxa"/>
          </w:tcPr>
          <w:p w14:paraId="4E57BC5C" w14:textId="56FD9999" w:rsidR="00D211C3" w:rsidRPr="00516ADC" w:rsidRDefault="00D211C3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Gymnázium a</w:t>
            </w:r>
            <w:r w:rsidR="00A02B55" w:rsidRPr="00516ADC">
              <w:rPr>
                <w:rFonts w:cstheme="minorHAnsi"/>
              </w:rPr>
              <w:t> </w:t>
            </w:r>
            <w:r w:rsidRPr="00516ADC">
              <w:rPr>
                <w:rFonts w:cstheme="minorHAnsi"/>
              </w:rPr>
              <w:t>ZŠ</w:t>
            </w:r>
            <w:r w:rsidR="00A02B55" w:rsidRPr="00516ADC">
              <w:rPr>
                <w:rFonts w:cstheme="minorHAnsi"/>
              </w:rPr>
              <w:t>, MŠ, ZUŠ</w:t>
            </w:r>
          </w:p>
        </w:tc>
      </w:tr>
      <w:tr w:rsidR="00D211C3" w:rsidRPr="00516ADC" w14:paraId="41F7D314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dxa"/>
          </w:tcPr>
          <w:p w14:paraId="759BE3E3" w14:textId="26183B4F" w:rsidR="00D211C3" w:rsidRPr="00516ADC" w:rsidRDefault="00930DF8" w:rsidP="003C1412">
            <w:pPr>
              <w:spacing w:before="0"/>
              <w:ind w:firstLine="0"/>
              <w:rPr>
                <w:rFonts w:cstheme="minorHAnsi"/>
              </w:rPr>
            </w:pPr>
            <w:r w:rsidRPr="00516ADC">
              <w:rPr>
                <w:rFonts w:cstheme="minorHAnsi"/>
              </w:rPr>
              <w:t>4</w:t>
            </w:r>
            <w:r w:rsidR="00D211C3" w:rsidRPr="00516ADC">
              <w:rPr>
                <w:rFonts w:cstheme="minorHAnsi"/>
              </w:rPr>
              <w:t>.</w:t>
            </w:r>
          </w:p>
        </w:tc>
        <w:tc>
          <w:tcPr>
            <w:tcW w:w="5022" w:type="dxa"/>
          </w:tcPr>
          <w:p w14:paraId="78827213" w14:textId="5D080C67" w:rsidR="00D211C3" w:rsidRPr="00516ADC" w:rsidRDefault="00E66F4A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IT akadémia, národný projekt</w:t>
            </w:r>
          </w:p>
        </w:tc>
        <w:tc>
          <w:tcPr>
            <w:tcW w:w="2793" w:type="dxa"/>
          </w:tcPr>
          <w:p w14:paraId="3F5F316C" w14:textId="65E42AA6" w:rsidR="00D211C3" w:rsidRPr="00516ADC" w:rsidRDefault="00E66F4A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Gymnázium a ZŠ</w:t>
            </w:r>
          </w:p>
        </w:tc>
      </w:tr>
      <w:tr w:rsidR="00DD1C7E" w:rsidRPr="00516ADC" w14:paraId="090F45DC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dxa"/>
          </w:tcPr>
          <w:p w14:paraId="1A535DE6" w14:textId="797D246D" w:rsidR="00DD1C7E" w:rsidRPr="00516ADC" w:rsidRDefault="00930DF8" w:rsidP="003C1412">
            <w:pPr>
              <w:spacing w:before="0"/>
              <w:ind w:firstLine="0"/>
              <w:rPr>
                <w:rFonts w:cstheme="minorHAnsi"/>
              </w:rPr>
            </w:pPr>
            <w:r w:rsidRPr="00516ADC">
              <w:rPr>
                <w:rFonts w:cstheme="minorHAnsi"/>
              </w:rPr>
              <w:t>5</w:t>
            </w:r>
            <w:r w:rsidR="00DD1C7E" w:rsidRPr="00516ADC">
              <w:rPr>
                <w:rFonts w:cstheme="minorHAnsi"/>
              </w:rPr>
              <w:t>.</w:t>
            </w:r>
          </w:p>
        </w:tc>
        <w:tc>
          <w:tcPr>
            <w:tcW w:w="5022" w:type="dxa"/>
          </w:tcPr>
          <w:p w14:paraId="0B45F0D0" w14:textId="598359BC" w:rsidR="00DD1C7E" w:rsidRPr="00516ADC" w:rsidRDefault="00A02B55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Zelená škola</w:t>
            </w:r>
          </w:p>
        </w:tc>
        <w:tc>
          <w:tcPr>
            <w:tcW w:w="2793" w:type="dxa"/>
          </w:tcPr>
          <w:p w14:paraId="15340E24" w14:textId="21363D5B" w:rsidR="00DD1C7E" w:rsidRPr="00516ADC" w:rsidRDefault="005C5CB0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ZŠ</w:t>
            </w:r>
            <w:r w:rsidR="00A02B55" w:rsidRPr="00516ADC">
              <w:rPr>
                <w:rFonts w:cstheme="minorHAnsi"/>
              </w:rPr>
              <w:t xml:space="preserve"> a Gymnázium</w:t>
            </w:r>
          </w:p>
        </w:tc>
      </w:tr>
      <w:tr w:rsidR="00AF1A36" w:rsidRPr="00516ADC" w14:paraId="09CA1063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dxa"/>
          </w:tcPr>
          <w:p w14:paraId="1C5C3FA2" w14:textId="726C0D76" w:rsidR="00AF1A36" w:rsidRPr="00516ADC" w:rsidRDefault="00930DF8" w:rsidP="003C1412">
            <w:pPr>
              <w:spacing w:before="0"/>
              <w:ind w:firstLine="0"/>
              <w:rPr>
                <w:rFonts w:cstheme="minorHAnsi"/>
              </w:rPr>
            </w:pPr>
            <w:r w:rsidRPr="00516ADC">
              <w:rPr>
                <w:rFonts w:cstheme="minorHAnsi"/>
              </w:rPr>
              <w:t>6</w:t>
            </w:r>
            <w:r w:rsidR="00AF1A36" w:rsidRPr="00516ADC">
              <w:rPr>
                <w:rFonts w:cstheme="minorHAnsi"/>
              </w:rPr>
              <w:t>.</w:t>
            </w:r>
          </w:p>
        </w:tc>
        <w:tc>
          <w:tcPr>
            <w:tcW w:w="5022" w:type="dxa"/>
          </w:tcPr>
          <w:p w14:paraId="1A01FC94" w14:textId="756D8D88" w:rsidR="00AF1A36" w:rsidRPr="00516ADC" w:rsidRDefault="00AF1A36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516ADC">
              <w:rPr>
                <w:rFonts w:cstheme="minorHAnsi"/>
              </w:rPr>
              <w:t>DofE</w:t>
            </w:r>
            <w:proofErr w:type="spellEnd"/>
            <w:r w:rsidRPr="00516ADC">
              <w:rPr>
                <w:rFonts w:cstheme="minorHAnsi"/>
              </w:rPr>
              <w:t xml:space="preserve"> (</w:t>
            </w:r>
            <w:proofErr w:type="spellStart"/>
            <w:r w:rsidRPr="00516ADC">
              <w:rPr>
                <w:rFonts w:cstheme="minorHAnsi"/>
              </w:rPr>
              <w:t>Duke</w:t>
            </w:r>
            <w:proofErr w:type="spellEnd"/>
            <w:r w:rsidRPr="00516ADC">
              <w:rPr>
                <w:rFonts w:cstheme="minorHAnsi"/>
              </w:rPr>
              <w:t xml:space="preserve"> of </w:t>
            </w:r>
            <w:proofErr w:type="spellStart"/>
            <w:r w:rsidRPr="00516ADC">
              <w:rPr>
                <w:rFonts w:cstheme="minorHAnsi"/>
              </w:rPr>
              <w:t>Edinburgh</w:t>
            </w:r>
            <w:proofErr w:type="spellEnd"/>
            <w:r w:rsidRPr="00516ADC">
              <w:rPr>
                <w:rFonts w:cstheme="minorHAnsi"/>
              </w:rPr>
              <w:t xml:space="preserve"> </w:t>
            </w:r>
            <w:proofErr w:type="spellStart"/>
            <w:r w:rsidRPr="00516ADC">
              <w:rPr>
                <w:rFonts w:cstheme="minorHAnsi"/>
              </w:rPr>
              <w:t>Award</w:t>
            </w:r>
            <w:proofErr w:type="spellEnd"/>
            <w:r w:rsidRPr="00516ADC">
              <w:rPr>
                <w:rFonts w:cstheme="minorHAnsi"/>
              </w:rPr>
              <w:t>)</w:t>
            </w:r>
          </w:p>
        </w:tc>
        <w:tc>
          <w:tcPr>
            <w:tcW w:w="2793" w:type="dxa"/>
          </w:tcPr>
          <w:p w14:paraId="594366C2" w14:textId="4C0BA2B3" w:rsidR="00AF1A36" w:rsidRPr="00516ADC" w:rsidRDefault="00AF1A36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Gymnázium a ZŠ</w:t>
            </w:r>
          </w:p>
        </w:tc>
      </w:tr>
      <w:tr w:rsidR="00AF1A36" w:rsidRPr="00516ADC" w14:paraId="5E488988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dxa"/>
          </w:tcPr>
          <w:p w14:paraId="6FB96A48" w14:textId="0FDB987C" w:rsidR="00AF1A36" w:rsidRPr="00516ADC" w:rsidRDefault="00AF1A36" w:rsidP="003C1412">
            <w:pPr>
              <w:spacing w:before="0"/>
              <w:ind w:firstLine="0"/>
              <w:rPr>
                <w:rFonts w:cstheme="minorHAnsi"/>
              </w:rPr>
            </w:pPr>
            <w:r w:rsidRPr="00516ADC">
              <w:rPr>
                <w:rFonts w:cstheme="minorHAnsi"/>
              </w:rPr>
              <w:t>7.</w:t>
            </w:r>
          </w:p>
        </w:tc>
        <w:tc>
          <w:tcPr>
            <w:tcW w:w="5022" w:type="dxa"/>
          </w:tcPr>
          <w:p w14:paraId="372F3E46" w14:textId="6B47390A" w:rsidR="00AF1A36" w:rsidRPr="00516ADC" w:rsidRDefault="00AF1A36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 xml:space="preserve">Tehlička pre Misie (projekt </w:t>
            </w:r>
            <w:proofErr w:type="spellStart"/>
            <w:r w:rsidRPr="00516ADC">
              <w:rPr>
                <w:rFonts w:cstheme="minorHAnsi"/>
              </w:rPr>
              <w:t>Savio</w:t>
            </w:r>
            <w:proofErr w:type="spellEnd"/>
            <w:r w:rsidRPr="00516ADC">
              <w:rPr>
                <w:rFonts w:cstheme="minorHAnsi"/>
              </w:rPr>
              <w:t>)</w:t>
            </w:r>
          </w:p>
        </w:tc>
        <w:tc>
          <w:tcPr>
            <w:tcW w:w="2793" w:type="dxa"/>
          </w:tcPr>
          <w:p w14:paraId="2A74CF7C" w14:textId="69330FDA" w:rsidR="00AF1A36" w:rsidRPr="00516ADC" w:rsidRDefault="00AF1A36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Gymnázium a ZŠ</w:t>
            </w:r>
          </w:p>
        </w:tc>
      </w:tr>
      <w:tr w:rsidR="00AF1A36" w:rsidRPr="00516ADC" w14:paraId="0BC31DDE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dxa"/>
          </w:tcPr>
          <w:p w14:paraId="0E14AAB0" w14:textId="1667D99A" w:rsidR="00AF1A36" w:rsidRPr="00516ADC" w:rsidRDefault="00930DF8" w:rsidP="003C1412">
            <w:pPr>
              <w:spacing w:before="0"/>
              <w:ind w:firstLine="0"/>
              <w:rPr>
                <w:rFonts w:cstheme="minorHAnsi"/>
              </w:rPr>
            </w:pPr>
            <w:r w:rsidRPr="00516ADC">
              <w:rPr>
                <w:rFonts w:cstheme="minorHAnsi"/>
              </w:rPr>
              <w:t>8</w:t>
            </w:r>
            <w:r w:rsidR="00AF1A36" w:rsidRPr="00516ADC">
              <w:rPr>
                <w:rFonts w:cstheme="minorHAnsi"/>
              </w:rPr>
              <w:t>.</w:t>
            </w:r>
          </w:p>
        </w:tc>
        <w:tc>
          <w:tcPr>
            <w:tcW w:w="5022" w:type="dxa"/>
          </w:tcPr>
          <w:p w14:paraId="49E4EC31" w14:textId="4CE09EBC" w:rsidR="00AF1A36" w:rsidRPr="00516ADC" w:rsidRDefault="00AF1A36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Spolupráca s</w:t>
            </w:r>
            <w:r w:rsidR="00930DF8" w:rsidRPr="00516ADC">
              <w:rPr>
                <w:rFonts w:cstheme="minorHAnsi"/>
              </w:rPr>
              <w:t> IT firmami</w:t>
            </w:r>
          </w:p>
        </w:tc>
        <w:tc>
          <w:tcPr>
            <w:tcW w:w="2793" w:type="dxa"/>
          </w:tcPr>
          <w:p w14:paraId="6E45EDDD" w14:textId="47A56661" w:rsidR="00AF1A36" w:rsidRPr="00516ADC" w:rsidRDefault="007F430F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 xml:space="preserve">Gymnázium </w:t>
            </w:r>
          </w:p>
        </w:tc>
      </w:tr>
      <w:tr w:rsidR="009F06D5" w:rsidRPr="00516ADC" w14:paraId="32CCBF20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dxa"/>
          </w:tcPr>
          <w:p w14:paraId="3A14CE67" w14:textId="1A8B7D43" w:rsidR="009F06D5" w:rsidRPr="00516ADC" w:rsidRDefault="009F06D5" w:rsidP="003C1412">
            <w:pPr>
              <w:spacing w:before="0"/>
              <w:ind w:firstLine="0"/>
              <w:rPr>
                <w:rFonts w:cstheme="minorHAnsi"/>
              </w:rPr>
            </w:pPr>
            <w:r>
              <w:rPr>
                <w:rFonts w:cstheme="minorHAnsi"/>
              </w:rPr>
              <w:t>9.</w:t>
            </w:r>
          </w:p>
        </w:tc>
        <w:tc>
          <w:tcPr>
            <w:tcW w:w="5022" w:type="dxa"/>
          </w:tcPr>
          <w:p w14:paraId="4B3F1092" w14:textId="58FB8282" w:rsidR="009F06D5" w:rsidRPr="00516ADC" w:rsidRDefault="009F06D5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Pracuj v školskej kuchyni</w:t>
            </w:r>
          </w:p>
        </w:tc>
        <w:tc>
          <w:tcPr>
            <w:tcW w:w="2793" w:type="dxa"/>
          </w:tcPr>
          <w:p w14:paraId="4D6B91FF" w14:textId="3EBF756A" w:rsidR="009F06D5" w:rsidRPr="00516ADC" w:rsidRDefault="009F06D5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UPSVaR</w:t>
            </w:r>
          </w:p>
        </w:tc>
      </w:tr>
    </w:tbl>
    <w:p w14:paraId="5B696DBF" w14:textId="59E101F6" w:rsidR="00BD2E13" w:rsidRPr="00516ADC" w:rsidRDefault="006F07B1" w:rsidP="003C1412">
      <w:pPr>
        <w:pStyle w:val="Nadpis1"/>
        <w:spacing w:before="0"/>
        <w:rPr>
          <w:rFonts w:asciiTheme="minorHAnsi" w:hAnsiTheme="minorHAnsi" w:cstheme="minorHAnsi"/>
          <w:b w:val="0"/>
        </w:rPr>
      </w:pPr>
      <w:bookmarkStart w:id="21" w:name="_Toc83629334"/>
      <w:r w:rsidRPr="00516ADC">
        <w:rPr>
          <w:rFonts w:asciiTheme="minorHAnsi" w:hAnsiTheme="minorHAnsi" w:cstheme="minorHAnsi"/>
          <w:b w:val="0"/>
        </w:rPr>
        <w:lastRenderedPageBreak/>
        <w:t xml:space="preserve">Výsledky Testovania </w:t>
      </w:r>
      <w:r w:rsidR="006253F0" w:rsidRPr="00516ADC">
        <w:rPr>
          <w:rFonts w:asciiTheme="minorHAnsi" w:hAnsiTheme="minorHAnsi" w:cstheme="minorHAnsi"/>
          <w:b w:val="0"/>
        </w:rPr>
        <w:t xml:space="preserve">5, Testovania </w:t>
      </w:r>
      <w:r w:rsidRPr="00516ADC">
        <w:rPr>
          <w:rFonts w:asciiTheme="minorHAnsi" w:hAnsiTheme="minorHAnsi" w:cstheme="minorHAnsi"/>
          <w:b w:val="0"/>
        </w:rPr>
        <w:t>9 a umiestnenia deviatakov</w:t>
      </w:r>
      <w:bookmarkEnd w:id="21"/>
    </w:p>
    <w:p w14:paraId="76A41D2A" w14:textId="28152ECF" w:rsidR="006F07B1" w:rsidRPr="00516ADC" w:rsidRDefault="006253F0" w:rsidP="003C1412">
      <w:pPr>
        <w:pStyle w:val="Nadpis2"/>
        <w:spacing w:before="0" w:line="240" w:lineRule="auto"/>
        <w:rPr>
          <w:rFonts w:asciiTheme="minorHAnsi" w:hAnsiTheme="minorHAnsi" w:cstheme="minorHAnsi"/>
          <w:b w:val="0"/>
          <w:sz w:val="24"/>
          <w:szCs w:val="24"/>
        </w:rPr>
      </w:pPr>
      <w:bookmarkStart w:id="22" w:name="_Toc83629335"/>
      <w:r w:rsidRPr="00516ADC">
        <w:rPr>
          <w:rFonts w:asciiTheme="minorHAnsi" w:hAnsiTheme="minorHAnsi" w:cstheme="minorHAnsi"/>
          <w:b w:val="0"/>
          <w:sz w:val="24"/>
          <w:szCs w:val="24"/>
        </w:rPr>
        <w:t>Výsledky Testovania 5</w:t>
      </w:r>
      <w:bookmarkEnd w:id="22"/>
    </w:p>
    <w:p w14:paraId="174C24A9" w14:textId="7A640D00" w:rsidR="00073D2E" w:rsidRPr="00516ADC" w:rsidRDefault="00073D2E" w:rsidP="00073D2E">
      <w:pPr>
        <w:spacing w:before="0" w:line="240" w:lineRule="auto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>Testovanie 5 sa v školskom roku 2020/2021 neuskutočnilo.</w:t>
      </w:r>
    </w:p>
    <w:p w14:paraId="4FB17904" w14:textId="77777777" w:rsidR="006253F0" w:rsidRPr="00516ADC" w:rsidRDefault="006253F0" w:rsidP="003C1412">
      <w:pPr>
        <w:spacing w:before="0" w:line="240" w:lineRule="auto"/>
        <w:ind w:firstLine="0"/>
        <w:rPr>
          <w:rFonts w:asciiTheme="minorHAnsi" w:hAnsiTheme="minorHAnsi" w:cstheme="minorHAnsi"/>
        </w:rPr>
      </w:pPr>
    </w:p>
    <w:p w14:paraId="10FFB9DD" w14:textId="77777777" w:rsidR="006F07B1" w:rsidRPr="00516ADC" w:rsidRDefault="006F07B1" w:rsidP="003C1412">
      <w:pPr>
        <w:pStyle w:val="Nadpis2"/>
        <w:spacing w:before="0" w:line="240" w:lineRule="auto"/>
        <w:rPr>
          <w:rFonts w:asciiTheme="minorHAnsi" w:hAnsiTheme="minorHAnsi" w:cstheme="minorHAnsi"/>
          <w:b w:val="0"/>
          <w:sz w:val="24"/>
          <w:szCs w:val="24"/>
        </w:rPr>
      </w:pPr>
      <w:bookmarkStart w:id="23" w:name="_Toc83629336"/>
      <w:r w:rsidRPr="00516ADC">
        <w:rPr>
          <w:rFonts w:asciiTheme="minorHAnsi" w:hAnsiTheme="minorHAnsi" w:cstheme="minorHAnsi"/>
          <w:b w:val="0"/>
          <w:sz w:val="24"/>
          <w:szCs w:val="24"/>
        </w:rPr>
        <w:t>Výsledky Testovania 9</w:t>
      </w:r>
      <w:bookmarkEnd w:id="23"/>
    </w:p>
    <w:p w14:paraId="3A96D0B3" w14:textId="71EE0230" w:rsidR="003C1412" w:rsidRPr="00516ADC" w:rsidRDefault="00366A82" w:rsidP="00585F69">
      <w:pPr>
        <w:spacing w:before="0" w:line="240" w:lineRule="auto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>Testovani</w:t>
      </w:r>
      <w:r w:rsidR="00585F69" w:rsidRPr="00516ADC">
        <w:rPr>
          <w:rFonts w:asciiTheme="minorHAnsi" w:hAnsiTheme="minorHAnsi" w:cstheme="minorHAnsi"/>
        </w:rPr>
        <w:t>e</w:t>
      </w:r>
      <w:r w:rsidRPr="00516ADC">
        <w:rPr>
          <w:rFonts w:asciiTheme="minorHAnsi" w:hAnsiTheme="minorHAnsi" w:cstheme="minorHAnsi"/>
        </w:rPr>
        <w:t xml:space="preserve"> 9 sa</w:t>
      </w:r>
      <w:r w:rsidR="0005055D" w:rsidRPr="00516ADC">
        <w:rPr>
          <w:rFonts w:asciiTheme="minorHAnsi" w:hAnsiTheme="minorHAnsi" w:cstheme="minorHAnsi"/>
        </w:rPr>
        <w:t xml:space="preserve"> </w:t>
      </w:r>
      <w:r w:rsidR="00585F69" w:rsidRPr="00516ADC">
        <w:rPr>
          <w:rFonts w:asciiTheme="minorHAnsi" w:hAnsiTheme="minorHAnsi" w:cstheme="minorHAnsi"/>
        </w:rPr>
        <w:t>v školskom roku 20</w:t>
      </w:r>
      <w:r w:rsidR="00073D2E" w:rsidRPr="00516ADC">
        <w:rPr>
          <w:rFonts w:asciiTheme="minorHAnsi" w:hAnsiTheme="minorHAnsi" w:cstheme="minorHAnsi"/>
        </w:rPr>
        <w:t>20</w:t>
      </w:r>
      <w:r w:rsidR="00585F69" w:rsidRPr="00516ADC">
        <w:rPr>
          <w:rFonts w:asciiTheme="minorHAnsi" w:hAnsiTheme="minorHAnsi" w:cstheme="minorHAnsi"/>
        </w:rPr>
        <w:t>/202</w:t>
      </w:r>
      <w:r w:rsidR="00073D2E" w:rsidRPr="00516ADC">
        <w:rPr>
          <w:rFonts w:asciiTheme="minorHAnsi" w:hAnsiTheme="minorHAnsi" w:cstheme="minorHAnsi"/>
        </w:rPr>
        <w:t>1</w:t>
      </w:r>
      <w:r w:rsidR="00585F69" w:rsidRPr="00516ADC">
        <w:rPr>
          <w:rFonts w:asciiTheme="minorHAnsi" w:hAnsiTheme="minorHAnsi" w:cstheme="minorHAnsi"/>
        </w:rPr>
        <w:t xml:space="preserve"> neuskutočnilo.</w:t>
      </w:r>
    </w:p>
    <w:p w14:paraId="5A1D9C8A" w14:textId="77777777" w:rsidR="00585F69" w:rsidRPr="00516ADC" w:rsidRDefault="00585F69" w:rsidP="00585F69">
      <w:pPr>
        <w:spacing w:before="0" w:line="240" w:lineRule="auto"/>
        <w:rPr>
          <w:rFonts w:asciiTheme="minorHAnsi" w:hAnsiTheme="minorHAnsi" w:cstheme="minorHAnsi"/>
        </w:rPr>
      </w:pPr>
    </w:p>
    <w:p w14:paraId="7C6ED8D1" w14:textId="3B947616" w:rsidR="006F07B1" w:rsidRPr="00516ADC" w:rsidRDefault="006F07B1" w:rsidP="003C1412">
      <w:pPr>
        <w:pStyle w:val="Nadpis2"/>
        <w:spacing w:before="0" w:line="240" w:lineRule="auto"/>
        <w:rPr>
          <w:rFonts w:asciiTheme="minorHAnsi" w:hAnsiTheme="minorHAnsi" w:cstheme="minorHAnsi"/>
          <w:b w:val="0"/>
          <w:sz w:val="24"/>
        </w:rPr>
      </w:pPr>
      <w:bookmarkStart w:id="24" w:name="_Toc83629337"/>
      <w:r w:rsidRPr="00516ADC">
        <w:rPr>
          <w:rFonts w:asciiTheme="minorHAnsi" w:hAnsiTheme="minorHAnsi" w:cstheme="minorHAnsi"/>
          <w:b w:val="0"/>
          <w:sz w:val="24"/>
        </w:rPr>
        <w:t>Profesijný vývin žiakov 9. ročníka</w:t>
      </w:r>
      <w:bookmarkEnd w:id="24"/>
      <w:r w:rsidR="00DB6381" w:rsidRPr="00516ADC">
        <w:rPr>
          <w:rFonts w:asciiTheme="minorHAnsi" w:hAnsiTheme="minorHAnsi" w:cstheme="minorHAnsi"/>
          <w:b w:val="0"/>
          <w:sz w:val="24"/>
        </w:rPr>
        <w:t xml:space="preserve"> a vybrané ukazovatele</w:t>
      </w:r>
    </w:p>
    <w:tbl>
      <w:tblPr>
        <w:tblStyle w:val="Tabukasmriekou1svetl"/>
        <w:tblW w:w="0" w:type="auto"/>
        <w:tblLook w:val="04A0" w:firstRow="1" w:lastRow="0" w:firstColumn="1" w:lastColumn="0" w:noHBand="0" w:noVBand="1"/>
      </w:tblPr>
      <w:tblGrid>
        <w:gridCol w:w="3397"/>
        <w:gridCol w:w="2192"/>
        <w:gridCol w:w="2791"/>
      </w:tblGrid>
      <w:tr w:rsidR="006F07B1" w:rsidRPr="00516ADC" w14:paraId="6FB5924F" w14:textId="77777777" w:rsidTr="00930D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4380B932" w14:textId="77777777" w:rsidR="006F07B1" w:rsidRPr="00516ADC" w:rsidRDefault="006F07B1" w:rsidP="003C1412">
            <w:pPr>
              <w:spacing w:before="0"/>
              <w:ind w:firstLine="0"/>
              <w:jc w:val="center"/>
              <w:rPr>
                <w:rFonts w:cstheme="minorHAnsi"/>
                <w:sz w:val="20"/>
              </w:rPr>
            </w:pPr>
            <w:r w:rsidRPr="00516ADC">
              <w:rPr>
                <w:rFonts w:cstheme="minorHAnsi"/>
                <w:sz w:val="20"/>
              </w:rPr>
              <w:t>typ školy</w:t>
            </w:r>
          </w:p>
        </w:tc>
        <w:tc>
          <w:tcPr>
            <w:tcW w:w="2192" w:type="dxa"/>
          </w:tcPr>
          <w:p w14:paraId="3C4D82F7" w14:textId="77777777" w:rsidR="006F07B1" w:rsidRPr="00516ADC" w:rsidRDefault="006F07B1" w:rsidP="003C1412">
            <w:pPr>
              <w:spacing w:before="0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516ADC">
              <w:rPr>
                <w:rFonts w:cstheme="minorHAnsi"/>
                <w:sz w:val="20"/>
              </w:rPr>
              <w:t>absolútny počet žiakov</w:t>
            </w:r>
          </w:p>
        </w:tc>
        <w:tc>
          <w:tcPr>
            <w:tcW w:w="2791" w:type="dxa"/>
          </w:tcPr>
          <w:p w14:paraId="04A6025E" w14:textId="77777777" w:rsidR="006F07B1" w:rsidRPr="00516ADC" w:rsidRDefault="006F07B1" w:rsidP="003C1412">
            <w:pPr>
              <w:spacing w:before="0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516ADC">
              <w:rPr>
                <w:rFonts w:cstheme="minorHAnsi"/>
                <w:sz w:val="20"/>
              </w:rPr>
              <w:t>relatívny počet (v %)</w:t>
            </w:r>
          </w:p>
        </w:tc>
      </w:tr>
      <w:tr w:rsidR="006F07B1" w:rsidRPr="00516ADC" w14:paraId="0F2BDC6E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23BAC973" w14:textId="77777777" w:rsidR="006F07B1" w:rsidRPr="00516ADC" w:rsidRDefault="006F07B1" w:rsidP="003C1412">
            <w:pPr>
              <w:spacing w:before="0"/>
              <w:ind w:firstLine="0"/>
              <w:jc w:val="center"/>
              <w:rPr>
                <w:rFonts w:cstheme="minorHAnsi"/>
                <w:sz w:val="22"/>
              </w:rPr>
            </w:pPr>
            <w:r w:rsidRPr="00516ADC">
              <w:rPr>
                <w:rFonts w:cstheme="minorHAnsi"/>
                <w:sz w:val="22"/>
              </w:rPr>
              <w:t>Gymnázia</w:t>
            </w:r>
          </w:p>
        </w:tc>
        <w:tc>
          <w:tcPr>
            <w:tcW w:w="2192" w:type="dxa"/>
          </w:tcPr>
          <w:p w14:paraId="4FCF1838" w14:textId="35C74E54" w:rsidR="006F07B1" w:rsidRPr="00516ADC" w:rsidRDefault="00864F58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7</w:t>
            </w:r>
          </w:p>
        </w:tc>
        <w:tc>
          <w:tcPr>
            <w:tcW w:w="2791" w:type="dxa"/>
          </w:tcPr>
          <w:p w14:paraId="56E0F535" w14:textId="0EDDB42D" w:rsidR="006F07B1" w:rsidRPr="00516ADC" w:rsidRDefault="00DB6381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43,75</w:t>
            </w:r>
          </w:p>
        </w:tc>
      </w:tr>
      <w:tr w:rsidR="006F07B1" w:rsidRPr="00516ADC" w14:paraId="162AFCBC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20B42A33" w14:textId="77777777" w:rsidR="006F07B1" w:rsidRPr="00516ADC" w:rsidRDefault="00062FF8" w:rsidP="003C1412">
            <w:pPr>
              <w:spacing w:before="0"/>
              <w:ind w:firstLine="0"/>
              <w:jc w:val="center"/>
              <w:rPr>
                <w:rFonts w:cstheme="minorHAnsi"/>
                <w:sz w:val="22"/>
              </w:rPr>
            </w:pPr>
            <w:r w:rsidRPr="00516ADC">
              <w:rPr>
                <w:rFonts w:cstheme="minorHAnsi"/>
                <w:sz w:val="22"/>
              </w:rPr>
              <w:t>SPŠ</w:t>
            </w:r>
          </w:p>
        </w:tc>
        <w:tc>
          <w:tcPr>
            <w:tcW w:w="2192" w:type="dxa"/>
          </w:tcPr>
          <w:p w14:paraId="3AC3AFE2" w14:textId="3A14BA4B" w:rsidR="006F07B1" w:rsidRPr="00516ADC" w:rsidRDefault="00864F58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1</w:t>
            </w:r>
          </w:p>
        </w:tc>
        <w:tc>
          <w:tcPr>
            <w:tcW w:w="2791" w:type="dxa"/>
          </w:tcPr>
          <w:p w14:paraId="003F4447" w14:textId="36B3A20D" w:rsidR="006F07B1" w:rsidRPr="00516ADC" w:rsidRDefault="00DB6381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6,25</w:t>
            </w:r>
          </w:p>
        </w:tc>
      </w:tr>
      <w:tr w:rsidR="006F07B1" w:rsidRPr="00516ADC" w14:paraId="217BE000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A2E80D5" w14:textId="7C3A1571" w:rsidR="006F07B1" w:rsidRPr="00516ADC" w:rsidRDefault="00CA436A" w:rsidP="003C1412">
            <w:pPr>
              <w:spacing w:before="0"/>
              <w:ind w:firstLine="0"/>
              <w:jc w:val="center"/>
              <w:rPr>
                <w:rFonts w:cstheme="minorHAnsi"/>
                <w:sz w:val="22"/>
              </w:rPr>
            </w:pPr>
            <w:r w:rsidRPr="00516ADC">
              <w:rPr>
                <w:rFonts w:cstheme="minorHAnsi"/>
                <w:sz w:val="22"/>
              </w:rPr>
              <w:t>Konzervatórium</w:t>
            </w:r>
          </w:p>
        </w:tc>
        <w:tc>
          <w:tcPr>
            <w:tcW w:w="2192" w:type="dxa"/>
          </w:tcPr>
          <w:p w14:paraId="351126A1" w14:textId="483B978D" w:rsidR="006F07B1" w:rsidRPr="00516ADC" w:rsidRDefault="00864F58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0</w:t>
            </w:r>
          </w:p>
        </w:tc>
        <w:tc>
          <w:tcPr>
            <w:tcW w:w="2791" w:type="dxa"/>
          </w:tcPr>
          <w:p w14:paraId="6E03C3CF" w14:textId="245C9D6C" w:rsidR="006F07B1" w:rsidRPr="00516ADC" w:rsidRDefault="00DB6381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0</w:t>
            </w:r>
          </w:p>
        </w:tc>
      </w:tr>
      <w:tr w:rsidR="006F07B1" w:rsidRPr="00516ADC" w14:paraId="6277764F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1B2073D" w14:textId="3FF8F32E" w:rsidR="006F07B1" w:rsidRPr="00516ADC" w:rsidRDefault="00CA436A" w:rsidP="003C1412">
            <w:pPr>
              <w:spacing w:before="0"/>
              <w:ind w:firstLine="0"/>
              <w:jc w:val="center"/>
              <w:rPr>
                <w:rFonts w:cstheme="minorHAnsi"/>
                <w:sz w:val="22"/>
              </w:rPr>
            </w:pPr>
            <w:r w:rsidRPr="00516ADC">
              <w:rPr>
                <w:rFonts w:cstheme="minorHAnsi"/>
                <w:sz w:val="22"/>
              </w:rPr>
              <w:t>Hotelová</w:t>
            </w:r>
            <w:r w:rsidR="00585F69" w:rsidRPr="00516ADC">
              <w:rPr>
                <w:rFonts w:cstheme="minorHAnsi"/>
                <w:sz w:val="22"/>
              </w:rPr>
              <w:t xml:space="preserve">/obchodná </w:t>
            </w:r>
            <w:r w:rsidRPr="00516ADC">
              <w:rPr>
                <w:rFonts w:cstheme="minorHAnsi"/>
                <w:sz w:val="22"/>
              </w:rPr>
              <w:t>akadémia</w:t>
            </w:r>
          </w:p>
        </w:tc>
        <w:tc>
          <w:tcPr>
            <w:tcW w:w="2192" w:type="dxa"/>
          </w:tcPr>
          <w:p w14:paraId="05CC88B4" w14:textId="3131E0ED" w:rsidR="006F07B1" w:rsidRPr="00516ADC" w:rsidRDefault="00864F58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1</w:t>
            </w:r>
          </w:p>
        </w:tc>
        <w:tc>
          <w:tcPr>
            <w:tcW w:w="2791" w:type="dxa"/>
          </w:tcPr>
          <w:p w14:paraId="12A51731" w14:textId="0855973F" w:rsidR="006F07B1" w:rsidRPr="00516ADC" w:rsidRDefault="00DB6381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6,25</w:t>
            </w:r>
          </w:p>
        </w:tc>
      </w:tr>
      <w:tr w:rsidR="005A469F" w:rsidRPr="00516ADC" w14:paraId="6D1E01B1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CC05836" w14:textId="31383A3D" w:rsidR="005A469F" w:rsidRPr="00516ADC" w:rsidRDefault="00CA436A" w:rsidP="003C1412">
            <w:pPr>
              <w:spacing w:before="0"/>
              <w:ind w:firstLine="0"/>
              <w:jc w:val="center"/>
              <w:rPr>
                <w:rFonts w:cstheme="minorHAnsi"/>
                <w:sz w:val="22"/>
              </w:rPr>
            </w:pPr>
            <w:r w:rsidRPr="00516ADC">
              <w:rPr>
                <w:rFonts w:cstheme="minorHAnsi"/>
                <w:sz w:val="22"/>
              </w:rPr>
              <w:t>Stredná odborná škola</w:t>
            </w:r>
          </w:p>
        </w:tc>
        <w:tc>
          <w:tcPr>
            <w:tcW w:w="2192" w:type="dxa"/>
          </w:tcPr>
          <w:p w14:paraId="2A04F107" w14:textId="618EC2BB" w:rsidR="005A469F" w:rsidRPr="00516ADC" w:rsidRDefault="00864F58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3</w:t>
            </w:r>
          </w:p>
        </w:tc>
        <w:tc>
          <w:tcPr>
            <w:tcW w:w="2791" w:type="dxa"/>
          </w:tcPr>
          <w:p w14:paraId="1A9F521E" w14:textId="7FB1B70F" w:rsidR="005A469F" w:rsidRPr="00516ADC" w:rsidRDefault="00DB6381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18,75</w:t>
            </w:r>
          </w:p>
        </w:tc>
      </w:tr>
      <w:tr w:rsidR="00864F58" w:rsidRPr="00516ADC" w14:paraId="132E0D2D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27EC741" w14:textId="5EC8B993" w:rsidR="00864F58" w:rsidRPr="00516ADC" w:rsidRDefault="00864F58" w:rsidP="003C1412">
            <w:pPr>
              <w:spacing w:before="0"/>
              <w:ind w:firstLine="0"/>
              <w:jc w:val="center"/>
              <w:rPr>
                <w:rFonts w:cstheme="minorHAnsi"/>
                <w:sz w:val="22"/>
              </w:rPr>
            </w:pPr>
            <w:r w:rsidRPr="00516ADC">
              <w:rPr>
                <w:rFonts w:cstheme="minorHAnsi"/>
                <w:sz w:val="22"/>
              </w:rPr>
              <w:t>Stredná pedagogická škola</w:t>
            </w:r>
          </w:p>
        </w:tc>
        <w:tc>
          <w:tcPr>
            <w:tcW w:w="2192" w:type="dxa"/>
          </w:tcPr>
          <w:p w14:paraId="24AEC635" w14:textId="68BC2B6C" w:rsidR="00864F58" w:rsidRPr="00516ADC" w:rsidRDefault="00864F58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2</w:t>
            </w:r>
          </w:p>
        </w:tc>
        <w:tc>
          <w:tcPr>
            <w:tcW w:w="2791" w:type="dxa"/>
          </w:tcPr>
          <w:p w14:paraId="5FF69E91" w14:textId="4AE6FA19" w:rsidR="00864F58" w:rsidRPr="00516ADC" w:rsidRDefault="00DB6381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12,5</w:t>
            </w:r>
          </w:p>
        </w:tc>
      </w:tr>
      <w:tr w:rsidR="00864F58" w:rsidRPr="00516ADC" w14:paraId="0514F6C0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4FB5F807" w14:textId="74EBDB65" w:rsidR="00864F58" w:rsidRPr="00516ADC" w:rsidRDefault="00864F58" w:rsidP="003C1412">
            <w:pPr>
              <w:spacing w:before="0"/>
              <w:ind w:firstLine="0"/>
              <w:jc w:val="center"/>
              <w:rPr>
                <w:rFonts w:cstheme="minorHAnsi"/>
                <w:sz w:val="22"/>
              </w:rPr>
            </w:pPr>
            <w:r w:rsidRPr="00516ADC">
              <w:rPr>
                <w:rFonts w:cstheme="minorHAnsi"/>
                <w:sz w:val="22"/>
              </w:rPr>
              <w:t>Stredná zdravotnícka škola</w:t>
            </w:r>
          </w:p>
        </w:tc>
        <w:tc>
          <w:tcPr>
            <w:tcW w:w="2192" w:type="dxa"/>
          </w:tcPr>
          <w:p w14:paraId="12F9049B" w14:textId="174CA559" w:rsidR="00864F58" w:rsidRPr="00516ADC" w:rsidRDefault="00864F58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1</w:t>
            </w:r>
          </w:p>
        </w:tc>
        <w:tc>
          <w:tcPr>
            <w:tcW w:w="2791" w:type="dxa"/>
          </w:tcPr>
          <w:p w14:paraId="76325C89" w14:textId="25B57092" w:rsidR="00864F58" w:rsidRPr="00516ADC" w:rsidRDefault="00DB6381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6,25</w:t>
            </w:r>
          </w:p>
        </w:tc>
      </w:tr>
      <w:tr w:rsidR="00DB6381" w:rsidRPr="00516ADC" w14:paraId="213D9339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745CBB9" w14:textId="2F9CAF6C" w:rsidR="00DB6381" w:rsidRPr="00516ADC" w:rsidRDefault="00DB6381" w:rsidP="003C1412">
            <w:pPr>
              <w:spacing w:before="0"/>
              <w:ind w:firstLine="0"/>
              <w:jc w:val="center"/>
              <w:rPr>
                <w:rFonts w:cstheme="minorHAnsi"/>
                <w:sz w:val="22"/>
              </w:rPr>
            </w:pPr>
            <w:r w:rsidRPr="00516ADC">
              <w:rPr>
                <w:rFonts w:cstheme="minorHAnsi"/>
                <w:sz w:val="22"/>
              </w:rPr>
              <w:t>SOU</w:t>
            </w:r>
          </w:p>
        </w:tc>
        <w:tc>
          <w:tcPr>
            <w:tcW w:w="2192" w:type="dxa"/>
          </w:tcPr>
          <w:p w14:paraId="0BA53760" w14:textId="2902946F" w:rsidR="00DB6381" w:rsidRPr="00516ADC" w:rsidRDefault="00DB6381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1</w:t>
            </w:r>
          </w:p>
        </w:tc>
        <w:tc>
          <w:tcPr>
            <w:tcW w:w="2791" w:type="dxa"/>
          </w:tcPr>
          <w:p w14:paraId="5C4A1612" w14:textId="595D0274" w:rsidR="00DB6381" w:rsidRPr="00516ADC" w:rsidRDefault="00DB6381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6,25</w:t>
            </w:r>
          </w:p>
        </w:tc>
      </w:tr>
      <w:tr w:rsidR="00DB6381" w:rsidRPr="00516ADC" w14:paraId="75931933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7B7E2658" w14:textId="3CFA4956" w:rsidR="00DB6381" w:rsidRPr="00516ADC" w:rsidRDefault="00DB6381" w:rsidP="003C1412">
            <w:pPr>
              <w:spacing w:before="0"/>
              <w:ind w:firstLine="0"/>
              <w:jc w:val="center"/>
              <w:rPr>
                <w:rFonts w:cstheme="minorHAnsi"/>
                <w:sz w:val="22"/>
              </w:rPr>
            </w:pPr>
            <w:r w:rsidRPr="00516ADC">
              <w:rPr>
                <w:rFonts w:cstheme="minorHAnsi"/>
                <w:sz w:val="22"/>
              </w:rPr>
              <w:t>Osemročné gymnázia</w:t>
            </w:r>
          </w:p>
        </w:tc>
        <w:tc>
          <w:tcPr>
            <w:tcW w:w="2192" w:type="dxa"/>
          </w:tcPr>
          <w:p w14:paraId="3191F1CF" w14:textId="6B5AFDA4" w:rsidR="00DB6381" w:rsidRPr="00516ADC" w:rsidRDefault="00DB6381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2</w:t>
            </w:r>
          </w:p>
        </w:tc>
        <w:tc>
          <w:tcPr>
            <w:tcW w:w="2791" w:type="dxa"/>
          </w:tcPr>
          <w:p w14:paraId="46F66525" w14:textId="559FA8DB" w:rsidR="00DB6381" w:rsidRPr="00516ADC" w:rsidRDefault="00DB6381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12,5</w:t>
            </w:r>
          </w:p>
        </w:tc>
      </w:tr>
      <w:tr w:rsidR="00DB6381" w:rsidRPr="00516ADC" w14:paraId="474E3D36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7ECAB05E" w14:textId="605DDD01" w:rsidR="00DB6381" w:rsidRPr="00516ADC" w:rsidRDefault="00DB6381" w:rsidP="003C1412">
            <w:pPr>
              <w:spacing w:before="0"/>
              <w:ind w:firstLine="0"/>
              <w:jc w:val="center"/>
              <w:rPr>
                <w:rFonts w:cstheme="minorHAnsi"/>
                <w:sz w:val="22"/>
              </w:rPr>
            </w:pPr>
            <w:r w:rsidRPr="00516ADC">
              <w:rPr>
                <w:rFonts w:cstheme="minorHAnsi"/>
                <w:sz w:val="22"/>
              </w:rPr>
              <w:t>Bilingválne gymnázia (po 8 roč.)</w:t>
            </w:r>
          </w:p>
        </w:tc>
        <w:tc>
          <w:tcPr>
            <w:tcW w:w="2192" w:type="dxa"/>
          </w:tcPr>
          <w:p w14:paraId="40DCF4AB" w14:textId="353EC659" w:rsidR="00DB6381" w:rsidRPr="00516ADC" w:rsidRDefault="00DB6381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3</w:t>
            </w:r>
          </w:p>
        </w:tc>
        <w:tc>
          <w:tcPr>
            <w:tcW w:w="2791" w:type="dxa"/>
          </w:tcPr>
          <w:p w14:paraId="77A31AF6" w14:textId="2A984E17" w:rsidR="00DB6381" w:rsidRPr="00516ADC" w:rsidRDefault="00DB6381" w:rsidP="003C1412">
            <w:pPr>
              <w:spacing w:before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18,75</w:t>
            </w:r>
          </w:p>
        </w:tc>
      </w:tr>
    </w:tbl>
    <w:p w14:paraId="45BFB6CA" w14:textId="5739EDF1" w:rsidR="006F07B1" w:rsidRPr="00516ADC" w:rsidRDefault="006F07B1" w:rsidP="00585F69">
      <w:pPr>
        <w:spacing w:before="0" w:line="240" w:lineRule="auto"/>
        <w:ind w:firstLine="0"/>
        <w:rPr>
          <w:rFonts w:asciiTheme="minorHAnsi" w:hAnsiTheme="minorHAnsi" w:cstheme="minorHAnsi"/>
        </w:rPr>
      </w:pPr>
    </w:p>
    <w:p w14:paraId="66D4361A" w14:textId="12748F86" w:rsidR="00BD2E13" w:rsidRPr="00516ADC" w:rsidRDefault="006B34FB" w:rsidP="003C1412">
      <w:pPr>
        <w:spacing w:before="0" w:line="240" w:lineRule="auto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 xml:space="preserve">Školskou psychologičkou bola Mgr. Lýdia </w:t>
      </w:r>
      <w:proofErr w:type="spellStart"/>
      <w:r w:rsidRPr="00516ADC">
        <w:rPr>
          <w:rFonts w:asciiTheme="minorHAnsi" w:hAnsiTheme="minorHAnsi" w:cstheme="minorHAnsi"/>
        </w:rPr>
        <w:t>Begerová</w:t>
      </w:r>
      <w:proofErr w:type="spellEnd"/>
      <w:r w:rsidRPr="00516ADC">
        <w:rPr>
          <w:rFonts w:asciiTheme="minorHAnsi" w:hAnsiTheme="minorHAnsi" w:cstheme="minorHAnsi"/>
        </w:rPr>
        <w:t xml:space="preserve"> a špeciálnou pedagogičkou PhDr. Marta </w:t>
      </w:r>
      <w:proofErr w:type="spellStart"/>
      <w:r w:rsidRPr="00516ADC">
        <w:rPr>
          <w:rFonts w:asciiTheme="minorHAnsi" w:hAnsiTheme="minorHAnsi" w:cstheme="minorHAnsi"/>
        </w:rPr>
        <w:t>Taráseková</w:t>
      </w:r>
      <w:proofErr w:type="spellEnd"/>
      <w:r w:rsidRPr="00516ADC">
        <w:rPr>
          <w:rFonts w:asciiTheme="minorHAnsi" w:hAnsiTheme="minorHAnsi" w:cstheme="minorHAnsi"/>
        </w:rPr>
        <w:t xml:space="preserve"> z </w:t>
      </w:r>
      <w:proofErr w:type="spellStart"/>
      <w:r w:rsidRPr="00516ADC">
        <w:rPr>
          <w:rFonts w:asciiTheme="minorHAnsi" w:hAnsiTheme="minorHAnsi" w:cstheme="minorHAnsi"/>
        </w:rPr>
        <w:t>CPPPaP</w:t>
      </w:r>
      <w:proofErr w:type="spellEnd"/>
      <w:r w:rsidRPr="00516ADC">
        <w:rPr>
          <w:rFonts w:asciiTheme="minorHAnsi" w:hAnsiTheme="minorHAnsi" w:cstheme="minorHAnsi"/>
        </w:rPr>
        <w:t xml:space="preserve">, Zuzkin Park, Košice. </w:t>
      </w:r>
    </w:p>
    <w:p w14:paraId="762C71A9" w14:textId="77777777" w:rsidR="00936CD5" w:rsidRPr="00516ADC" w:rsidRDefault="007414B8" w:rsidP="003C1412">
      <w:pPr>
        <w:pStyle w:val="Nadpis1"/>
        <w:spacing w:before="0"/>
        <w:rPr>
          <w:rFonts w:asciiTheme="minorHAnsi" w:hAnsiTheme="minorHAnsi" w:cstheme="minorHAnsi"/>
          <w:b w:val="0"/>
        </w:rPr>
      </w:pPr>
      <w:bookmarkStart w:id="25" w:name="_Toc83629338"/>
      <w:r w:rsidRPr="00516ADC">
        <w:rPr>
          <w:rFonts w:asciiTheme="minorHAnsi" w:hAnsiTheme="minorHAnsi" w:cstheme="minorHAnsi"/>
          <w:b w:val="0"/>
        </w:rPr>
        <w:lastRenderedPageBreak/>
        <w:t>Účasť na súťažiach</w:t>
      </w:r>
      <w:bookmarkEnd w:id="25"/>
      <w:r w:rsidR="00A64D3F" w:rsidRPr="00516ADC">
        <w:rPr>
          <w:rFonts w:asciiTheme="minorHAnsi" w:hAnsiTheme="minorHAnsi" w:cstheme="minorHAnsi"/>
          <w:b w:val="0"/>
        </w:rPr>
        <w:tab/>
      </w:r>
      <w:r w:rsidR="00A64D3F" w:rsidRPr="00516ADC">
        <w:rPr>
          <w:rFonts w:asciiTheme="minorHAnsi" w:hAnsiTheme="minorHAnsi" w:cstheme="minorHAnsi"/>
          <w:b w:val="0"/>
        </w:rPr>
        <w:tab/>
      </w:r>
      <w:r w:rsidR="00A64D3F" w:rsidRPr="00516ADC">
        <w:rPr>
          <w:rFonts w:asciiTheme="minorHAnsi" w:hAnsiTheme="minorHAnsi" w:cstheme="minorHAnsi"/>
          <w:b w:val="0"/>
        </w:rPr>
        <w:tab/>
      </w:r>
    </w:p>
    <w:p w14:paraId="216E82EE" w14:textId="77777777" w:rsidR="004112D6" w:rsidRPr="00516ADC" w:rsidRDefault="004112D6" w:rsidP="003C1412">
      <w:pPr>
        <w:widowControl w:val="0"/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Theme="minorHAnsi" w:hAnsiTheme="minorHAnsi" w:cstheme="minorHAnsi"/>
          <w:sz w:val="32"/>
          <w:szCs w:val="32"/>
          <w:lang w:eastAsia="sk-SK"/>
        </w:rPr>
      </w:pPr>
    </w:p>
    <w:p w14:paraId="27A19AA3" w14:textId="46142FE8" w:rsidR="004112D6" w:rsidRPr="00516ADC" w:rsidRDefault="00D82F11" w:rsidP="003C1412">
      <w:pPr>
        <w:widowControl w:val="0"/>
        <w:autoSpaceDE w:val="0"/>
        <w:autoSpaceDN w:val="0"/>
        <w:adjustRightInd w:val="0"/>
        <w:spacing w:before="0" w:line="240" w:lineRule="auto"/>
        <w:ind w:firstLine="0"/>
        <w:rPr>
          <w:rFonts w:asciiTheme="minorHAnsi" w:hAnsiTheme="minorHAnsi" w:cstheme="minorHAnsi"/>
          <w:szCs w:val="32"/>
          <w:lang w:eastAsia="sk-SK"/>
        </w:rPr>
      </w:pPr>
      <w:r w:rsidRPr="00516ADC">
        <w:rPr>
          <w:rFonts w:asciiTheme="minorHAnsi" w:hAnsiTheme="minorHAnsi" w:cstheme="minorHAnsi"/>
          <w:szCs w:val="32"/>
          <w:lang w:eastAsia="sk-SK"/>
        </w:rPr>
        <w:t xml:space="preserve">Škola sa zapája do rôznych súťaží organizovaných MŠVVaŠ SR a iných inštitúcií. Výsledky sú zhrnuté v tabuľke. </w:t>
      </w:r>
      <w:r w:rsidR="00CB6D55" w:rsidRPr="00516ADC">
        <w:rPr>
          <w:rFonts w:asciiTheme="minorHAnsi" w:hAnsiTheme="minorHAnsi" w:cstheme="minorHAnsi"/>
          <w:szCs w:val="32"/>
          <w:lang w:eastAsia="sk-SK"/>
        </w:rPr>
        <w:t>Viac aktualít a výsledk</w:t>
      </w:r>
      <w:r w:rsidR="00B25FF0" w:rsidRPr="00516ADC">
        <w:rPr>
          <w:rFonts w:asciiTheme="minorHAnsi" w:hAnsiTheme="minorHAnsi" w:cstheme="minorHAnsi"/>
          <w:szCs w:val="32"/>
          <w:lang w:eastAsia="sk-SK"/>
        </w:rPr>
        <w:t>ov</w:t>
      </w:r>
      <w:r w:rsidR="00CB6D55" w:rsidRPr="00516ADC">
        <w:rPr>
          <w:rFonts w:asciiTheme="minorHAnsi" w:hAnsiTheme="minorHAnsi" w:cstheme="minorHAnsi"/>
          <w:szCs w:val="32"/>
          <w:lang w:eastAsia="sk-SK"/>
        </w:rPr>
        <w:t xml:space="preserve"> súťaží </w:t>
      </w:r>
      <w:r w:rsidR="00B25FF0" w:rsidRPr="00516ADC">
        <w:rPr>
          <w:rFonts w:asciiTheme="minorHAnsi" w:hAnsiTheme="minorHAnsi" w:cstheme="minorHAnsi"/>
          <w:szCs w:val="32"/>
          <w:lang w:eastAsia="sk-SK"/>
        </w:rPr>
        <w:t>je</w:t>
      </w:r>
      <w:r w:rsidR="00CB6D55" w:rsidRPr="00516ADC">
        <w:rPr>
          <w:rFonts w:asciiTheme="minorHAnsi" w:hAnsiTheme="minorHAnsi" w:cstheme="minorHAnsi"/>
          <w:szCs w:val="32"/>
          <w:lang w:eastAsia="sk-SK"/>
        </w:rPr>
        <w:t xml:space="preserve"> na webových stránkach školy.</w:t>
      </w:r>
    </w:p>
    <w:p w14:paraId="640412CA" w14:textId="77777777" w:rsidR="004112D6" w:rsidRPr="00516ADC" w:rsidRDefault="004112D6" w:rsidP="003C1412">
      <w:pPr>
        <w:widowControl w:val="0"/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Theme="minorHAnsi" w:hAnsiTheme="minorHAnsi" w:cstheme="minorHAnsi"/>
          <w:sz w:val="32"/>
          <w:szCs w:val="32"/>
          <w:lang w:eastAsia="sk-SK"/>
        </w:rPr>
      </w:pPr>
    </w:p>
    <w:p w14:paraId="794CEF25" w14:textId="78C00BC3" w:rsidR="004112D6" w:rsidRPr="00516ADC" w:rsidRDefault="004112D6" w:rsidP="003C1412">
      <w:pPr>
        <w:widowControl w:val="0"/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Theme="minorHAnsi" w:hAnsiTheme="minorHAnsi" w:cstheme="minorHAnsi"/>
          <w:b/>
          <w:szCs w:val="32"/>
          <w:lang w:eastAsia="sk-SK"/>
        </w:rPr>
      </w:pPr>
      <w:r w:rsidRPr="00516ADC">
        <w:rPr>
          <w:rFonts w:asciiTheme="minorHAnsi" w:hAnsiTheme="minorHAnsi" w:cstheme="minorHAnsi"/>
          <w:b/>
          <w:szCs w:val="32"/>
          <w:lang w:eastAsia="sk-SK"/>
        </w:rPr>
        <w:t>Gymnázium</w:t>
      </w:r>
    </w:p>
    <w:p w14:paraId="0ABCFB80" w14:textId="77777777" w:rsidR="00A1085F" w:rsidRPr="00516ADC" w:rsidRDefault="00A1085F" w:rsidP="00A1085F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  <w:b/>
        </w:rPr>
        <w:t>Celoslovenská súťaž</w:t>
      </w:r>
      <w:r w:rsidRPr="00516ADC">
        <w:rPr>
          <w:rFonts w:asciiTheme="minorHAnsi" w:hAnsiTheme="minorHAnsi" w:cstheme="minorHAnsi"/>
        </w:rPr>
        <w:t xml:space="preserve"> – pod vedením PaedDr. Heleny Čižmárovej – hodnotili sa spolu školské roky 2019/2020 a 2020/2021</w:t>
      </w:r>
    </w:p>
    <w:p w14:paraId="0F09013E" w14:textId="77777777" w:rsidR="00A1085F" w:rsidRPr="00516ADC" w:rsidRDefault="00A1085F" w:rsidP="00A1085F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 xml:space="preserve">redakcia časopisu Quo </w:t>
      </w:r>
      <w:proofErr w:type="spellStart"/>
      <w:r w:rsidRPr="00516ADC">
        <w:rPr>
          <w:rFonts w:asciiTheme="minorHAnsi" w:hAnsiTheme="minorHAnsi" w:cstheme="minorHAnsi"/>
        </w:rPr>
        <w:t>vadis</w:t>
      </w:r>
      <w:proofErr w:type="spellEnd"/>
      <w:r w:rsidRPr="00516ADC">
        <w:rPr>
          <w:rFonts w:asciiTheme="minorHAnsi" w:hAnsiTheme="minorHAnsi" w:cstheme="minorHAnsi"/>
        </w:rPr>
        <w:tab/>
        <w:t>2. miesto v absolútnom poradí v súťaži Štúrovo pero</w:t>
      </w:r>
    </w:p>
    <w:p w14:paraId="678173A6" w14:textId="77777777" w:rsidR="00A1085F" w:rsidRPr="00516ADC" w:rsidRDefault="00A1085F" w:rsidP="00A1085F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 xml:space="preserve">redakcia časopisu Quo </w:t>
      </w:r>
      <w:proofErr w:type="spellStart"/>
      <w:r w:rsidRPr="00516ADC">
        <w:rPr>
          <w:rFonts w:asciiTheme="minorHAnsi" w:hAnsiTheme="minorHAnsi" w:cstheme="minorHAnsi"/>
        </w:rPr>
        <w:t>vadis</w:t>
      </w:r>
      <w:proofErr w:type="spellEnd"/>
      <w:r w:rsidRPr="00516ADC">
        <w:rPr>
          <w:rFonts w:asciiTheme="minorHAnsi" w:hAnsiTheme="minorHAnsi" w:cstheme="minorHAnsi"/>
        </w:rPr>
        <w:tab/>
        <w:t>2. miesto Cena Nadácie Slovenskej sporiteľne v súťaži Štúrovo pero</w:t>
      </w:r>
    </w:p>
    <w:p w14:paraId="6C3E961F" w14:textId="77777777" w:rsidR="00A1085F" w:rsidRPr="00516ADC" w:rsidRDefault="00A1085F" w:rsidP="00A1085F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 xml:space="preserve"> </w:t>
      </w:r>
    </w:p>
    <w:p w14:paraId="381215E7" w14:textId="77777777" w:rsidR="00A1085F" w:rsidRPr="00516ADC" w:rsidRDefault="00A1085F" w:rsidP="00A1085F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  <w:b/>
        </w:rPr>
        <w:t>Celoslovenská súťaž</w:t>
      </w:r>
      <w:r w:rsidRPr="00516ADC">
        <w:rPr>
          <w:rFonts w:asciiTheme="minorHAnsi" w:hAnsiTheme="minorHAnsi" w:cstheme="minorHAnsi"/>
        </w:rPr>
        <w:t xml:space="preserve"> – pod vedením RNDr. Milana </w:t>
      </w:r>
      <w:proofErr w:type="spellStart"/>
      <w:r w:rsidRPr="00516ADC">
        <w:rPr>
          <w:rFonts w:asciiTheme="minorHAnsi" w:hAnsiTheme="minorHAnsi" w:cstheme="minorHAnsi"/>
        </w:rPr>
        <w:t>Košča</w:t>
      </w:r>
      <w:proofErr w:type="spellEnd"/>
      <w:r w:rsidRPr="00516ADC">
        <w:rPr>
          <w:rFonts w:asciiTheme="minorHAnsi" w:hAnsiTheme="minorHAnsi" w:cstheme="minorHAnsi"/>
        </w:rPr>
        <w:t>, PhD.</w:t>
      </w:r>
    </w:p>
    <w:p w14:paraId="114721D8" w14:textId="51F7C5FC" w:rsidR="00A1085F" w:rsidRPr="00516ADC" w:rsidRDefault="00A1085F" w:rsidP="00A1085F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 xml:space="preserve">Juraj </w:t>
      </w:r>
      <w:proofErr w:type="spellStart"/>
      <w:r w:rsidRPr="00516ADC">
        <w:rPr>
          <w:rFonts w:asciiTheme="minorHAnsi" w:hAnsiTheme="minorHAnsi" w:cstheme="minorHAnsi"/>
        </w:rPr>
        <w:t>Šoltis</w:t>
      </w:r>
      <w:proofErr w:type="spellEnd"/>
      <w:r w:rsidRPr="00516ADC">
        <w:rPr>
          <w:rFonts w:asciiTheme="minorHAnsi" w:hAnsiTheme="minorHAnsi" w:cstheme="minorHAnsi"/>
        </w:rPr>
        <w:t xml:space="preserve"> (I. Ag)</w:t>
      </w:r>
      <w:r w:rsidRPr="00516ADC">
        <w:rPr>
          <w:rFonts w:asciiTheme="minorHAnsi" w:hAnsiTheme="minorHAnsi" w:cstheme="minorHAnsi"/>
        </w:rPr>
        <w:tab/>
        <w:t>Úspešný riešiteľ v súťaži Geografická olympiáda</w:t>
      </w:r>
    </w:p>
    <w:p w14:paraId="5CA87E77" w14:textId="1DB83AEC" w:rsidR="00A1085F" w:rsidRPr="00516ADC" w:rsidRDefault="00A1085F" w:rsidP="00A1085F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 xml:space="preserve"> </w:t>
      </w:r>
    </w:p>
    <w:p w14:paraId="47088ED8" w14:textId="77777777" w:rsidR="00A1085F" w:rsidRPr="00516ADC" w:rsidRDefault="00A1085F" w:rsidP="00A1085F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  <w:b/>
        </w:rPr>
        <w:t>Celoslovenská súťaž</w:t>
      </w:r>
      <w:r w:rsidRPr="00516ADC">
        <w:rPr>
          <w:rFonts w:asciiTheme="minorHAnsi" w:hAnsiTheme="minorHAnsi" w:cstheme="minorHAnsi"/>
        </w:rPr>
        <w:t xml:space="preserve"> – pod vedením PaedDr. Heleny Čižmárovej</w:t>
      </w:r>
    </w:p>
    <w:p w14:paraId="3AF30C65" w14:textId="451A62DE" w:rsidR="00A1085F" w:rsidRPr="00516ADC" w:rsidRDefault="00A1085F" w:rsidP="00A1085F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>Lucia Líšková (III. Ag)</w:t>
      </w:r>
      <w:r w:rsidRPr="00516ADC">
        <w:rPr>
          <w:rFonts w:asciiTheme="minorHAnsi" w:hAnsiTheme="minorHAnsi" w:cstheme="minorHAnsi"/>
        </w:rPr>
        <w:tab/>
        <w:t>Čestné uznanie v súťaži „Prečo mám rád slovenčinu, prečo mám rád Slovensko“ – vlastná literárna tvorba</w:t>
      </w:r>
    </w:p>
    <w:p w14:paraId="48B78754" w14:textId="2BF85582" w:rsidR="00A1085F" w:rsidRPr="00516ADC" w:rsidRDefault="00A1085F" w:rsidP="00A1085F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>Matej Kočík (III. Ag)</w:t>
      </w:r>
      <w:r w:rsidRPr="00516ADC">
        <w:rPr>
          <w:rFonts w:asciiTheme="minorHAnsi" w:hAnsiTheme="minorHAnsi" w:cstheme="minorHAnsi"/>
        </w:rPr>
        <w:tab/>
        <w:t>Čestné uznanie v súťaži „Prečo mám rád slovenčinu, prečo mám rád Slovensko“ – vlastná literárna tvorba</w:t>
      </w:r>
    </w:p>
    <w:p w14:paraId="09014C24" w14:textId="0808B44B" w:rsidR="00A1085F" w:rsidRPr="00516ADC" w:rsidRDefault="00A1085F" w:rsidP="00A1085F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>Dávid Kráľ (III. Ag)</w:t>
      </w:r>
      <w:r w:rsidRPr="00516ADC">
        <w:rPr>
          <w:rFonts w:asciiTheme="minorHAnsi" w:hAnsiTheme="minorHAnsi" w:cstheme="minorHAnsi"/>
        </w:rPr>
        <w:tab/>
        <w:t>Čestné uznanie v súťaži „Prečo mám rád slovenčinu, prečo mám rád Slovensko“ – vlastná literárna tvorba</w:t>
      </w:r>
    </w:p>
    <w:p w14:paraId="11D2B36F" w14:textId="77777777" w:rsidR="00A1085F" w:rsidRPr="00516ADC" w:rsidRDefault="00A1085F" w:rsidP="00A1085F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 xml:space="preserve"> </w:t>
      </w:r>
    </w:p>
    <w:p w14:paraId="6962F201" w14:textId="77777777" w:rsidR="00A1085F" w:rsidRPr="00516ADC" w:rsidRDefault="00A1085F" w:rsidP="00A1085F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  <w:b/>
        </w:rPr>
        <w:t>Celoslovenská súťaž</w:t>
      </w:r>
      <w:r w:rsidRPr="00516ADC">
        <w:rPr>
          <w:rFonts w:asciiTheme="minorHAnsi" w:hAnsiTheme="minorHAnsi" w:cstheme="minorHAnsi"/>
        </w:rPr>
        <w:t xml:space="preserve"> – pod vedením PaedDr. Heleny Čižmárovej</w:t>
      </w:r>
    </w:p>
    <w:p w14:paraId="39523A18" w14:textId="09E33B7C" w:rsidR="00A1085F" w:rsidRPr="00516ADC" w:rsidRDefault="00A1085F" w:rsidP="00A1085F">
      <w:pPr>
        <w:spacing w:before="0" w:line="240" w:lineRule="auto"/>
        <w:ind w:firstLine="0"/>
        <w:rPr>
          <w:rFonts w:asciiTheme="minorHAnsi" w:hAnsiTheme="minorHAnsi" w:cstheme="minorHAnsi"/>
        </w:rPr>
      </w:pPr>
      <w:proofErr w:type="spellStart"/>
      <w:r w:rsidRPr="00516ADC">
        <w:rPr>
          <w:rFonts w:asciiTheme="minorHAnsi" w:hAnsiTheme="minorHAnsi" w:cstheme="minorHAnsi"/>
        </w:rPr>
        <w:t>Kiara</w:t>
      </w:r>
      <w:proofErr w:type="spellEnd"/>
      <w:r w:rsidRPr="00516ADC">
        <w:rPr>
          <w:rFonts w:asciiTheme="minorHAnsi" w:hAnsiTheme="minorHAnsi" w:cstheme="minorHAnsi"/>
        </w:rPr>
        <w:t xml:space="preserve"> Koščová (II. Ag)</w:t>
      </w:r>
      <w:r w:rsidRPr="00516ADC">
        <w:rPr>
          <w:rFonts w:asciiTheme="minorHAnsi" w:hAnsiTheme="minorHAnsi" w:cstheme="minorHAnsi"/>
        </w:rPr>
        <w:tab/>
        <w:t>2. miesto v súťaži Otec nablízku – vlastná literárna tvorba</w:t>
      </w:r>
    </w:p>
    <w:p w14:paraId="5BA8C7CB" w14:textId="246E69A1" w:rsidR="00A1085F" w:rsidRPr="00516ADC" w:rsidRDefault="00A1085F" w:rsidP="00A1085F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>Matej Kočík (III. Ag)</w:t>
      </w:r>
      <w:r w:rsidRPr="00516ADC">
        <w:rPr>
          <w:rFonts w:asciiTheme="minorHAnsi" w:hAnsiTheme="minorHAnsi" w:cstheme="minorHAnsi"/>
        </w:rPr>
        <w:tab/>
        <w:t>3. miesto v súťaži Otec nablízku – vlastná literárna tvorba</w:t>
      </w:r>
    </w:p>
    <w:p w14:paraId="75D2AAC2" w14:textId="691633FB" w:rsidR="00A1085F" w:rsidRPr="00516ADC" w:rsidRDefault="00A1085F" w:rsidP="00A1085F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>Lucia Líšková (III. Ag)</w:t>
      </w:r>
      <w:r w:rsidRPr="00516ADC">
        <w:rPr>
          <w:rFonts w:asciiTheme="minorHAnsi" w:hAnsiTheme="minorHAnsi" w:cstheme="minorHAnsi"/>
        </w:rPr>
        <w:tab/>
        <w:t>Čestné uznanie v súťaži Otec nablízku – vlastná literárna tvorba</w:t>
      </w:r>
    </w:p>
    <w:p w14:paraId="17BFEC10" w14:textId="6ED12A73" w:rsidR="00A1085F" w:rsidRPr="00516ADC" w:rsidRDefault="00A1085F" w:rsidP="00A1085F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 xml:space="preserve">Jerguš </w:t>
      </w:r>
      <w:proofErr w:type="spellStart"/>
      <w:r w:rsidRPr="00516ADC">
        <w:rPr>
          <w:rFonts w:asciiTheme="minorHAnsi" w:hAnsiTheme="minorHAnsi" w:cstheme="minorHAnsi"/>
        </w:rPr>
        <w:t>Handzok</w:t>
      </w:r>
      <w:proofErr w:type="spellEnd"/>
      <w:r w:rsidRPr="00516ADC">
        <w:rPr>
          <w:rFonts w:asciiTheme="minorHAnsi" w:hAnsiTheme="minorHAnsi" w:cstheme="minorHAnsi"/>
        </w:rPr>
        <w:t xml:space="preserve"> (I. Ag)</w:t>
      </w:r>
      <w:r w:rsidRPr="00516ADC">
        <w:rPr>
          <w:rFonts w:asciiTheme="minorHAnsi" w:hAnsiTheme="minorHAnsi" w:cstheme="minorHAnsi"/>
        </w:rPr>
        <w:tab/>
        <w:t>Čestné uznanie v súťaži Otec nablízku – vlastná literárna tvorba</w:t>
      </w:r>
    </w:p>
    <w:p w14:paraId="38CFF1FD" w14:textId="77777777" w:rsidR="00A1085F" w:rsidRPr="00516ADC" w:rsidRDefault="00A1085F" w:rsidP="00A1085F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 xml:space="preserve"> </w:t>
      </w:r>
    </w:p>
    <w:p w14:paraId="71091219" w14:textId="77777777" w:rsidR="00A1085F" w:rsidRPr="00516ADC" w:rsidRDefault="00A1085F" w:rsidP="00A1085F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  <w:b/>
        </w:rPr>
        <w:t>Regionálna súťaž</w:t>
      </w:r>
      <w:r w:rsidRPr="00516ADC">
        <w:rPr>
          <w:rFonts w:asciiTheme="minorHAnsi" w:hAnsiTheme="minorHAnsi" w:cstheme="minorHAnsi"/>
        </w:rPr>
        <w:t xml:space="preserve"> – pod vedením PaedDr. Heleny Čižmárovej</w:t>
      </w:r>
    </w:p>
    <w:p w14:paraId="49B46C83" w14:textId="3573E035" w:rsidR="00A1085F" w:rsidRPr="00516ADC" w:rsidRDefault="00A1085F" w:rsidP="00A1085F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>Tomáš Kočiš (I. Ag)</w:t>
      </w:r>
      <w:r w:rsidRPr="00516ADC">
        <w:rPr>
          <w:rFonts w:asciiTheme="minorHAnsi" w:hAnsiTheme="minorHAnsi" w:cstheme="minorHAnsi"/>
        </w:rPr>
        <w:tab/>
        <w:t>3. miesto v súťaži Hviezdoslavov Kubín – umelecký prednes prózy</w:t>
      </w:r>
    </w:p>
    <w:p w14:paraId="29B3BB8D" w14:textId="77777777" w:rsidR="00A1085F" w:rsidRPr="00516ADC" w:rsidRDefault="00A1085F" w:rsidP="00A1085F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 xml:space="preserve"> </w:t>
      </w:r>
    </w:p>
    <w:p w14:paraId="748E8839" w14:textId="77777777" w:rsidR="00A1085F" w:rsidRPr="00516ADC" w:rsidRDefault="00A1085F" w:rsidP="00A1085F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  <w:b/>
        </w:rPr>
        <w:t>Krajská súťaž</w:t>
      </w:r>
      <w:r w:rsidRPr="00516ADC">
        <w:rPr>
          <w:rFonts w:asciiTheme="minorHAnsi" w:hAnsiTheme="minorHAnsi" w:cstheme="minorHAnsi"/>
        </w:rPr>
        <w:t xml:space="preserve"> – pod vedením RNDr. Márie Vavrovej</w:t>
      </w:r>
    </w:p>
    <w:p w14:paraId="5C2896DF" w14:textId="2C5D266B" w:rsidR="00A1085F" w:rsidRPr="00516ADC" w:rsidRDefault="00A1085F" w:rsidP="00A1085F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 xml:space="preserve">Kristína </w:t>
      </w:r>
      <w:proofErr w:type="spellStart"/>
      <w:r w:rsidRPr="00516ADC">
        <w:rPr>
          <w:rFonts w:asciiTheme="minorHAnsi" w:hAnsiTheme="minorHAnsi" w:cstheme="minorHAnsi"/>
        </w:rPr>
        <w:t>Nigutová</w:t>
      </w:r>
      <w:proofErr w:type="spellEnd"/>
      <w:r w:rsidRPr="00516ADC">
        <w:rPr>
          <w:rFonts w:asciiTheme="minorHAnsi" w:hAnsiTheme="minorHAnsi" w:cstheme="minorHAnsi"/>
        </w:rPr>
        <w:t xml:space="preserve"> (I. Ag)</w:t>
      </w:r>
      <w:r w:rsidRPr="00516ADC">
        <w:rPr>
          <w:rFonts w:asciiTheme="minorHAnsi" w:hAnsiTheme="minorHAnsi" w:cstheme="minorHAnsi"/>
        </w:rPr>
        <w:tab/>
        <w:t>Úspešná riešiteľka v súťaži Chemická olympiáda</w:t>
      </w:r>
    </w:p>
    <w:p w14:paraId="1C30CD91" w14:textId="77777777" w:rsidR="00A1085F" w:rsidRPr="00516ADC" w:rsidRDefault="00A1085F" w:rsidP="00A1085F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 xml:space="preserve"> </w:t>
      </w:r>
    </w:p>
    <w:p w14:paraId="33F3A267" w14:textId="77777777" w:rsidR="00A1085F" w:rsidRPr="00516ADC" w:rsidRDefault="00A1085F" w:rsidP="00A1085F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  <w:b/>
        </w:rPr>
        <w:t>Krajská súťaž</w:t>
      </w:r>
      <w:r w:rsidRPr="00516ADC">
        <w:rPr>
          <w:rFonts w:asciiTheme="minorHAnsi" w:hAnsiTheme="minorHAnsi" w:cstheme="minorHAnsi"/>
        </w:rPr>
        <w:t xml:space="preserve"> – pod vedením Mgr. Marcely </w:t>
      </w:r>
      <w:proofErr w:type="spellStart"/>
      <w:r w:rsidRPr="00516ADC">
        <w:rPr>
          <w:rFonts w:asciiTheme="minorHAnsi" w:hAnsiTheme="minorHAnsi" w:cstheme="minorHAnsi"/>
        </w:rPr>
        <w:t>Martončíkovej</w:t>
      </w:r>
      <w:proofErr w:type="spellEnd"/>
    </w:p>
    <w:p w14:paraId="24AA26DB" w14:textId="77777777" w:rsidR="00A1085F" w:rsidRPr="00516ADC" w:rsidRDefault="00A1085F" w:rsidP="00A1085F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 xml:space="preserve">Ján </w:t>
      </w:r>
      <w:proofErr w:type="spellStart"/>
      <w:r w:rsidRPr="00516ADC">
        <w:rPr>
          <w:rFonts w:asciiTheme="minorHAnsi" w:hAnsiTheme="minorHAnsi" w:cstheme="minorHAnsi"/>
        </w:rPr>
        <w:t>Regenda</w:t>
      </w:r>
      <w:proofErr w:type="spellEnd"/>
      <w:r w:rsidRPr="00516ADC">
        <w:rPr>
          <w:rFonts w:asciiTheme="minorHAnsi" w:hAnsiTheme="minorHAnsi" w:cstheme="minorHAnsi"/>
        </w:rPr>
        <w:t xml:space="preserve"> (III. Ag)</w:t>
      </w:r>
      <w:r w:rsidRPr="00516ADC">
        <w:rPr>
          <w:rFonts w:asciiTheme="minorHAnsi" w:hAnsiTheme="minorHAnsi" w:cstheme="minorHAnsi"/>
        </w:rPr>
        <w:tab/>
        <w:t>Úspešný riešiteľ Olympiády ľudských práv</w:t>
      </w:r>
    </w:p>
    <w:p w14:paraId="2EA16671" w14:textId="77777777" w:rsidR="00A1085F" w:rsidRPr="00516ADC" w:rsidRDefault="00A1085F" w:rsidP="00A1085F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 xml:space="preserve"> </w:t>
      </w:r>
    </w:p>
    <w:p w14:paraId="3EC0859F" w14:textId="77777777" w:rsidR="00A1085F" w:rsidRPr="00516ADC" w:rsidRDefault="00A1085F" w:rsidP="00A1085F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  <w:b/>
        </w:rPr>
        <w:t>Medzinárodná súťaž</w:t>
      </w:r>
      <w:r w:rsidRPr="00516ADC">
        <w:rPr>
          <w:rFonts w:asciiTheme="minorHAnsi" w:hAnsiTheme="minorHAnsi" w:cstheme="minorHAnsi"/>
        </w:rPr>
        <w:t xml:space="preserve"> – pod vedením Mgr. Marcely </w:t>
      </w:r>
      <w:proofErr w:type="spellStart"/>
      <w:r w:rsidRPr="00516ADC">
        <w:rPr>
          <w:rFonts w:asciiTheme="minorHAnsi" w:hAnsiTheme="minorHAnsi" w:cstheme="minorHAnsi"/>
        </w:rPr>
        <w:t>Martončíkovej</w:t>
      </w:r>
      <w:proofErr w:type="spellEnd"/>
    </w:p>
    <w:p w14:paraId="7AD3074A" w14:textId="77777777" w:rsidR="00A1085F" w:rsidRPr="00516ADC" w:rsidRDefault="00A1085F" w:rsidP="00A1085F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 xml:space="preserve">Ján </w:t>
      </w:r>
      <w:proofErr w:type="spellStart"/>
      <w:r w:rsidRPr="00516ADC">
        <w:rPr>
          <w:rFonts w:asciiTheme="minorHAnsi" w:hAnsiTheme="minorHAnsi" w:cstheme="minorHAnsi"/>
        </w:rPr>
        <w:t>Regenda</w:t>
      </w:r>
      <w:proofErr w:type="spellEnd"/>
      <w:r w:rsidRPr="00516ADC">
        <w:rPr>
          <w:rFonts w:asciiTheme="minorHAnsi" w:hAnsiTheme="minorHAnsi" w:cstheme="minorHAnsi"/>
        </w:rPr>
        <w:t xml:space="preserve">, Alexandra </w:t>
      </w:r>
      <w:proofErr w:type="spellStart"/>
      <w:r w:rsidRPr="00516ADC">
        <w:rPr>
          <w:rFonts w:asciiTheme="minorHAnsi" w:hAnsiTheme="minorHAnsi" w:cstheme="minorHAnsi"/>
        </w:rPr>
        <w:t>Voláková</w:t>
      </w:r>
      <w:proofErr w:type="spellEnd"/>
      <w:r w:rsidRPr="00516ADC">
        <w:rPr>
          <w:rFonts w:asciiTheme="minorHAnsi" w:hAnsiTheme="minorHAnsi" w:cstheme="minorHAnsi"/>
        </w:rPr>
        <w:t xml:space="preserve">, Gabriel </w:t>
      </w:r>
      <w:proofErr w:type="spellStart"/>
      <w:r w:rsidRPr="00516ADC">
        <w:rPr>
          <w:rFonts w:asciiTheme="minorHAnsi" w:hAnsiTheme="minorHAnsi" w:cstheme="minorHAnsi"/>
        </w:rPr>
        <w:t>Szalona</w:t>
      </w:r>
      <w:proofErr w:type="spellEnd"/>
      <w:r w:rsidRPr="00516ADC">
        <w:rPr>
          <w:rFonts w:asciiTheme="minorHAnsi" w:hAnsiTheme="minorHAnsi" w:cstheme="minorHAnsi"/>
        </w:rPr>
        <w:t xml:space="preserve">, Slávka </w:t>
      </w:r>
      <w:proofErr w:type="spellStart"/>
      <w:r w:rsidRPr="00516ADC">
        <w:rPr>
          <w:rFonts w:asciiTheme="minorHAnsi" w:hAnsiTheme="minorHAnsi" w:cstheme="minorHAnsi"/>
        </w:rPr>
        <w:t>Vandrová</w:t>
      </w:r>
      <w:proofErr w:type="spellEnd"/>
      <w:r w:rsidRPr="00516ADC">
        <w:rPr>
          <w:rFonts w:asciiTheme="minorHAnsi" w:hAnsiTheme="minorHAnsi" w:cstheme="minorHAnsi"/>
        </w:rPr>
        <w:t xml:space="preserve">, Matúš </w:t>
      </w:r>
      <w:proofErr w:type="spellStart"/>
      <w:r w:rsidRPr="00516ADC">
        <w:rPr>
          <w:rFonts w:asciiTheme="minorHAnsi" w:hAnsiTheme="minorHAnsi" w:cstheme="minorHAnsi"/>
        </w:rPr>
        <w:t>Stahovec</w:t>
      </w:r>
      <w:proofErr w:type="spellEnd"/>
    </w:p>
    <w:p w14:paraId="0CCBA815" w14:textId="77777777" w:rsidR="00A1085F" w:rsidRPr="00516ADC" w:rsidRDefault="00A1085F" w:rsidP="00A1085F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>(III. Ag)</w:t>
      </w:r>
      <w:r w:rsidRPr="00516ADC">
        <w:rPr>
          <w:rFonts w:asciiTheme="minorHAnsi" w:hAnsiTheme="minorHAnsi" w:cstheme="minorHAnsi"/>
        </w:rPr>
        <w:tab/>
        <w:t xml:space="preserve">3. miesto v súťaži JA </w:t>
      </w:r>
      <w:proofErr w:type="spellStart"/>
      <w:r w:rsidRPr="00516ADC">
        <w:rPr>
          <w:rFonts w:asciiTheme="minorHAnsi" w:hAnsiTheme="minorHAnsi" w:cstheme="minorHAnsi"/>
        </w:rPr>
        <w:t>Citi</w:t>
      </w:r>
      <w:proofErr w:type="spellEnd"/>
      <w:r w:rsidRPr="00516ADC">
        <w:rPr>
          <w:rFonts w:asciiTheme="minorHAnsi" w:hAnsiTheme="minorHAnsi" w:cstheme="minorHAnsi"/>
        </w:rPr>
        <w:t xml:space="preserve"> International </w:t>
      </w:r>
      <w:proofErr w:type="spellStart"/>
      <w:r w:rsidRPr="00516ADC">
        <w:rPr>
          <w:rFonts w:asciiTheme="minorHAnsi" w:hAnsiTheme="minorHAnsi" w:cstheme="minorHAnsi"/>
        </w:rPr>
        <w:t>Innovation</w:t>
      </w:r>
      <w:proofErr w:type="spellEnd"/>
      <w:r w:rsidRPr="00516ADC">
        <w:rPr>
          <w:rFonts w:asciiTheme="minorHAnsi" w:hAnsiTheme="minorHAnsi" w:cstheme="minorHAnsi"/>
        </w:rPr>
        <w:t xml:space="preserve"> </w:t>
      </w:r>
      <w:proofErr w:type="spellStart"/>
      <w:r w:rsidRPr="00516ADC">
        <w:rPr>
          <w:rFonts w:asciiTheme="minorHAnsi" w:hAnsiTheme="minorHAnsi" w:cstheme="minorHAnsi"/>
        </w:rPr>
        <w:t>Camp</w:t>
      </w:r>
      <w:proofErr w:type="spellEnd"/>
    </w:p>
    <w:p w14:paraId="430A104B" w14:textId="5E9538FD" w:rsidR="00A1085F" w:rsidRPr="00516ADC" w:rsidRDefault="00A1085F" w:rsidP="00A1085F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 xml:space="preserve"> Celoslovenská súťaž – pod vedením RNDr. Márie Vavrovej</w:t>
      </w:r>
    </w:p>
    <w:p w14:paraId="04FFBF0B" w14:textId="2F9D07BC" w:rsidR="00A1085F" w:rsidRPr="00516ADC" w:rsidRDefault="00A1085F" w:rsidP="00A1085F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>Ján Tóth (IV. Ag)</w:t>
      </w:r>
      <w:r w:rsidRPr="00516ADC">
        <w:rPr>
          <w:rFonts w:asciiTheme="minorHAnsi" w:hAnsiTheme="minorHAnsi" w:cstheme="minorHAnsi"/>
        </w:rPr>
        <w:tab/>
        <w:t>1. miesto v súťaži 3D tlač</w:t>
      </w:r>
    </w:p>
    <w:p w14:paraId="35AEB0B7" w14:textId="08277D6A" w:rsidR="00A1085F" w:rsidRPr="00516ADC" w:rsidRDefault="00A1085F" w:rsidP="00A1085F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  <w:b/>
        </w:rPr>
        <w:t>Celoslovenská súťaž</w:t>
      </w:r>
      <w:r w:rsidRPr="00516ADC">
        <w:rPr>
          <w:rFonts w:asciiTheme="minorHAnsi" w:hAnsiTheme="minorHAnsi" w:cstheme="minorHAnsi"/>
        </w:rPr>
        <w:t xml:space="preserve"> – pod vedením PaedDr. Heleny Čižmárovej</w:t>
      </w:r>
    </w:p>
    <w:p w14:paraId="5EBB760A" w14:textId="16927D13" w:rsidR="00A1085F" w:rsidRPr="00516ADC" w:rsidRDefault="00A1085F" w:rsidP="00A1085F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lastRenderedPageBreak/>
        <w:t xml:space="preserve">Kristína </w:t>
      </w:r>
      <w:proofErr w:type="spellStart"/>
      <w:r w:rsidRPr="00516ADC">
        <w:rPr>
          <w:rFonts w:asciiTheme="minorHAnsi" w:hAnsiTheme="minorHAnsi" w:cstheme="minorHAnsi"/>
        </w:rPr>
        <w:t>Radáčiová</w:t>
      </w:r>
      <w:proofErr w:type="spellEnd"/>
      <w:r w:rsidRPr="00516ADC">
        <w:rPr>
          <w:rFonts w:asciiTheme="minorHAnsi" w:hAnsiTheme="minorHAnsi" w:cstheme="minorHAnsi"/>
        </w:rPr>
        <w:t xml:space="preserve"> (IV. Ag)</w:t>
      </w:r>
      <w:r w:rsidRPr="00516ADC">
        <w:rPr>
          <w:rFonts w:asciiTheme="minorHAnsi" w:hAnsiTheme="minorHAnsi" w:cstheme="minorHAnsi"/>
        </w:rPr>
        <w:tab/>
        <w:t xml:space="preserve">2. miesto v súťaži </w:t>
      </w:r>
      <w:proofErr w:type="spellStart"/>
      <w:r w:rsidRPr="00516ADC">
        <w:rPr>
          <w:rFonts w:asciiTheme="minorHAnsi" w:hAnsiTheme="minorHAnsi" w:cstheme="minorHAnsi"/>
        </w:rPr>
        <w:t>MEDart</w:t>
      </w:r>
      <w:proofErr w:type="spellEnd"/>
      <w:r w:rsidRPr="00516ADC">
        <w:rPr>
          <w:rFonts w:asciiTheme="minorHAnsi" w:hAnsiTheme="minorHAnsi" w:cstheme="minorHAnsi"/>
        </w:rPr>
        <w:t xml:space="preserve"> (kategória Fotografia) – mediálna tvorba stredoškolákov</w:t>
      </w:r>
    </w:p>
    <w:p w14:paraId="66091E63" w14:textId="6299A79B" w:rsidR="00A1085F" w:rsidRPr="00516ADC" w:rsidRDefault="00A1085F" w:rsidP="00A1085F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>Lucia Líšková (III. Ag)</w:t>
      </w:r>
      <w:r w:rsidRPr="00516ADC">
        <w:rPr>
          <w:rFonts w:asciiTheme="minorHAnsi" w:hAnsiTheme="minorHAnsi" w:cstheme="minorHAnsi"/>
        </w:rPr>
        <w:tab/>
        <w:t xml:space="preserve">3. miesto v súťaži </w:t>
      </w:r>
      <w:proofErr w:type="spellStart"/>
      <w:r w:rsidRPr="00516ADC">
        <w:rPr>
          <w:rFonts w:asciiTheme="minorHAnsi" w:hAnsiTheme="minorHAnsi" w:cstheme="minorHAnsi"/>
        </w:rPr>
        <w:t>MEDart</w:t>
      </w:r>
      <w:proofErr w:type="spellEnd"/>
      <w:r w:rsidRPr="00516ADC">
        <w:rPr>
          <w:rFonts w:asciiTheme="minorHAnsi" w:hAnsiTheme="minorHAnsi" w:cstheme="minorHAnsi"/>
        </w:rPr>
        <w:t xml:space="preserve"> (kategória Tlač) – mediálna tvorba stredoškolákov</w:t>
      </w:r>
    </w:p>
    <w:p w14:paraId="4FCCB498" w14:textId="2DBA9C6E" w:rsidR="00A1085F" w:rsidRPr="00516ADC" w:rsidRDefault="00A1085F" w:rsidP="00A1085F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 xml:space="preserve"> </w:t>
      </w:r>
    </w:p>
    <w:p w14:paraId="7B39141D" w14:textId="77777777" w:rsidR="00A1085F" w:rsidRPr="00516ADC" w:rsidRDefault="00A1085F" w:rsidP="00A1085F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  <w:b/>
        </w:rPr>
        <w:t>Krajská súťaž</w:t>
      </w:r>
      <w:r w:rsidRPr="00516ADC">
        <w:rPr>
          <w:rFonts w:asciiTheme="minorHAnsi" w:hAnsiTheme="minorHAnsi" w:cstheme="minorHAnsi"/>
        </w:rPr>
        <w:t xml:space="preserve"> – pod vedením RNDr. Milana </w:t>
      </w:r>
      <w:proofErr w:type="spellStart"/>
      <w:r w:rsidRPr="00516ADC">
        <w:rPr>
          <w:rFonts w:asciiTheme="minorHAnsi" w:hAnsiTheme="minorHAnsi" w:cstheme="minorHAnsi"/>
        </w:rPr>
        <w:t>Košča</w:t>
      </w:r>
      <w:proofErr w:type="spellEnd"/>
      <w:r w:rsidRPr="00516ADC">
        <w:rPr>
          <w:rFonts w:asciiTheme="minorHAnsi" w:hAnsiTheme="minorHAnsi" w:cstheme="minorHAnsi"/>
        </w:rPr>
        <w:t>, PhD.</w:t>
      </w:r>
    </w:p>
    <w:p w14:paraId="54CFBCC0" w14:textId="46C9FE54" w:rsidR="00A1085F" w:rsidRPr="00516ADC" w:rsidRDefault="00A1085F" w:rsidP="00A1085F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 xml:space="preserve">Juraj </w:t>
      </w:r>
      <w:proofErr w:type="spellStart"/>
      <w:r w:rsidRPr="00516ADC">
        <w:rPr>
          <w:rFonts w:asciiTheme="minorHAnsi" w:hAnsiTheme="minorHAnsi" w:cstheme="minorHAnsi"/>
        </w:rPr>
        <w:t>Šoltis</w:t>
      </w:r>
      <w:proofErr w:type="spellEnd"/>
      <w:r w:rsidRPr="00516ADC">
        <w:rPr>
          <w:rFonts w:asciiTheme="minorHAnsi" w:hAnsiTheme="minorHAnsi" w:cstheme="minorHAnsi"/>
        </w:rPr>
        <w:t xml:space="preserve"> (I. Ag)</w:t>
      </w:r>
      <w:r w:rsidRPr="00516ADC">
        <w:rPr>
          <w:rFonts w:asciiTheme="minorHAnsi" w:hAnsiTheme="minorHAnsi" w:cstheme="minorHAnsi"/>
        </w:rPr>
        <w:tab/>
        <w:t>2. miesto v Geografickej olympiáde a postup do celoslovenského kola</w:t>
      </w:r>
    </w:p>
    <w:p w14:paraId="5ED9FC00" w14:textId="725B641D" w:rsidR="00A1085F" w:rsidRPr="00516ADC" w:rsidRDefault="00A1085F" w:rsidP="00A1085F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 xml:space="preserve">Slávka </w:t>
      </w:r>
      <w:proofErr w:type="spellStart"/>
      <w:r w:rsidRPr="00516ADC">
        <w:rPr>
          <w:rFonts w:asciiTheme="minorHAnsi" w:hAnsiTheme="minorHAnsi" w:cstheme="minorHAnsi"/>
        </w:rPr>
        <w:t>Vandrová</w:t>
      </w:r>
      <w:proofErr w:type="spellEnd"/>
      <w:r w:rsidRPr="00516ADC">
        <w:rPr>
          <w:rFonts w:asciiTheme="minorHAnsi" w:hAnsiTheme="minorHAnsi" w:cstheme="minorHAnsi"/>
        </w:rPr>
        <w:t xml:space="preserve"> (III. Ag)</w:t>
      </w:r>
      <w:r w:rsidRPr="00516ADC">
        <w:rPr>
          <w:rFonts w:asciiTheme="minorHAnsi" w:hAnsiTheme="minorHAnsi" w:cstheme="minorHAnsi"/>
        </w:rPr>
        <w:tab/>
        <w:t>3. miesto v Geografickej olympiáde</w:t>
      </w:r>
    </w:p>
    <w:p w14:paraId="6BA58049" w14:textId="77777777" w:rsidR="00A1085F" w:rsidRPr="00516ADC" w:rsidRDefault="00A1085F" w:rsidP="00A1085F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 xml:space="preserve"> </w:t>
      </w:r>
    </w:p>
    <w:p w14:paraId="3462412A" w14:textId="77777777" w:rsidR="00A1085F" w:rsidRPr="00516ADC" w:rsidRDefault="00A1085F" w:rsidP="00A1085F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  <w:b/>
        </w:rPr>
        <w:t>Okresná súťaž</w:t>
      </w:r>
      <w:r w:rsidRPr="00516ADC">
        <w:rPr>
          <w:rFonts w:asciiTheme="minorHAnsi" w:hAnsiTheme="minorHAnsi" w:cstheme="minorHAnsi"/>
        </w:rPr>
        <w:t xml:space="preserve"> – pod vedením Mgr. Jany </w:t>
      </w:r>
      <w:proofErr w:type="spellStart"/>
      <w:r w:rsidRPr="00516ADC">
        <w:rPr>
          <w:rFonts w:asciiTheme="minorHAnsi" w:hAnsiTheme="minorHAnsi" w:cstheme="minorHAnsi"/>
        </w:rPr>
        <w:t>Hušekovej</w:t>
      </w:r>
      <w:proofErr w:type="spellEnd"/>
    </w:p>
    <w:p w14:paraId="6EC5575E" w14:textId="613E4A70" w:rsidR="00A1085F" w:rsidRPr="00516ADC" w:rsidRDefault="00A1085F" w:rsidP="00A1085F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 xml:space="preserve">Slávka </w:t>
      </w:r>
      <w:proofErr w:type="spellStart"/>
      <w:r w:rsidRPr="00516ADC">
        <w:rPr>
          <w:rFonts w:asciiTheme="minorHAnsi" w:hAnsiTheme="minorHAnsi" w:cstheme="minorHAnsi"/>
        </w:rPr>
        <w:t>Vandrová</w:t>
      </w:r>
      <w:proofErr w:type="spellEnd"/>
      <w:r w:rsidRPr="00516ADC">
        <w:rPr>
          <w:rFonts w:asciiTheme="minorHAnsi" w:hAnsiTheme="minorHAnsi" w:cstheme="minorHAnsi"/>
        </w:rPr>
        <w:t xml:space="preserve"> (III. Ag)</w:t>
      </w:r>
      <w:r w:rsidRPr="00516ADC">
        <w:rPr>
          <w:rFonts w:asciiTheme="minorHAnsi" w:hAnsiTheme="minorHAnsi" w:cstheme="minorHAnsi"/>
        </w:rPr>
        <w:tab/>
        <w:t>2. miesto v Olympiáde v nemeckom jazyku</w:t>
      </w:r>
    </w:p>
    <w:p w14:paraId="7A903E8F" w14:textId="08F66AA2" w:rsidR="00A1085F" w:rsidRPr="00516ADC" w:rsidRDefault="00A1085F" w:rsidP="003C1412">
      <w:pPr>
        <w:widowControl w:val="0"/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Theme="minorHAnsi" w:hAnsiTheme="minorHAnsi" w:cstheme="minorHAnsi"/>
          <w:szCs w:val="32"/>
          <w:lang w:eastAsia="sk-SK"/>
        </w:rPr>
      </w:pPr>
    </w:p>
    <w:p w14:paraId="70656D7D" w14:textId="1972E51A" w:rsidR="004C56D4" w:rsidRPr="00516ADC" w:rsidRDefault="004C56D4" w:rsidP="003C1412">
      <w:pPr>
        <w:widowControl w:val="0"/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Theme="minorHAnsi" w:hAnsiTheme="minorHAnsi" w:cstheme="minorHAnsi"/>
          <w:szCs w:val="32"/>
          <w:lang w:eastAsia="sk-SK"/>
        </w:rPr>
      </w:pPr>
      <w:r w:rsidRPr="00516ADC">
        <w:rPr>
          <w:rFonts w:asciiTheme="minorHAnsi" w:hAnsiTheme="minorHAnsi" w:cstheme="minorHAnsi"/>
          <w:szCs w:val="32"/>
          <w:lang w:eastAsia="sk-SK"/>
        </w:rPr>
        <w:t xml:space="preserve">Podrobnejšie výsledky sú na webovom </w:t>
      </w:r>
      <w:proofErr w:type="spellStart"/>
      <w:r w:rsidRPr="00516ADC">
        <w:rPr>
          <w:rFonts w:asciiTheme="minorHAnsi" w:hAnsiTheme="minorHAnsi" w:cstheme="minorHAnsi"/>
          <w:szCs w:val="32"/>
          <w:lang w:eastAsia="sk-SK"/>
        </w:rPr>
        <w:t>sidle</w:t>
      </w:r>
      <w:proofErr w:type="spellEnd"/>
      <w:r w:rsidRPr="00516ADC">
        <w:rPr>
          <w:rFonts w:asciiTheme="minorHAnsi" w:hAnsiTheme="minorHAnsi" w:cstheme="minorHAnsi"/>
          <w:szCs w:val="32"/>
          <w:lang w:eastAsia="sk-SK"/>
        </w:rPr>
        <w:t xml:space="preserve"> školy.</w:t>
      </w:r>
    </w:p>
    <w:p w14:paraId="6AD57192" w14:textId="77777777" w:rsidR="004C56D4" w:rsidRPr="00516ADC" w:rsidRDefault="004C56D4" w:rsidP="003C1412">
      <w:pPr>
        <w:widowControl w:val="0"/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Theme="minorHAnsi" w:hAnsiTheme="minorHAnsi" w:cstheme="minorHAnsi"/>
          <w:szCs w:val="32"/>
          <w:lang w:eastAsia="sk-SK"/>
        </w:rPr>
      </w:pPr>
    </w:p>
    <w:p w14:paraId="4D8FAF79" w14:textId="73F7541E" w:rsidR="00CB6D55" w:rsidRPr="00516ADC" w:rsidRDefault="00CB6D55" w:rsidP="00CB6D55">
      <w:pPr>
        <w:widowControl w:val="0"/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Theme="minorHAnsi" w:hAnsiTheme="minorHAnsi" w:cstheme="minorHAnsi"/>
          <w:b/>
          <w:szCs w:val="32"/>
          <w:lang w:eastAsia="sk-SK"/>
        </w:rPr>
      </w:pPr>
      <w:r w:rsidRPr="00516ADC">
        <w:rPr>
          <w:rFonts w:asciiTheme="minorHAnsi" w:hAnsiTheme="minorHAnsi" w:cstheme="minorHAnsi"/>
          <w:b/>
          <w:szCs w:val="32"/>
          <w:lang w:eastAsia="sk-SK"/>
        </w:rPr>
        <w:t>Základná škola</w:t>
      </w:r>
    </w:p>
    <w:p w14:paraId="5A3D70BE" w14:textId="021B2256" w:rsidR="00CB6D55" w:rsidRPr="00516ADC" w:rsidRDefault="00CB6D55" w:rsidP="003C1412">
      <w:pPr>
        <w:widowControl w:val="0"/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Theme="minorHAnsi" w:hAnsiTheme="minorHAnsi" w:cstheme="minorHAnsi"/>
          <w:sz w:val="28"/>
          <w:szCs w:val="32"/>
          <w:lang w:eastAsia="sk-SK"/>
        </w:rPr>
      </w:pPr>
    </w:p>
    <w:p w14:paraId="027F9DF5" w14:textId="2BEC70AC" w:rsidR="00516ADC" w:rsidRPr="00516ADC" w:rsidRDefault="00516ADC" w:rsidP="003C1412">
      <w:pPr>
        <w:widowControl w:val="0"/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Theme="minorHAnsi" w:hAnsiTheme="minorHAnsi" w:cstheme="minorHAnsi"/>
          <w:szCs w:val="32"/>
          <w:lang w:eastAsia="sk-SK"/>
        </w:rPr>
      </w:pPr>
      <w:r w:rsidRPr="00516ADC">
        <w:rPr>
          <w:rFonts w:asciiTheme="minorHAnsi" w:hAnsiTheme="minorHAnsi" w:cstheme="minorHAnsi"/>
          <w:b/>
          <w:szCs w:val="32"/>
          <w:lang w:eastAsia="sk-SK"/>
        </w:rPr>
        <w:t>Celoslovenská súťaž</w:t>
      </w:r>
      <w:r w:rsidRPr="00516ADC">
        <w:rPr>
          <w:rFonts w:asciiTheme="minorHAnsi" w:hAnsiTheme="minorHAnsi" w:cstheme="minorHAnsi"/>
          <w:szCs w:val="32"/>
          <w:lang w:eastAsia="sk-SK"/>
        </w:rPr>
        <w:t xml:space="preserve"> – Prečo mám rád slovenčinu, prečo mám rád Slovensko (Tomáš </w:t>
      </w:r>
      <w:proofErr w:type="spellStart"/>
      <w:r w:rsidRPr="00516ADC">
        <w:rPr>
          <w:rFonts w:asciiTheme="minorHAnsi" w:hAnsiTheme="minorHAnsi" w:cstheme="minorHAnsi"/>
          <w:szCs w:val="32"/>
          <w:lang w:eastAsia="sk-SK"/>
        </w:rPr>
        <w:t>Talárovič</w:t>
      </w:r>
      <w:proofErr w:type="spellEnd"/>
      <w:r w:rsidRPr="00516ADC">
        <w:rPr>
          <w:rFonts w:asciiTheme="minorHAnsi" w:hAnsiTheme="minorHAnsi" w:cstheme="minorHAnsi"/>
          <w:szCs w:val="32"/>
          <w:lang w:eastAsia="sk-SK"/>
        </w:rPr>
        <w:t xml:space="preserve"> – osobitná cena poroty, Sára Bariová – čestné uznanie)</w:t>
      </w:r>
    </w:p>
    <w:p w14:paraId="28AB483C" w14:textId="053C115F" w:rsidR="00516ADC" w:rsidRPr="00516ADC" w:rsidRDefault="00516ADC" w:rsidP="003C1412">
      <w:pPr>
        <w:widowControl w:val="0"/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Theme="minorHAnsi" w:hAnsiTheme="minorHAnsi" w:cstheme="minorHAnsi"/>
          <w:szCs w:val="32"/>
          <w:lang w:eastAsia="sk-SK"/>
        </w:rPr>
      </w:pPr>
      <w:r w:rsidRPr="00516ADC">
        <w:rPr>
          <w:rFonts w:asciiTheme="minorHAnsi" w:hAnsiTheme="minorHAnsi" w:cstheme="minorHAnsi"/>
          <w:szCs w:val="32"/>
          <w:lang w:eastAsia="sk-SK"/>
        </w:rPr>
        <w:t xml:space="preserve">Hviezdoslavov Kubín – Jakub Kardoš – 2. miesto, Tomáš </w:t>
      </w:r>
      <w:proofErr w:type="spellStart"/>
      <w:r w:rsidRPr="00516ADC">
        <w:rPr>
          <w:rFonts w:asciiTheme="minorHAnsi" w:hAnsiTheme="minorHAnsi" w:cstheme="minorHAnsi"/>
          <w:szCs w:val="32"/>
          <w:lang w:eastAsia="sk-SK"/>
        </w:rPr>
        <w:t>Talárovič</w:t>
      </w:r>
      <w:proofErr w:type="spellEnd"/>
      <w:r w:rsidRPr="00516ADC">
        <w:rPr>
          <w:rFonts w:asciiTheme="minorHAnsi" w:hAnsiTheme="minorHAnsi" w:cstheme="minorHAnsi"/>
          <w:szCs w:val="32"/>
          <w:lang w:eastAsia="sk-SK"/>
        </w:rPr>
        <w:t xml:space="preserve"> – 3. Miesto.</w:t>
      </w:r>
    </w:p>
    <w:p w14:paraId="7B5B9D77" w14:textId="77777777" w:rsidR="00516ADC" w:rsidRDefault="00516ADC" w:rsidP="003C1412">
      <w:pPr>
        <w:widowControl w:val="0"/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Theme="minorHAnsi" w:hAnsiTheme="minorHAnsi" w:cstheme="minorHAnsi"/>
          <w:b/>
          <w:szCs w:val="32"/>
          <w:lang w:eastAsia="sk-SK"/>
        </w:rPr>
      </w:pPr>
    </w:p>
    <w:p w14:paraId="493E64AC" w14:textId="0A0EF863" w:rsidR="00FE76FE" w:rsidRPr="00516ADC" w:rsidRDefault="00516ADC" w:rsidP="003C1412">
      <w:pPr>
        <w:widowControl w:val="0"/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Theme="minorHAnsi" w:hAnsiTheme="minorHAnsi" w:cstheme="minorHAnsi"/>
          <w:szCs w:val="32"/>
          <w:lang w:eastAsia="sk-SK"/>
        </w:rPr>
      </w:pPr>
      <w:r w:rsidRPr="00516ADC">
        <w:rPr>
          <w:rFonts w:asciiTheme="minorHAnsi" w:hAnsiTheme="minorHAnsi" w:cstheme="minorHAnsi"/>
          <w:b/>
          <w:szCs w:val="32"/>
          <w:lang w:eastAsia="sk-SK"/>
        </w:rPr>
        <w:t>Okresné kolo</w:t>
      </w:r>
      <w:r w:rsidRPr="00516ADC">
        <w:rPr>
          <w:rFonts w:asciiTheme="minorHAnsi" w:hAnsiTheme="minorHAnsi" w:cstheme="minorHAnsi"/>
          <w:szCs w:val="32"/>
          <w:lang w:eastAsia="sk-SK"/>
        </w:rPr>
        <w:t xml:space="preserve"> – Biblická olympiáda – 2. miesto (Tomáš </w:t>
      </w:r>
      <w:proofErr w:type="spellStart"/>
      <w:r w:rsidRPr="00516ADC">
        <w:rPr>
          <w:rFonts w:asciiTheme="minorHAnsi" w:hAnsiTheme="minorHAnsi" w:cstheme="minorHAnsi"/>
          <w:szCs w:val="32"/>
          <w:lang w:eastAsia="sk-SK"/>
        </w:rPr>
        <w:t>Talárovič</w:t>
      </w:r>
      <w:proofErr w:type="spellEnd"/>
      <w:r w:rsidRPr="00516ADC">
        <w:rPr>
          <w:rFonts w:asciiTheme="minorHAnsi" w:hAnsiTheme="minorHAnsi" w:cstheme="minorHAnsi"/>
          <w:szCs w:val="32"/>
          <w:lang w:eastAsia="sk-SK"/>
        </w:rPr>
        <w:t xml:space="preserve">, Mikuláš Slezák, Agnesa </w:t>
      </w:r>
      <w:proofErr w:type="spellStart"/>
      <w:r w:rsidRPr="00516ADC">
        <w:rPr>
          <w:rFonts w:asciiTheme="minorHAnsi" w:hAnsiTheme="minorHAnsi" w:cstheme="minorHAnsi"/>
          <w:szCs w:val="32"/>
          <w:lang w:eastAsia="sk-SK"/>
        </w:rPr>
        <w:t>Saitz</w:t>
      </w:r>
      <w:proofErr w:type="spellEnd"/>
      <w:r w:rsidRPr="00516ADC">
        <w:rPr>
          <w:rFonts w:asciiTheme="minorHAnsi" w:hAnsiTheme="minorHAnsi" w:cstheme="minorHAnsi"/>
          <w:szCs w:val="32"/>
          <w:lang w:eastAsia="sk-SK"/>
        </w:rPr>
        <w:t>)</w:t>
      </w:r>
    </w:p>
    <w:p w14:paraId="2AB1CF78" w14:textId="77777777" w:rsidR="00516ADC" w:rsidRDefault="00516ADC" w:rsidP="003C1412">
      <w:pPr>
        <w:widowControl w:val="0"/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Theme="minorHAnsi" w:hAnsiTheme="minorHAnsi" w:cstheme="minorHAnsi"/>
          <w:b/>
          <w:szCs w:val="32"/>
          <w:lang w:eastAsia="sk-SK"/>
        </w:rPr>
      </w:pPr>
    </w:p>
    <w:p w14:paraId="55CC728B" w14:textId="04B4E495" w:rsidR="00516ADC" w:rsidRPr="00516ADC" w:rsidRDefault="00516ADC" w:rsidP="003C1412">
      <w:pPr>
        <w:widowControl w:val="0"/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Theme="minorHAnsi" w:hAnsiTheme="minorHAnsi" w:cstheme="minorHAnsi"/>
          <w:szCs w:val="32"/>
          <w:lang w:eastAsia="sk-SK"/>
        </w:rPr>
      </w:pPr>
      <w:r w:rsidRPr="00516ADC">
        <w:rPr>
          <w:rFonts w:asciiTheme="minorHAnsi" w:hAnsiTheme="minorHAnsi" w:cstheme="minorHAnsi"/>
          <w:b/>
          <w:szCs w:val="32"/>
          <w:lang w:eastAsia="sk-SK"/>
        </w:rPr>
        <w:t>Okresné kolo</w:t>
      </w:r>
      <w:r w:rsidRPr="00516ADC">
        <w:rPr>
          <w:rFonts w:asciiTheme="minorHAnsi" w:hAnsiTheme="minorHAnsi" w:cstheme="minorHAnsi"/>
          <w:szCs w:val="32"/>
          <w:lang w:eastAsia="sk-SK"/>
        </w:rPr>
        <w:t xml:space="preserve"> – Matematická olympiáda – 1. miesto (</w:t>
      </w:r>
      <w:proofErr w:type="spellStart"/>
      <w:r w:rsidRPr="00516ADC">
        <w:rPr>
          <w:rFonts w:asciiTheme="minorHAnsi" w:hAnsiTheme="minorHAnsi" w:cstheme="minorHAnsi"/>
          <w:szCs w:val="32"/>
          <w:lang w:eastAsia="sk-SK"/>
        </w:rPr>
        <w:t>Letícia</w:t>
      </w:r>
      <w:proofErr w:type="spellEnd"/>
      <w:r w:rsidRPr="00516ADC">
        <w:rPr>
          <w:rFonts w:asciiTheme="minorHAnsi" w:hAnsiTheme="minorHAnsi" w:cstheme="minorHAnsi"/>
          <w:szCs w:val="32"/>
          <w:lang w:eastAsia="sk-SK"/>
        </w:rPr>
        <w:t xml:space="preserve"> </w:t>
      </w:r>
      <w:proofErr w:type="spellStart"/>
      <w:r w:rsidRPr="00516ADC">
        <w:rPr>
          <w:rFonts w:asciiTheme="minorHAnsi" w:hAnsiTheme="minorHAnsi" w:cstheme="minorHAnsi"/>
          <w:szCs w:val="32"/>
          <w:lang w:eastAsia="sk-SK"/>
        </w:rPr>
        <w:t>Kadárová</w:t>
      </w:r>
      <w:proofErr w:type="spellEnd"/>
      <w:r w:rsidRPr="00516ADC">
        <w:rPr>
          <w:rFonts w:asciiTheme="minorHAnsi" w:hAnsiTheme="minorHAnsi" w:cstheme="minorHAnsi"/>
          <w:szCs w:val="32"/>
          <w:lang w:eastAsia="sk-SK"/>
        </w:rPr>
        <w:t xml:space="preserve">, Tomáš </w:t>
      </w:r>
      <w:proofErr w:type="spellStart"/>
      <w:r w:rsidRPr="00516ADC">
        <w:rPr>
          <w:rFonts w:asciiTheme="minorHAnsi" w:hAnsiTheme="minorHAnsi" w:cstheme="minorHAnsi"/>
          <w:szCs w:val="32"/>
          <w:lang w:eastAsia="sk-SK"/>
        </w:rPr>
        <w:t>Talárovič</w:t>
      </w:r>
      <w:proofErr w:type="spellEnd"/>
      <w:r w:rsidRPr="00516ADC">
        <w:rPr>
          <w:rFonts w:asciiTheme="minorHAnsi" w:hAnsiTheme="minorHAnsi" w:cstheme="minorHAnsi"/>
          <w:szCs w:val="32"/>
          <w:lang w:eastAsia="sk-SK"/>
        </w:rPr>
        <w:t xml:space="preserve">), 3. miesto – Marta Anna </w:t>
      </w:r>
      <w:proofErr w:type="spellStart"/>
      <w:r w:rsidRPr="00516ADC">
        <w:rPr>
          <w:rFonts w:asciiTheme="minorHAnsi" w:hAnsiTheme="minorHAnsi" w:cstheme="minorHAnsi"/>
          <w:szCs w:val="32"/>
          <w:lang w:eastAsia="sk-SK"/>
        </w:rPr>
        <w:t>Woloszynová</w:t>
      </w:r>
      <w:proofErr w:type="spellEnd"/>
    </w:p>
    <w:p w14:paraId="41B16649" w14:textId="77777777" w:rsidR="00516ADC" w:rsidRDefault="00516ADC" w:rsidP="003C1412">
      <w:pPr>
        <w:widowControl w:val="0"/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Theme="minorHAnsi" w:hAnsiTheme="minorHAnsi" w:cstheme="minorHAnsi"/>
          <w:b/>
          <w:szCs w:val="32"/>
          <w:lang w:eastAsia="sk-SK"/>
        </w:rPr>
      </w:pPr>
    </w:p>
    <w:p w14:paraId="3D1AEE4E" w14:textId="0270EFEF" w:rsidR="00516ADC" w:rsidRPr="00516ADC" w:rsidRDefault="00516ADC" w:rsidP="003C1412">
      <w:pPr>
        <w:widowControl w:val="0"/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Theme="minorHAnsi" w:hAnsiTheme="minorHAnsi" w:cstheme="minorHAnsi"/>
          <w:szCs w:val="32"/>
          <w:lang w:eastAsia="sk-SK"/>
        </w:rPr>
      </w:pPr>
      <w:r w:rsidRPr="00516ADC">
        <w:rPr>
          <w:rFonts w:asciiTheme="minorHAnsi" w:hAnsiTheme="minorHAnsi" w:cstheme="minorHAnsi"/>
          <w:b/>
          <w:szCs w:val="32"/>
          <w:lang w:eastAsia="sk-SK"/>
        </w:rPr>
        <w:t>Okresné kolo</w:t>
      </w:r>
      <w:r w:rsidRPr="00516ADC">
        <w:rPr>
          <w:rFonts w:asciiTheme="minorHAnsi" w:hAnsiTheme="minorHAnsi" w:cstheme="minorHAnsi"/>
          <w:szCs w:val="32"/>
          <w:lang w:eastAsia="sk-SK"/>
        </w:rPr>
        <w:t xml:space="preserve"> biologickej olympiády – 1. miesto – Eliška </w:t>
      </w:r>
      <w:proofErr w:type="spellStart"/>
      <w:r w:rsidRPr="00516ADC">
        <w:rPr>
          <w:rFonts w:asciiTheme="minorHAnsi" w:hAnsiTheme="minorHAnsi" w:cstheme="minorHAnsi"/>
          <w:szCs w:val="32"/>
          <w:lang w:eastAsia="sk-SK"/>
        </w:rPr>
        <w:t>Miliczká</w:t>
      </w:r>
      <w:proofErr w:type="spellEnd"/>
    </w:p>
    <w:p w14:paraId="21FBC278" w14:textId="77777777" w:rsidR="00516ADC" w:rsidRDefault="00516ADC" w:rsidP="003C1412">
      <w:pPr>
        <w:widowControl w:val="0"/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Theme="minorHAnsi" w:hAnsiTheme="minorHAnsi" w:cstheme="minorHAnsi"/>
          <w:b/>
          <w:szCs w:val="32"/>
          <w:lang w:eastAsia="sk-SK"/>
        </w:rPr>
      </w:pPr>
    </w:p>
    <w:p w14:paraId="18B94927" w14:textId="4DADDCC8" w:rsidR="00516ADC" w:rsidRPr="00516ADC" w:rsidRDefault="00516ADC" w:rsidP="003C1412">
      <w:pPr>
        <w:widowControl w:val="0"/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Theme="minorHAnsi" w:hAnsiTheme="minorHAnsi" w:cstheme="minorHAnsi"/>
          <w:szCs w:val="32"/>
          <w:lang w:eastAsia="sk-SK"/>
        </w:rPr>
      </w:pPr>
      <w:r w:rsidRPr="00516ADC">
        <w:rPr>
          <w:rFonts w:asciiTheme="minorHAnsi" w:hAnsiTheme="minorHAnsi" w:cstheme="minorHAnsi"/>
          <w:b/>
          <w:szCs w:val="32"/>
          <w:lang w:eastAsia="sk-SK"/>
        </w:rPr>
        <w:t>Okresné kolo</w:t>
      </w:r>
      <w:r w:rsidRPr="00516ADC">
        <w:rPr>
          <w:rFonts w:asciiTheme="minorHAnsi" w:hAnsiTheme="minorHAnsi" w:cstheme="minorHAnsi"/>
          <w:szCs w:val="32"/>
          <w:lang w:eastAsia="sk-SK"/>
        </w:rPr>
        <w:t xml:space="preserve"> olympiády z fyziky – 1. miesto – Tomáš </w:t>
      </w:r>
      <w:proofErr w:type="spellStart"/>
      <w:r w:rsidRPr="00516ADC">
        <w:rPr>
          <w:rFonts w:asciiTheme="minorHAnsi" w:hAnsiTheme="minorHAnsi" w:cstheme="minorHAnsi"/>
          <w:szCs w:val="32"/>
          <w:lang w:eastAsia="sk-SK"/>
        </w:rPr>
        <w:t>Talárovič</w:t>
      </w:r>
      <w:proofErr w:type="spellEnd"/>
    </w:p>
    <w:p w14:paraId="5075CDCB" w14:textId="77777777" w:rsidR="00516ADC" w:rsidRDefault="00516ADC" w:rsidP="003C1412">
      <w:pPr>
        <w:widowControl w:val="0"/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Theme="minorHAnsi" w:hAnsiTheme="minorHAnsi" w:cstheme="minorHAnsi"/>
          <w:b/>
          <w:szCs w:val="32"/>
          <w:lang w:eastAsia="sk-SK"/>
        </w:rPr>
      </w:pPr>
    </w:p>
    <w:p w14:paraId="2D09B052" w14:textId="526038F4" w:rsidR="00516ADC" w:rsidRPr="00516ADC" w:rsidRDefault="00516ADC" w:rsidP="003C1412">
      <w:pPr>
        <w:widowControl w:val="0"/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Theme="minorHAnsi" w:hAnsiTheme="minorHAnsi" w:cstheme="minorHAnsi"/>
          <w:szCs w:val="32"/>
          <w:lang w:eastAsia="sk-SK"/>
        </w:rPr>
      </w:pPr>
      <w:r w:rsidRPr="00516ADC">
        <w:rPr>
          <w:rFonts w:asciiTheme="minorHAnsi" w:hAnsiTheme="minorHAnsi" w:cstheme="minorHAnsi"/>
          <w:b/>
          <w:szCs w:val="32"/>
          <w:lang w:eastAsia="sk-SK"/>
        </w:rPr>
        <w:t xml:space="preserve">Celoslovenská súťaž </w:t>
      </w:r>
      <w:proofErr w:type="spellStart"/>
      <w:r w:rsidRPr="00516ADC">
        <w:rPr>
          <w:rFonts w:asciiTheme="minorHAnsi" w:hAnsiTheme="minorHAnsi" w:cstheme="minorHAnsi"/>
          <w:b/>
          <w:szCs w:val="32"/>
          <w:lang w:eastAsia="sk-SK"/>
        </w:rPr>
        <w:t>Osmijanková</w:t>
      </w:r>
      <w:proofErr w:type="spellEnd"/>
      <w:r w:rsidRPr="00516ADC">
        <w:rPr>
          <w:rFonts w:asciiTheme="minorHAnsi" w:hAnsiTheme="minorHAnsi" w:cstheme="minorHAnsi"/>
          <w:szCs w:val="32"/>
          <w:lang w:eastAsia="sk-SK"/>
        </w:rPr>
        <w:t xml:space="preserve"> literárna záhrada – víťazné kolektívy pod vedením PaedDr. Lenky </w:t>
      </w:r>
      <w:proofErr w:type="spellStart"/>
      <w:r w:rsidRPr="00516ADC">
        <w:rPr>
          <w:rFonts w:asciiTheme="minorHAnsi" w:hAnsiTheme="minorHAnsi" w:cstheme="minorHAnsi"/>
          <w:szCs w:val="32"/>
          <w:lang w:eastAsia="sk-SK"/>
        </w:rPr>
        <w:t>Korfantovej</w:t>
      </w:r>
      <w:proofErr w:type="spellEnd"/>
      <w:r w:rsidRPr="00516ADC">
        <w:rPr>
          <w:rFonts w:asciiTheme="minorHAnsi" w:hAnsiTheme="minorHAnsi" w:cstheme="minorHAnsi"/>
          <w:szCs w:val="32"/>
          <w:lang w:eastAsia="sk-SK"/>
        </w:rPr>
        <w:t xml:space="preserve">, Mgr. Martiny Rímskej, PhD., Mgr. Martiny </w:t>
      </w:r>
      <w:proofErr w:type="spellStart"/>
      <w:r w:rsidRPr="00516ADC">
        <w:rPr>
          <w:rFonts w:asciiTheme="minorHAnsi" w:hAnsiTheme="minorHAnsi" w:cstheme="minorHAnsi"/>
          <w:szCs w:val="32"/>
          <w:lang w:eastAsia="sk-SK"/>
        </w:rPr>
        <w:t>Barcziovej</w:t>
      </w:r>
      <w:proofErr w:type="spellEnd"/>
      <w:r w:rsidRPr="00516ADC">
        <w:rPr>
          <w:rFonts w:asciiTheme="minorHAnsi" w:hAnsiTheme="minorHAnsi" w:cstheme="minorHAnsi"/>
          <w:szCs w:val="32"/>
          <w:lang w:eastAsia="sk-SK"/>
        </w:rPr>
        <w:t>.</w:t>
      </w:r>
    </w:p>
    <w:p w14:paraId="7F2C83EF" w14:textId="77777777" w:rsidR="00516ADC" w:rsidRDefault="00516ADC" w:rsidP="003C1412">
      <w:pPr>
        <w:widowControl w:val="0"/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Theme="minorHAnsi" w:hAnsiTheme="minorHAnsi" w:cstheme="minorHAnsi"/>
          <w:szCs w:val="32"/>
          <w:lang w:eastAsia="sk-SK"/>
        </w:rPr>
      </w:pPr>
    </w:p>
    <w:p w14:paraId="6600F3A3" w14:textId="5264C6D4" w:rsidR="00CB6D55" w:rsidRPr="00516ADC" w:rsidRDefault="004C56D4" w:rsidP="003C1412">
      <w:pPr>
        <w:widowControl w:val="0"/>
        <w:autoSpaceDE w:val="0"/>
        <w:autoSpaceDN w:val="0"/>
        <w:adjustRightInd w:val="0"/>
        <w:spacing w:before="0" w:line="240" w:lineRule="auto"/>
        <w:ind w:firstLine="0"/>
        <w:jc w:val="left"/>
        <w:rPr>
          <w:rFonts w:asciiTheme="minorHAnsi" w:hAnsiTheme="minorHAnsi" w:cstheme="minorHAnsi"/>
          <w:sz w:val="28"/>
          <w:szCs w:val="32"/>
          <w:lang w:eastAsia="sk-SK"/>
        </w:rPr>
      </w:pPr>
      <w:r w:rsidRPr="00516ADC">
        <w:rPr>
          <w:rFonts w:asciiTheme="minorHAnsi" w:hAnsiTheme="minorHAnsi" w:cstheme="minorHAnsi"/>
          <w:szCs w:val="32"/>
          <w:lang w:eastAsia="sk-SK"/>
        </w:rPr>
        <w:t>Podrobnejšie výsledky sú na webovom s</w:t>
      </w:r>
      <w:r w:rsidR="00FE76FE" w:rsidRPr="00516ADC">
        <w:rPr>
          <w:rFonts w:asciiTheme="minorHAnsi" w:hAnsiTheme="minorHAnsi" w:cstheme="minorHAnsi"/>
          <w:szCs w:val="32"/>
          <w:lang w:eastAsia="sk-SK"/>
        </w:rPr>
        <w:t>í</w:t>
      </w:r>
      <w:r w:rsidRPr="00516ADC">
        <w:rPr>
          <w:rFonts w:asciiTheme="minorHAnsi" w:hAnsiTheme="minorHAnsi" w:cstheme="minorHAnsi"/>
          <w:szCs w:val="32"/>
          <w:lang w:eastAsia="sk-SK"/>
        </w:rPr>
        <w:t>dle školy.</w:t>
      </w:r>
    </w:p>
    <w:p w14:paraId="79009FCA" w14:textId="77777777" w:rsidR="00A64D3F" w:rsidRPr="00516ADC" w:rsidRDefault="00950776" w:rsidP="003C1412">
      <w:pPr>
        <w:pStyle w:val="Nadpis1"/>
        <w:spacing w:before="0"/>
        <w:rPr>
          <w:rFonts w:asciiTheme="minorHAnsi" w:hAnsiTheme="minorHAnsi" w:cstheme="minorHAnsi"/>
          <w:b w:val="0"/>
        </w:rPr>
      </w:pPr>
      <w:bookmarkStart w:id="26" w:name="_Toc83629339"/>
      <w:r w:rsidRPr="00516ADC">
        <w:rPr>
          <w:rFonts w:asciiTheme="minorHAnsi" w:hAnsiTheme="minorHAnsi" w:cstheme="minorHAnsi"/>
          <w:b w:val="0"/>
        </w:rPr>
        <w:lastRenderedPageBreak/>
        <w:t>Maturitné skúšky</w:t>
      </w:r>
      <w:bookmarkEnd w:id="26"/>
    </w:p>
    <w:p w14:paraId="27FF13AD" w14:textId="77777777" w:rsidR="00950776" w:rsidRPr="00516ADC" w:rsidRDefault="00950776" w:rsidP="003C1412">
      <w:pPr>
        <w:spacing w:before="0" w:line="240" w:lineRule="auto"/>
        <w:rPr>
          <w:rFonts w:asciiTheme="minorHAnsi" w:hAnsiTheme="minorHAnsi" w:cstheme="minorHAnsi"/>
        </w:rPr>
      </w:pPr>
    </w:p>
    <w:p w14:paraId="21493263" w14:textId="15D4DE20" w:rsidR="00322BFB" w:rsidRPr="00516ADC" w:rsidRDefault="00950776" w:rsidP="00585F69">
      <w:pPr>
        <w:spacing w:before="0" w:line="240" w:lineRule="auto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>Gymnázium sv. Košických mučeníkov dosahuje výrazne dobré úspechy v maturitných skúškach i v uplatnení absolventov.</w:t>
      </w:r>
      <w:r w:rsidR="00394F1D" w:rsidRPr="00516ADC">
        <w:rPr>
          <w:rFonts w:asciiTheme="minorHAnsi" w:hAnsiTheme="minorHAnsi" w:cstheme="minorHAnsi"/>
        </w:rPr>
        <w:t xml:space="preserve"> </w:t>
      </w:r>
      <w:r w:rsidR="00585F69" w:rsidRPr="00516ADC">
        <w:rPr>
          <w:rFonts w:asciiTheme="minorHAnsi" w:hAnsiTheme="minorHAnsi" w:cstheme="minorHAnsi"/>
        </w:rPr>
        <w:t>Maturitná skúška sa v školskom roku 20</w:t>
      </w:r>
      <w:r w:rsidR="00A1085F" w:rsidRPr="00516ADC">
        <w:rPr>
          <w:rFonts w:asciiTheme="minorHAnsi" w:hAnsiTheme="minorHAnsi" w:cstheme="minorHAnsi"/>
        </w:rPr>
        <w:t>20</w:t>
      </w:r>
      <w:r w:rsidR="00585F69" w:rsidRPr="00516ADC">
        <w:rPr>
          <w:rFonts w:asciiTheme="minorHAnsi" w:hAnsiTheme="minorHAnsi" w:cstheme="minorHAnsi"/>
        </w:rPr>
        <w:t>/202</w:t>
      </w:r>
      <w:r w:rsidR="00A1085F" w:rsidRPr="00516ADC">
        <w:rPr>
          <w:rFonts w:asciiTheme="minorHAnsi" w:hAnsiTheme="minorHAnsi" w:cstheme="minorHAnsi"/>
        </w:rPr>
        <w:t>1</w:t>
      </w:r>
      <w:r w:rsidR="00585F69" w:rsidRPr="00516ADC">
        <w:rPr>
          <w:rFonts w:asciiTheme="minorHAnsi" w:hAnsiTheme="minorHAnsi" w:cstheme="minorHAnsi"/>
        </w:rPr>
        <w:t xml:space="preserve"> konala administratívne. </w:t>
      </w:r>
      <w:r w:rsidR="00B25FF0" w:rsidRPr="00516ADC">
        <w:rPr>
          <w:rFonts w:asciiTheme="minorHAnsi" w:hAnsiTheme="minorHAnsi" w:cstheme="minorHAnsi"/>
        </w:rPr>
        <w:t xml:space="preserve">Všetci žiaci úspešne zmaturovali. </w:t>
      </w:r>
    </w:p>
    <w:p w14:paraId="26D2E96D" w14:textId="702748DB" w:rsidR="00B25FF0" w:rsidRPr="00516ADC" w:rsidRDefault="00B25FF0" w:rsidP="00585F69">
      <w:pPr>
        <w:spacing w:before="0" w:line="240" w:lineRule="auto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>Výsledky sú zverejnené v tabuľke:</w:t>
      </w:r>
    </w:p>
    <w:tbl>
      <w:tblPr>
        <w:tblW w:w="7855" w:type="dxa"/>
        <w:tblInd w:w="-6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45"/>
        <w:gridCol w:w="445"/>
        <w:gridCol w:w="743"/>
        <w:gridCol w:w="744"/>
        <w:gridCol w:w="744"/>
        <w:gridCol w:w="23"/>
        <w:gridCol w:w="721"/>
        <w:gridCol w:w="23"/>
        <w:gridCol w:w="721"/>
        <w:gridCol w:w="23"/>
        <w:gridCol w:w="725"/>
        <w:gridCol w:w="19"/>
        <w:gridCol w:w="779"/>
      </w:tblGrid>
      <w:tr w:rsidR="00E05A23" w:rsidRPr="00516ADC" w14:paraId="37F619A3" w14:textId="77777777" w:rsidTr="00E05A23">
        <w:trPr>
          <w:trHeight w:val="278"/>
        </w:trPr>
        <w:tc>
          <w:tcPr>
            <w:tcW w:w="25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E6D043F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74899CA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7409701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67" w:type="dxa"/>
            <w:gridSpan w:val="9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3EDB2D1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516ADC">
              <w:rPr>
                <w:rFonts w:asciiTheme="minorHAnsi" w:hAnsiTheme="minorHAnsi" w:cstheme="minorHAnsi"/>
                <w:sz w:val="16"/>
                <w:szCs w:val="16"/>
              </w:rPr>
              <w:t>Známky</w:t>
            </w:r>
          </w:p>
        </w:tc>
        <w:tc>
          <w:tcPr>
            <w:tcW w:w="798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0F1D144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516AD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Priemer predmetu</w:t>
            </w:r>
          </w:p>
        </w:tc>
      </w:tr>
      <w:tr w:rsidR="00E05A23" w:rsidRPr="00516ADC" w14:paraId="1355D69A" w14:textId="77777777" w:rsidTr="00E05A23">
        <w:trPr>
          <w:trHeight w:val="947"/>
        </w:trPr>
        <w:tc>
          <w:tcPr>
            <w:tcW w:w="2590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14:paraId="77424652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43" w:type="dxa"/>
            <w:vAlign w:val="center"/>
          </w:tcPr>
          <w:p w14:paraId="4490BC43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16AD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Spolu</w:t>
            </w:r>
          </w:p>
        </w:tc>
        <w:tc>
          <w:tcPr>
            <w:tcW w:w="744" w:type="dxa"/>
            <w:vAlign w:val="center"/>
          </w:tcPr>
          <w:p w14:paraId="7F933592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16ADC">
              <w:rPr>
                <w:rFonts w:asciiTheme="minorHAnsi" w:hAnsiTheme="minorHAnsi" w:cstheme="minorHAnsi"/>
                <w:b/>
                <w:bCs/>
              </w:rPr>
              <w:t>1</w:t>
            </w:r>
          </w:p>
        </w:tc>
        <w:tc>
          <w:tcPr>
            <w:tcW w:w="744" w:type="dxa"/>
            <w:vAlign w:val="center"/>
          </w:tcPr>
          <w:p w14:paraId="4D7B1D12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16ADC">
              <w:rPr>
                <w:rFonts w:asciiTheme="minorHAnsi" w:hAnsiTheme="minorHAnsi" w:cstheme="minorHAnsi"/>
                <w:b/>
                <w:bCs/>
              </w:rPr>
              <w:t>2</w:t>
            </w:r>
          </w:p>
        </w:tc>
        <w:tc>
          <w:tcPr>
            <w:tcW w:w="744" w:type="dxa"/>
            <w:gridSpan w:val="2"/>
            <w:vAlign w:val="center"/>
          </w:tcPr>
          <w:p w14:paraId="07171F46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16ADC">
              <w:rPr>
                <w:rFonts w:asciiTheme="minorHAnsi" w:hAnsiTheme="minorHAnsi" w:cstheme="minorHAnsi"/>
                <w:b/>
                <w:bCs/>
              </w:rPr>
              <w:t>3</w:t>
            </w:r>
          </w:p>
        </w:tc>
        <w:tc>
          <w:tcPr>
            <w:tcW w:w="744" w:type="dxa"/>
            <w:gridSpan w:val="2"/>
            <w:vAlign w:val="center"/>
          </w:tcPr>
          <w:p w14:paraId="1D176AD7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16ADC">
              <w:rPr>
                <w:rFonts w:asciiTheme="minorHAnsi" w:hAnsiTheme="minorHAnsi" w:cstheme="minorHAnsi"/>
                <w:b/>
                <w:bCs/>
              </w:rPr>
              <w:t>4</w:t>
            </w:r>
          </w:p>
        </w:tc>
        <w:tc>
          <w:tcPr>
            <w:tcW w:w="748" w:type="dxa"/>
            <w:gridSpan w:val="2"/>
            <w:vAlign w:val="center"/>
          </w:tcPr>
          <w:p w14:paraId="266A8C9A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16ADC">
              <w:rPr>
                <w:rFonts w:asciiTheme="minorHAnsi" w:hAnsiTheme="minorHAnsi" w:cstheme="minorHAnsi"/>
                <w:b/>
                <w:bCs/>
              </w:rPr>
              <w:t>5</w:t>
            </w:r>
          </w:p>
        </w:tc>
        <w:tc>
          <w:tcPr>
            <w:tcW w:w="798" w:type="dxa"/>
            <w:gridSpan w:val="2"/>
            <w:tcBorders>
              <w:right w:val="single" w:sz="4" w:space="0" w:color="auto"/>
            </w:tcBorders>
            <w:vAlign w:val="center"/>
          </w:tcPr>
          <w:p w14:paraId="60A0C942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E05A23" w:rsidRPr="00516ADC" w14:paraId="10B4217A" w14:textId="77777777" w:rsidTr="00E05A23">
        <w:trPr>
          <w:trHeight w:val="278"/>
        </w:trPr>
        <w:tc>
          <w:tcPr>
            <w:tcW w:w="2590" w:type="dxa"/>
            <w:gridSpan w:val="2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5F167B74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516ADC">
              <w:rPr>
                <w:rFonts w:asciiTheme="minorHAnsi" w:hAnsiTheme="minorHAnsi" w:cstheme="minorHAnsi"/>
                <w:sz w:val="20"/>
                <w:szCs w:val="20"/>
              </w:rPr>
              <w:t xml:space="preserve">Predmet </w:t>
            </w:r>
          </w:p>
        </w:tc>
        <w:tc>
          <w:tcPr>
            <w:tcW w:w="743" w:type="dxa"/>
            <w:tcBorders>
              <w:bottom w:val="single" w:sz="12" w:space="0" w:color="auto"/>
            </w:tcBorders>
            <w:vAlign w:val="center"/>
          </w:tcPr>
          <w:p w14:paraId="7C8B031A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16ADC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</w:p>
        </w:tc>
        <w:tc>
          <w:tcPr>
            <w:tcW w:w="744" w:type="dxa"/>
            <w:tcBorders>
              <w:bottom w:val="single" w:sz="12" w:space="0" w:color="auto"/>
            </w:tcBorders>
            <w:vAlign w:val="center"/>
          </w:tcPr>
          <w:p w14:paraId="7C030736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16ADC">
              <w:rPr>
                <w:rFonts w:asciiTheme="minorHAnsi" w:hAnsiTheme="minorHAnsi" w:cstheme="minorHAnsi"/>
                <w:sz w:val="20"/>
                <w:szCs w:val="20"/>
              </w:rPr>
              <w:t>21</w:t>
            </w:r>
          </w:p>
        </w:tc>
        <w:tc>
          <w:tcPr>
            <w:tcW w:w="744" w:type="dxa"/>
            <w:tcBorders>
              <w:bottom w:val="single" w:sz="12" w:space="0" w:color="auto"/>
            </w:tcBorders>
            <w:vAlign w:val="center"/>
          </w:tcPr>
          <w:p w14:paraId="1B388BBF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16ADC">
              <w:rPr>
                <w:rFonts w:asciiTheme="minorHAnsi" w:hAnsiTheme="minorHAnsi" w:cstheme="minorHAnsi"/>
                <w:sz w:val="20"/>
                <w:szCs w:val="20"/>
              </w:rPr>
              <w:t>22</w:t>
            </w:r>
          </w:p>
        </w:tc>
        <w:tc>
          <w:tcPr>
            <w:tcW w:w="744" w:type="dxa"/>
            <w:gridSpan w:val="2"/>
            <w:tcBorders>
              <w:bottom w:val="single" w:sz="12" w:space="0" w:color="auto"/>
            </w:tcBorders>
            <w:vAlign w:val="center"/>
          </w:tcPr>
          <w:p w14:paraId="6355CBDE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16ADC">
              <w:rPr>
                <w:rFonts w:asciiTheme="minorHAnsi" w:hAnsiTheme="minorHAnsi" w:cstheme="minorHAnsi"/>
                <w:sz w:val="20"/>
                <w:szCs w:val="20"/>
              </w:rPr>
              <w:t>23</w:t>
            </w:r>
          </w:p>
        </w:tc>
        <w:tc>
          <w:tcPr>
            <w:tcW w:w="744" w:type="dxa"/>
            <w:gridSpan w:val="2"/>
            <w:tcBorders>
              <w:bottom w:val="single" w:sz="12" w:space="0" w:color="auto"/>
            </w:tcBorders>
            <w:vAlign w:val="center"/>
          </w:tcPr>
          <w:p w14:paraId="6D7AE74D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16ADC">
              <w:rPr>
                <w:rFonts w:asciiTheme="minorHAnsi" w:hAnsiTheme="minorHAnsi" w:cstheme="minorHAnsi"/>
                <w:sz w:val="20"/>
                <w:szCs w:val="20"/>
              </w:rPr>
              <w:t>24</w:t>
            </w:r>
          </w:p>
        </w:tc>
        <w:tc>
          <w:tcPr>
            <w:tcW w:w="748" w:type="dxa"/>
            <w:gridSpan w:val="2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1F086525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16ADC">
              <w:rPr>
                <w:rFonts w:asciiTheme="minorHAnsi" w:hAnsiTheme="minorHAnsi" w:cstheme="minorHAnsi"/>
                <w:sz w:val="20"/>
                <w:szCs w:val="20"/>
              </w:rPr>
              <w:t>25</w:t>
            </w:r>
          </w:p>
        </w:tc>
        <w:tc>
          <w:tcPr>
            <w:tcW w:w="79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1CECC6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16ADC">
              <w:rPr>
                <w:rFonts w:asciiTheme="minorHAnsi" w:hAnsiTheme="minorHAnsi" w:cstheme="minorHAnsi"/>
                <w:sz w:val="20"/>
                <w:szCs w:val="20"/>
              </w:rPr>
              <w:t>26</w:t>
            </w:r>
          </w:p>
        </w:tc>
      </w:tr>
      <w:tr w:rsidR="00E05A23" w:rsidRPr="00516ADC" w14:paraId="4A595AAC" w14:textId="77777777" w:rsidTr="00E05A23">
        <w:trPr>
          <w:trHeight w:val="298"/>
        </w:trPr>
        <w:tc>
          <w:tcPr>
            <w:tcW w:w="7855" w:type="dxa"/>
            <w:gridSpan w:val="1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50BFA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16ADC">
              <w:rPr>
                <w:rFonts w:asciiTheme="minorHAnsi" w:hAnsiTheme="minorHAnsi" w:cstheme="minorHAnsi"/>
                <w:sz w:val="20"/>
                <w:szCs w:val="20"/>
              </w:rPr>
              <w:t>Povinné predmety</w:t>
            </w:r>
          </w:p>
        </w:tc>
      </w:tr>
      <w:tr w:rsidR="00E05A23" w:rsidRPr="00516ADC" w14:paraId="3FB6950F" w14:textId="77777777" w:rsidTr="00E05A23">
        <w:trPr>
          <w:trHeight w:val="223"/>
        </w:trPr>
        <w:tc>
          <w:tcPr>
            <w:tcW w:w="214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0F8650E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Slovenský jazyk</w:t>
            </w:r>
          </w:p>
        </w:tc>
        <w:tc>
          <w:tcPr>
            <w:tcW w:w="445" w:type="dxa"/>
            <w:tcBorders>
              <w:top w:val="single" w:sz="4" w:space="0" w:color="auto"/>
            </w:tcBorders>
            <w:vAlign w:val="center"/>
          </w:tcPr>
          <w:p w14:paraId="3449AB7E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sz w:val="20"/>
                <w:szCs w:val="22"/>
              </w:rPr>
              <w:t>59</w:t>
            </w:r>
          </w:p>
        </w:tc>
        <w:tc>
          <w:tcPr>
            <w:tcW w:w="743" w:type="dxa"/>
            <w:tcBorders>
              <w:top w:val="single" w:sz="4" w:space="0" w:color="auto"/>
            </w:tcBorders>
            <w:vAlign w:val="center"/>
          </w:tcPr>
          <w:p w14:paraId="0944DFB6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8</w:t>
            </w:r>
          </w:p>
        </w:tc>
        <w:tc>
          <w:tcPr>
            <w:tcW w:w="744" w:type="dxa"/>
            <w:tcBorders>
              <w:top w:val="single" w:sz="4" w:space="0" w:color="auto"/>
            </w:tcBorders>
            <w:vAlign w:val="center"/>
          </w:tcPr>
          <w:p w14:paraId="324701EA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0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</w:tcBorders>
            <w:vAlign w:val="center"/>
          </w:tcPr>
          <w:p w14:paraId="69213BB5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</w:tcBorders>
            <w:vAlign w:val="center"/>
          </w:tcPr>
          <w:p w14:paraId="3AFC7675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4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</w:tcBorders>
            <w:vAlign w:val="center"/>
          </w:tcPr>
          <w:p w14:paraId="025928F8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18569FE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63FFC15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3,00</w:t>
            </w:r>
          </w:p>
        </w:tc>
      </w:tr>
      <w:tr w:rsidR="00E05A23" w:rsidRPr="00516ADC" w14:paraId="3E382AC0" w14:textId="77777777" w:rsidTr="00E05A23">
        <w:trPr>
          <w:trHeight w:val="223"/>
        </w:trPr>
        <w:tc>
          <w:tcPr>
            <w:tcW w:w="2145" w:type="dxa"/>
            <w:tcBorders>
              <w:left w:val="single" w:sz="4" w:space="0" w:color="auto"/>
            </w:tcBorders>
            <w:vAlign w:val="center"/>
          </w:tcPr>
          <w:p w14:paraId="5A813BB6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Anglický jazyk</w:t>
            </w:r>
          </w:p>
        </w:tc>
        <w:tc>
          <w:tcPr>
            <w:tcW w:w="445" w:type="dxa"/>
            <w:vAlign w:val="center"/>
          </w:tcPr>
          <w:p w14:paraId="2ADC9819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sz w:val="20"/>
                <w:szCs w:val="22"/>
              </w:rPr>
              <w:t>60</w:t>
            </w:r>
          </w:p>
        </w:tc>
        <w:tc>
          <w:tcPr>
            <w:tcW w:w="743" w:type="dxa"/>
            <w:vAlign w:val="center"/>
          </w:tcPr>
          <w:p w14:paraId="6BC3CEE5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8</w:t>
            </w:r>
          </w:p>
        </w:tc>
        <w:tc>
          <w:tcPr>
            <w:tcW w:w="744" w:type="dxa"/>
            <w:vAlign w:val="center"/>
          </w:tcPr>
          <w:p w14:paraId="51E522E6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0</w:t>
            </w:r>
          </w:p>
        </w:tc>
        <w:tc>
          <w:tcPr>
            <w:tcW w:w="767" w:type="dxa"/>
            <w:gridSpan w:val="2"/>
            <w:vAlign w:val="center"/>
          </w:tcPr>
          <w:p w14:paraId="5E78A732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4</w:t>
            </w:r>
          </w:p>
        </w:tc>
        <w:tc>
          <w:tcPr>
            <w:tcW w:w="744" w:type="dxa"/>
            <w:gridSpan w:val="2"/>
            <w:vAlign w:val="center"/>
          </w:tcPr>
          <w:p w14:paraId="55B31A9B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4</w:t>
            </w:r>
          </w:p>
        </w:tc>
        <w:tc>
          <w:tcPr>
            <w:tcW w:w="744" w:type="dxa"/>
            <w:gridSpan w:val="2"/>
            <w:vAlign w:val="center"/>
          </w:tcPr>
          <w:p w14:paraId="5310864C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0</w:t>
            </w:r>
          </w:p>
        </w:tc>
        <w:tc>
          <w:tcPr>
            <w:tcW w:w="744" w:type="dxa"/>
            <w:gridSpan w:val="2"/>
            <w:tcBorders>
              <w:right w:val="single" w:sz="4" w:space="0" w:color="auto"/>
            </w:tcBorders>
            <w:vAlign w:val="center"/>
          </w:tcPr>
          <w:p w14:paraId="3BFCF138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0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BEC27D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2,50</w:t>
            </w:r>
          </w:p>
        </w:tc>
      </w:tr>
      <w:tr w:rsidR="00E05A23" w:rsidRPr="00516ADC" w14:paraId="7A0A689F" w14:textId="77777777" w:rsidTr="00E05A23">
        <w:trPr>
          <w:trHeight w:val="223"/>
        </w:trPr>
        <w:tc>
          <w:tcPr>
            <w:tcW w:w="2145" w:type="dxa"/>
            <w:tcBorders>
              <w:left w:val="single" w:sz="4" w:space="0" w:color="auto"/>
            </w:tcBorders>
            <w:vAlign w:val="center"/>
          </w:tcPr>
          <w:p w14:paraId="0BCCCC9D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Základy športovej prípravy</w:t>
            </w:r>
          </w:p>
        </w:tc>
        <w:tc>
          <w:tcPr>
            <w:tcW w:w="445" w:type="dxa"/>
            <w:vAlign w:val="center"/>
          </w:tcPr>
          <w:p w14:paraId="4AD253BD" w14:textId="77777777" w:rsidR="00E05A23" w:rsidRPr="00516ADC" w:rsidRDefault="00E05A23" w:rsidP="00E05A23">
            <w:pPr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sz w:val="20"/>
                <w:szCs w:val="22"/>
              </w:rPr>
              <w:t>61</w:t>
            </w:r>
          </w:p>
        </w:tc>
        <w:tc>
          <w:tcPr>
            <w:tcW w:w="743" w:type="dxa"/>
            <w:vAlign w:val="center"/>
          </w:tcPr>
          <w:p w14:paraId="01E3560D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1</w:t>
            </w:r>
          </w:p>
        </w:tc>
        <w:tc>
          <w:tcPr>
            <w:tcW w:w="744" w:type="dxa"/>
            <w:vAlign w:val="center"/>
          </w:tcPr>
          <w:p w14:paraId="0968E2C7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1</w:t>
            </w:r>
          </w:p>
        </w:tc>
        <w:tc>
          <w:tcPr>
            <w:tcW w:w="767" w:type="dxa"/>
            <w:gridSpan w:val="2"/>
            <w:vAlign w:val="center"/>
          </w:tcPr>
          <w:p w14:paraId="17D0ACA9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0</w:t>
            </w:r>
          </w:p>
        </w:tc>
        <w:tc>
          <w:tcPr>
            <w:tcW w:w="744" w:type="dxa"/>
            <w:gridSpan w:val="2"/>
            <w:vAlign w:val="center"/>
          </w:tcPr>
          <w:p w14:paraId="3B7C9AFD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0</w:t>
            </w:r>
          </w:p>
        </w:tc>
        <w:tc>
          <w:tcPr>
            <w:tcW w:w="744" w:type="dxa"/>
            <w:gridSpan w:val="2"/>
            <w:vAlign w:val="center"/>
          </w:tcPr>
          <w:p w14:paraId="3652B111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0</w:t>
            </w:r>
          </w:p>
        </w:tc>
        <w:tc>
          <w:tcPr>
            <w:tcW w:w="744" w:type="dxa"/>
            <w:gridSpan w:val="2"/>
            <w:tcBorders>
              <w:right w:val="single" w:sz="4" w:space="0" w:color="auto"/>
            </w:tcBorders>
            <w:vAlign w:val="center"/>
          </w:tcPr>
          <w:p w14:paraId="1D5FB08B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0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049664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1,00</w:t>
            </w:r>
          </w:p>
        </w:tc>
      </w:tr>
      <w:tr w:rsidR="00E05A23" w:rsidRPr="00516ADC" w14:paraId="207B1EE0" w14:textId="77777777" w:rsidTr="00E05A23">
        <w:trPr>
          <w:trHeight w:val="223"/>
        </w:trPr>
        <w:tc>
          <w:tcPr>
            <w:tcW w:w="2145" w:type="dxa"/>
            <w:tcBorders>
              <w:left w:val="single" w:sz="4" w:space="0" w:color="auto"/>
            </w:tcBorders>
            <w:vAlign w:val="center"/>
          </w:tcPr>
          <w:p w14:paraId="7C5C83FC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Matematika</w:t>
            </w:r>
          </w:p>
        </w:tc>
        <w:tc>
          <w:tcPr>
            <w:tcW w:w="445" w:type="dxa"/>
            <w:vAlign w:val="center"/>
          </w:tcPr>
          <w:p w14:paraId="04404DDE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sz w:val="20"/>
                <w:szCs w:val="22"/>
              </w:rPr>
              <w:t>62</w:t>
            </w:r>
          </w:p>
        </w:tc>
        <w:tc>
          <w:tcPr>
            <w:tcW w:w="743" w:type="dxa"/>
            <w:vAlign w:val="center"/>
          </w:tcPr>
          <w:p w14:paraId="31F7DFBE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1</w:t>
            </w:r>
          </w:p>
        </w:tc>
        <w:tc>
          <w:tcPr>
            <w:tcW w:w="744" w:type="dxa"/>
            <w:vAlign w:val="center"/>
          </w:tcPr>
          <w:p w14:paraId="0D4F484E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0</w:t>
            </w:r>
          </w:p>
        </w:tc>
        <w:tc>
          <w:tcPr>
            <w:tcW w:w="767" w:type="dxa"/>
            <w:gridSpan w:val="2"/>
            <w:vAlign w:val="center"/>
          </w:tcPr>
          <w:p w14:paraId="3595885E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0</w:t>
            </w:r>
          </w:p>
        </w:tc>
        <w:tc>
          <w:tcPr>
            <w:tcW w:w="744" w:type="dxa"/>
            <w:gridSpan w:val="2"/>
            <w:vAlign w:val="center"/>
          </w:tcPr>
          <w:p w14:paraId="449D422F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1</w:t>
            </w:r>
          </w:p>
        </w:tc>
        <w:tc>
          <w:tcPr>
            <w:tcW w:w="744" w:type="dxa"/>
            <w:gridSpan w:val="2"/>
            <w:vAlign w:val="center"/>
          </w:tcPr>
          <w:p w14:paraId="6000DC37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0</w:t>
            </w:r>
          </w:p>
        </w:tc>
        <w:tc>
          <w:tcPr>
            <w:tcW w:w="744" w:type="dxa"/>
            <w:gridSpan w:val="2"/>
            <w:tcBorders>
              <w:right w:val="single" w:sz="4" w:space="0" w:color="auto"/>
            </w:tcBorders>
            <w:vAlign w:val="center"/>
          </w:tcPr>
          <w:p w14:paraId="1C0D0D57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0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C57089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3,00</w:t>
            </w:r>
          </w:p>
        </w:tc>
      </w:tr>
      <w:tr w:rsidR="00E05A23" w:rsidRPr="00516ADC" w14:paraId="1A8DC251" w14:textId="77777777" w:rsidTr="00E05A23">
        <w:trPr>
          <w:trHeight w:val="223"/>
        </w:trPr>
        <w:tc>
          <w:tcPr>
            <w:tcW w:w="2145" w:type="dxa"/>
            <w:tcBorders>
              <w:left w:val="single" w:sz="4" w:space="0" w:color="auto"/>
            </w:tcBorders>
            <w:vAlign w:val="center"/>
          </w:tcPr>
          <w:p w14:paraId="2E5C2874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rPr>
                <w:rFonts w:asciiTheme="minorHAnsi" w:hAnsiTheme="minorHAnsi" w:cstheme="minorHAnsi"/>
                <w:b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Informatika</w:t>
            </w:r>
          </w:p>
        </w:tc>
        <w:tc>
          <w:tcPr>
            <w:tcW w:w="445" w:type="dxa"/>
            <w:vAlign w:val="center"/>
          </w:tcPr>
          <w:p w14:paraId="2088C302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sz w:val="20"/>
                <w:szCs w:val="22"/>
              </w:rPr>
              <w:t>63</w:t>
            </w:r>
          </w:p>
        </w:tc>
        <w:tc>
          <w:tcPr>
            <w:tcW w:w="743" w:type="dxa"/>
            <w:vAlign w:val="center"/>
          </w:tcPr>
          <w:p w14:paraId="39ADE78A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3</w:t>
            </w:r>
          </w:p>
        </w:tc>
        <w:tc>
          <w:tcPr>
            <w:tcW w:w="744" w:type="dxa"/>
            <w:vAlign w:val="center"/>
          </w:tcPr>
          <w:p w14:paraId="5F985B5E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767" w:type="dxa"/>
            <w:gridSpan w:val="2"/>
            <w:vAlign w:val="center"/>
          </w:tcPr>
          <w:p w14:paraId="72F614DD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1</w:t>
            </w:r>
          </w:p>
        </w:tc>
        <w:tc>
          <w:tcPr>
            <w:tcW w:w="744" w:type="dxa"/>
            <w:gridSpan w:val="2"/>
            <w:vAlign w:val="center"/>
          </w:tcPr>
          <w:p w14:paraId="658B5BD1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0</w:t>
            </w:r>
          </w:p>
        </w:tc>
        <w:tc>
          <w:tcPr>
            <w:tcW w:w="744" w:type="dxa"/>
            <w:gridSpan w:val="2"/>
            <w:vAlign w:val="center"/>
          </w:tcPr>
          <w:p w14:paraId="2E4E52BE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0</w:t>
            </w:r>
          </w:p>
        </w:tc>
        <w:tc>
          <w:tcPr>
            <w:tcW w:w="744" w:type="dxa"/>
            <w:gridSpan w:val="2"/>
            <w:tcBorders>
              <w:right w:val="single" w:sz="4" w:space="0" w:color="auto"/>
            </w:tcBorders>
            <w:vAlign w:val="center"/>
          </w:tcPr>
          <w:p w14:paraId="0DC9197E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0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E3C1C6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1,33</w:t>
            </w:r>
          </w:p>
        </w:tc>
      </w:tr>
      <w:tr w:rsidR="00E05A23" w:rsidRPr="00516ADC" w14:paraId="21A56C3A" w14:textId="77777777" w:rsidTr="00E05A23">
        <w:trPr>
          <w:trHeight w:val="223"/>
        </w:trPr>
        <w:tc>
          <w:tcPr>
            <w:tcW w:w="2145" w:type="dxa"/>
            <w:tcBorders>
              <w:left w:val="single" w:sz="4" w:space="0" w:color="auto"/>
            </w:tcBorders>
            <w:vAlign w:val="center"/>
          </w:tcPr>
          <w:p w14:paraId="4B645ACB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Chémia</w:t>
            </w:r>
          </w:p>
        </w:tc>
        <w:tc>
          <w:tcPr>
            <w:tcW w:w="445" w:type="dxa"/>
            <w:vAlign w:val="center"/>
          </w:tcPr>
          <w:p w14:paraId="63FBEE84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sz w:val="20"/>
                <w:szCs w:val="22"/>
              </w:rPr>
              <w:t>64</w:t>
            </w:r>
          </w:p>
        </w:tc>
        <w:tc>
          <w:tcPr>
            <w:tcW w:w="743" w:type="dxa"/>
            <w:vAlign w:val="center"/>
          </w:tcPr>
          <w:p w14:paraId="52FA36D0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1</w:t>
            </w:r>
          </w:p>
        </w:tc>
        <w:tc>
          <w:tcPr>
            <w:tcW w:w="744" w:type="dxa"/>
            <w:vAlign w:val="center"/>
          </w:tcPr>
          <w:p w14:paraId="6415A2E0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1</w:t>
            </w:r>
          </w:p>
        </w:tc>
        <w:tc>
          <w:tcPr>
            <w:tcW w:w="767" w:type="dxa"/>
            <w:gridSpan w:val="2"/>
            <w:vAlign w:val="center"/>
          </w:tcPr>
          <w:p w14:paraId="2D1658FF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0</w:t>
            </w:r>
          </w:p>
        </w:tc>
        <w:tc>
          <w:tcPr>
            <w:tcW w:w="744" w:type="dxa"/>
            <w:gridSpan w:val="2"/>
            <w:vAlign w:val="center"/>
          </w:tcPr>
          <w:p w14:paraId="4D60FE83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0</w:t>
            </w:r>
          </w:p>
        </w:tc>
        <w:tc>
          <w:tcPr>
            <w:tcW w:w="744" w:type="dxa"/>
            <w:gridSpan w:val="2"/>
            <w:vAlign w:val="center"/>
          </w:tcPr>
          <w:p w14:paraId="1D10B332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0</w:t>
            </w:r>
          </w:p>
        </w:tc>
        <w:tc>
          <w:tcPr>
            <w:tcW w:w="744" w:type="dxa"/>
            <w:gridSpan w:val="2"/>
            <w:tcBorders>
              <w:right w:val="single" w:sz="4" w:space="0" w:color="auto"/>
            </w:tcBorders>
            <w:vAlign w:val="center"/>
          </w:tcPr>
          <w:p w14:paraId="24B74335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0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9A0B04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1,00</w:t>
            </w:r>
          </w:p>
        </w:tc>
      </w:tr>
      <w:tr w:rsidR="00E05A23" w:rsidRPr="00516ADC" w14:paraId="5811B8EA" w14:textId="77777777" w:rsidTr="00E05A23">
        <w:trPr>
          <w:trHeight w:val="223"/>
        </w:trPr>
        <w:tc>
          <w:tcPr>
            <w:tcW w:w="2145" w:type="dxa"/>
            <w:tcBorders>
              <w:left w:val="single" w:sz="4" w:space="0" w:color="auto"/>
            </w:tcBorders>
            <w:vAlign w:val="center"/>
          </w:tcPr>
          <w:p w14:paraId="6235A364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Biológia</w:t>
            </w:r>
          </w:p>
        </w:tc>
        <w:tc>
          <w:tcPr>
            <w:tcW w:w="445" w:type="dxa"/>
            <w:vAlign w:val="center"/>
          </w:tcPr>
          <w:p w14:paraId="3ECA279E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sz w:val="20"/>
                <w:szCs w:val="22"/>
              </w:rPr>
              <w:t>65</w:t>
            </w:r>
          </w:p>
        </w:tc>
        <w:tc>
          <w:tcPr>
            <w:tcW w:w="743" w:type="dxa"/>
            <w:vAlign w:val="center"/>
          </w:tcPr>
          <w:p w14:paraId="6C5EAEA3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744" w:type="dxa"/>
            <w:vAlign w:val="center"/>
          </w:tcPr>
          <w:p w14:paraId="075EA60B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1</w:t>
            </w:r>
          </w:p>
        </w:tc>
        <w:tc>
          <w:tcPr>
            <w:tcW w:w="767" w:type="dxa"/>
            <w:gridSpan w:val="2"/>
            <w:vAlign w:val="center"/>
          </w:tcPr>
          <w:p w14:paraId="5514AD2A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0</w:t>
            </w:r>
          </w:p>
        </w:tc>
        <w:tc>
          <w:tcPr>
            <w:tcW w:w="744" w:type="dxa"/>
            <w:gridSpan w:val="2"/>
            <w:vAlign w:val="center"/>
          </w:tcPr>
          <w:p w14:paraId="154414CE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0</w:t>
            </w:r>
          </w:p>
        </w:tc>
        <w:tc>
          <w:tcPr>
            <w:tcW w:w="744" w:type="dxa"/>
            <w:gridSpan w:val="2"/>
            <w:vAlign w:val="center"/>
          </w:tcPr>
          <w:p w14:paraId="6FDECF91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1</w:t>
            </w:r>
          </w:p>
        </w:tc>
        <w:tc>
          <w:tcPr>
            <w:tcW w:w="744" w:type="dxa"/>
            <w:gridSpan w:val="2"/>
            <w:tcBorders>
              <w:right w:val="single" w:sz="4" w:space="0" w:color="auto"/>
            </w:tcBorders>
            <w:vAlign w:val="center"/>
          </w:tcPr>
          <w:p w14:paraId="51CDD85F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0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F2A786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2,50</w:t>
            </w:r>
          </w:p>
        </w:tc>
      </w:tr>
      <w:tr w:rsidR="00E05A23" w:rsidRPr="00516ADC" w14:paraId="2AFC552E" w14:textId="77777777" w:rsidTr="00E05A23">
        <w:trPr>
          <w:trHeight w:val="223"/>
        </w:trPr>
        <w:tc>
          <w:tcPr>
            <w:tcW w:w="2145" w:type="dxa"/>
            <w:tcBorders>
              <w:left w:val="single" w:sz="4" w:space="0" w:color="auto"/>
            </w:tcBorders>
            <w:vAlign w:val="center"/>
          </w:tcPr>
          <w:p w14:paraId="3AEFBECD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Geografia</w:t>
            </w:r>
          </w:p>
        </w:tc>
        <w:tc>
          <w:tcPr>
            <w:tcW w:w="445" w:type="dxa"/>
            <w:vAlign w:val="center"/>
          </w:tcPr>
          <w:p w14:paraId="1A77977D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sz w:val="20"/>
                <w:szCs w:val="22"/>
              </w:rPr>
              <w:t>66</w:t>
            </w:r>
          </w:p>
        </w:tc>
        <w:tc>
          <w:tcPr>
            <w:tcW w:w="743" w:type="dxa"/>
            <w:vAlign w:val="center"/>
          </w:tcPr>
          <w:p w14:paraId="78FB6827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744" w:type="dxa"/>
            <w:vAlign w:val="center"/>
          </w:tcPr>
          <w:p w14:paraId="5FD7A6E3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0</w:t>
            </w:r>
          </w:p>
        </w:tc>
        <w:tc>
          <w:tcPr>
            <w:tcW w:w="767" w:type="dxa"/>
            <w:gridSpan w:val="2"/>
            <w:vAlign w:val="center"/>
          </w:tcPr>
          <w:p w14:paraId="6F2A4314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1</w:t>
            </w:r>
          </w:p>
        </w:tc>
        <w:tc>
          <w:tcPr>
            <w:tcW w:w="744" w:type="dxa"/>
            <w:gridSpan w:val="2"/>
            <w:vAlign w:val="center"/>
          </w:tcPr>
          <w:p w14:paraId="435C56B1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1</w:t>
            </w:r>
          </w:p>
        </w:tc>
        <w:tc>
          <w:tcPr>
            <w:tcW w:w="744" w:type="dxa"/>
            <w:gridSpan w:val="2"/>
            <w:vAlign w:val="center"/>
          </w:tcPr>
          <w:p w14:paraId="4876AB07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0</w:t>
            </w:r>
          </w:p>
        </w:tc>
        <w:tc>
          <w:tcPr>
            <w:tcW w:w="744" w:type="dxa"/>
            <w:gridSpan w:val="2"/>
            <w:tcBorders>
              <w:right w:val="single" w:sz="4" w:space="0" w:color="auto"/>
            </w:tcBorders>
            <w:vAlign w:val="center"/>
          </w:tcPr>
          <w:p w14:paraId="0B8C0682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0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E27056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2,50</w:t>
            </w:r>
          </w:p>
        </w:tc>
      </w:tr>
      <w:tr w:rsidR="00E05A23" w:rsidRPr="00516ADC" w14:paraId="0A5AF5AA" w14:textId="77777777" w:rsidTr="00E05A23">
        <w:trPr>
          <w:trHeight w:val="223"/>
        </w:trPr>
        <w:tc>
          <w:tcPr>
            <w:tcW w:w="2145" w:type="dxa"/>
            <w:tcBorders>
              <w:left w:val="single" w:sz="4" w:space="0" w:color="auto"/>
            </w:tcBorders>
            <w:vAlign w:val="center"/>
          </w:tcPr>
          <w:p w14:paraId="2D5C998F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Občianska náuka</w:t>
            </w:r>
          </w:p>
        </w:tc>
        <w:tc>
          <w:tcPr>
            <w:tcW w:w="445" w:type="dxa"/>
            <w:vAlign w:val="center"/>
          </w:tcPr>
          <w:p w14:paraId="547BC03D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sz w:val="20"/>
                <w:szCs w:val="22"/>
              </w:rPr>
              <w:t>67</w:t>
            </w:r>
          </w:p>
        </w:tc>
        <w:tc>
          <w:tcPr>
            <w:tcW w:w="743" w:type="dxa"/>
            <w:vAlign w:val="center"/>
          </w:tcPr>
          <w:p w14:paraId="2A8AD454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4</w:t>
            </w:r>
          </w:p>
        </w:tc>
        <w:tc>
          <w:tcPr>
            <w:tcW w:w="744" w:type="dxa"/>
            <w:vAlign w:val="center"/>
          </w:tcPr>
          <w:p w14:paraId="2B007122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1</w:t>
            </w:r>
          </w:p>
        </w:tc>
        <w:tc>
          <w:tcPr>
            <w:tcW w:w="767" w:type="dxa"/>
            <w:gridSpan w:val="2"/>
            <w:vAlign w:val="center"/>
          </w:tcPr>
          <w:p w14:paraId="4B00FE4B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744" w:type="dxa"/>
            <w:gridSpan w:val="2"/>
            <w:vAlign w:val="center"/>
          </w:tcPr>
          <w:p w14:paraId="00284E07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1</w:t>
            </w:r>
          </w:p>
        </w:tc>
        <w:tc>
          <w:tcPr>
            <w:tcW w:w="744" w:type="dxa"/>
            <w:gridSpan w:val="2"/>
            <w:vAlign w:val="center"/>
          </w:tcPr>
          <w:p w14:paraId="254620A9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0</w:t>
            </w:r>
          </w:p>
        </w:tc>
        <w:tc>
          <w:tcPr>
            <w:tcW w:w="744" w:type="dxa"/>
            <w:gridSpan w:val="2"/>
            <w:tcBorders>
              <w:right w:val="single" w:sz="4" w:space="0" w:color="auto"/>
            </w:tcBorders>
            <w:vAlign w:val="center"/>
          </w:tcPr>
          <w:p w14:paraId="0E5FBD21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0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E752AA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2,00</w:t>
            </w:r>
          </w:p>
        </w:tc>
      </w:tr>
      <w:tr w:rsidR="00E05A23" w:rsidRPr="00516ADC" w14:paraId="7DD6DF34" w14:textId="77777777" w:rsidTr="00E05A23">
        <w:trPr>
          <w:trHeight w:val="223"/>
        </w:trPr>
        <w:tc>
          <w:tcPr>
            <w:tcW w:w="2145" w:type="dxa"/>
            <w:tcBorders>
              <w:left w:val="single" w:sz="4" w:space="0" w:color="auto"/>
              <w:bottom w:val="single" w:sz="2" w:space="0" w:color="auto"/>
            </w:tcBorders>
            <w:vAlign w:val="center"/>
          </w:tcPr>
          <w:p w14:paraId="5E8F2D2F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Dejiny umenia</w:t>
            </w:r>
          </w:p>
        </w:tc>
        <w:tc>
          <w:tcPr>
            <w:tcW w:w="445" w:type="dxa"/>
            <w:vAlign w:val="center"/>
          </w:tcPr>
          <w:p w14:paraId="35C54748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sz w:val="20"/>
                <w:szCs w:val="22"/>
              </w:rPr>
              <w:t>68</w:t>
            </w:r>
          </w:p>
        </w:tc>
        <w:tc>
          <w:tcPr>
            <w:tcW w:w="743" w:type="dxa"/>
            <w:tcBorders>
              <w:bottom w:val="single" w:sz="4" w:space="0" w:color="000000"/>
            </w:tcBorders>
            <w:vAlign w:val="center"/>
          </w:tcPr>
          <w:p w14:paraId="6C4C5B83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744" w:type="dxa"/>
            <w:tcBorders>
              <w:bottom w:val="single" w:sz="4" w:space="0" w:color="000000"/>
            </w:tcBorders>
            <w:vAlign w:val="center"/>
          </w:tcPr>
          <w:p w14:paraId="485F9FEF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2</w:t>
            </w:r>
          </w:p>
        </w:tc>
        <w:tc>
          <w:tcPr>
            <w:tcW w:w="767" w:type="dxa"/>
            <w:gridSpan w:val="2"/>
            <w:tcBorders>
              <w:bottom w:val="single" w:sz="4" w:space="0" w:color="000000"/>
            </w:tcBorders>
            <w:vAlign w:val="center"/>
          </w:tcPr>
          <w:p w14:paraId="17876AAB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0</w:t>
            </w:r>
          </w:p>
        </w:tc>
        <w:tc>
          <w:tcPr>
            <w:tcW w:w="744" w:type="dxa"/>
            <w:gridSpan w:val="2"/>
            <w:tcBorders>
              <w:bottom w:val="single" w:sz="4" w:space="0" w:color="000000"/>
            </w:tcBorders>
            <w:vAlign w:val="center"/>
          </w:tcPr>
          <w:p w14:paraId="4113E99A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0</w:t>
            </w:r>
          </w:p>
        </w:tc>
        <w:tc>
          <w:tcPr>
            <w:tcW w:w="744" w:type="dxa"/>
            <w:gridSpan w:val="2"/>
            <w:tcBorders>
              <w:bottom w:val="single" w:sz="4" w:space="0" w:color="000000"/>
            </w:tcBorders>
            <w:vAlign w:val="center"/>
          </w:tcPr>
          <w:p w14:paraId="33F59DBA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0</w:t>
            </w:r>
          </w:p>
        </w:tc>
        <w:tc>
          <w:tcPr>
            <w:tcW w:w="744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70B0A7CF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0</w:t>
            </w:r>
          </w:p>
        </w:tc>
        <w:tc>
          <w:tcPr>
            <w:tcW w:w="779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2295BA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</w:pPr>
            <w:r w:rsidRPr="00516ADC">
              <w:rPr>
                <w:rFonts w:asciiTheme="minorHAnsi" w:hAnsiTheme="minorHAnsi" w:cstheme="minorHAnsi"/>
                <w:bCs/>
                <w:iCs/>
                <w:sz w:val="20"/>
                <w:szCs w:val="22"/>
              </w:rPr>
              <w:t>1,00</w:t>
            </w:r>
          </w:p>
        </w:tc>
      </w:tr>
      <w:tr w:rsidR="00E05A23" w:rsidRPr="00516ADC" w14:paraId="6861123A" w14:textId="77777777" w:rsidTr="00E05A23">
        <w:trPr>
          <w:trHeight w:val="223"/>
        </w:trPr>
        <w:tc>
          <w:tcPr>
            <w:tcW w:w="2145" w:type="dxa"/>
            <w:tcBorders>
              <w:left w:val="single" w:sz="4" w:space="0" w:color="auto"/>
            </w:tcBorders>
            <w:vAlign w:val="center"/>
          </w:tcPr>
          <w:p w14:paraId="0C71F691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445" w:type="dxa"/>
            <w:vAlign w:val="center"/>
          </w:tcPr>
          <w:p w14:paraId="0B0CBE71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16ADC">
              <w:rPr>
                <w:rFonts w:asciiTheme="minorHAnsi" w:hAnsiTheme="minorHAnsi" w:cstheme="minorHAnsi"/>
                <w:sz w:val="18"/>
                <w:szCs w:val="18"/>
              </w:rPr>
              <w:t>80</w:t>
            </w:r>
          </w:p>
        </w:tc>
        <w:tc>
          <w:tcPr>
            <w:tcW w:w="743" w:type="dxa"/>
            <w:tcBorders>
              <w:tr2bl w:val="single" w:sz="4" w:space="0" w:color="auto"/>
            </w:tcBorders>
            <w:vAlign w:val="center"/>
          </w:tcPr>
          <w:p w14:paraId="02F2BD83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44" w:type="dxa"/>
            <w:tcBorders>
              <w:tr2bl w:val="single" w:sz="4" w:space="0" w:color="auto"/>
            </w:tcBorders>
            <w:vAlign w:val="center"/>
          </w:tcPr>
          <w:p w14:paraId="355CF081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67" w:type="dxa"/>
            <w:gridSpan w:val="2"/>
            <w:tcBorders>
              <w:tr2bl w:val="single" w:sz="4" w:space="0" w:color="auto"/>
            </w:tcBorders>
            <w:vAlign w:val="center"/>
          </w:tcPr>
          <w:p w14:paraId="49835B42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44" w:type="dxa"/>
            <w:gridSpan w:val="2"/>
            <w:tcBorders>
              <w:tr2bl w:val="single" w:sz="4" w:space="0" w:color="auto"/>
            </w:tcBorders>
            <w:vAlign w:val="center"/>
          </w:tcPr>
          <w:p w14:paraId="4F50CE04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44" w:type="dxa"/>
            <w:gridSpan w:val="2"/>
            <w:tcBorders>
              <w:tr2bl w:val="single" w:sz="4" w:space="0" w:color="auto"/>
            </w:tcBorders>
            <w:vAlign w:val="center"/>
          </w:tcPr>
          <w:p w14:paraId="69FC3D87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44" w:type="dxa"/>
            <w:gridSpan w:val="2"/>
            <w:tcBorders>
              <w:right w:val="single" w:sz="4" w:space="0" w:color="auto"/>
              <w:tr2bl w:val="single" w:sz="4" w:space="0" w:color="auto"/>
            </w:tcBorders>
            <w:vAlign w:val="center"/>
          </w:tcPr>
          <w:p w14:paraId="0CD1483A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53CC86ED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E05A23" w:rsidRPr="00516ADC" w14:paraId="3868CFF1" w14:textId="77777777" w:rsidTr="00E05A23">
        <w:trPr>
          <w:trHeight w:val="223"/>
        </w:trPr>
        <w:tc>
          <w:tcPr>
            <w:tcW w:w="2145" w:type="dxa"/>
            <w:tcBorders>
              <w:left w:val="single" w:sz="4" w:space="0" w:color="auto"/>
            </w:tcBorders>
            <w:vAlign w:val="center"/>
          </w:tcPr>
          <w:p w14:paraId="6F053CFE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16AD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Spolu a priemer školy</w:t>
            </w:r>
          </w:p>
        </w:tc>
        <w:tc>
          <w:tcPr>
            <w:tcW w:w="445" w:type="dxa"/>
            <w:vAlign w:val="center"/>
          </w:tcPr>
          <w:p w14:paraId="3701DB21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43" w:type="dxa"/>
            <w:vAlign w:val="center"/>
          </w:tcPr>
          <w:p w14:paraId="5D404865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516ADC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32</w:t>
            </w:r>
          </w:p>
        </w:tc>
        <w:tc>
          <w:tcPr>
            <w:tcW w:w="744" w:type="dxa"/>
            <w:vAlign w:val="center"/>
          </w:tcPr>
          <w:p w14:paraId="06262881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516ADC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767" w:type="dxa"/>
            <w:gridSpan w:val="2"/>
            <w:vAlign w:val="center"/>
          </w:tcPr>
          <w:p w14:paraId="00ECA03A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516ADC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744" w:type="dxa"/>
            <w:gridSpan w:val="2"/>
            <w:vAlign w:val="center"/>
          </w:tcPr>
          <w:p w14:paraId="10CB8FDD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516ADC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744" w:type="dxa"/>
            <w:gridSpan w:val="2"/>
            <w:vAlign w:val="center"/>
          </w:tcPr>
          <w:p w14:paraId="6C5ACD00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516ADC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744" w:type="dxa"/>
            <w:gridSpan w:val="2"/>
            <w:tcBorders>
              <w:right w:val="single" w:sz="4" w:space="0" w:color="auto"/>
            </w:tcBorders>
            <w:vAlign w:val="center"/>
          </w:tcPr>
          <w:p w14:paraId="72777BC9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516ADC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D4BD23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516ADC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1,98</w:t>
            </w:r>
          </w:p>
        </w:tc>
      </w:tr>
      <w:tr w:rsidR="00E05A23" w:rsidRPr="00516ADC" w14:paraId="5ABEA63E" w14:textId="77777777" w:rsidTr="00E05A23">
        <w:trPr>
          <w:trHeight w:val="223"/>
        </w:trPr>
        <w:tc>
          <w:tcPr>
            <w:tcW w:w="7855" w:type="dxa"/>
            <w:gridSpan w:val="13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7FE1D81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16ADC">
              <w:rPr>
                <w:rFonts w:asciiTheme="minorHAnsi" w:hAnsiTheme="minorHAnsi" w:cstheme="minorHAnsi"/>
                <w:sz w:val="18"/>
                <w:szCs w:val="18"/>
              </w:rPr>
              <w:t>Predmety dobrovoľnej maturitnej skúšky</w:t>
            </w:r>
          </w:p>
        </w:tc>
      </w:tr>
      <w:tr w:rsidR="00E05A23" w:rsidRPr="00516ADC" w14:paraId="3F2D031F" w14:textId="77777777" w:rsidTr="00E05A23">
        <w:trPr>
          <w:trHeight w:val="223"/>
        </w:trPr>
        <w:tc>
          <w:tcPr>
            <w:tcW w:w="21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  <w:tr2bl w:val="single" w:sz="6" w:space="0" w:color="auto"/>
            </w:tcBorders>
            <w:vAlign w:val="center"/>
          </w:tcPr>
          <w:p w14:paraId="5EFC8432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84CAE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16ADC">
              <w:rPr>
                <w:rFonts w:asciiTheme="minorHAnsi" w:hAnsiTheme="minorHAnsi" w:cstheme="minorHAnsi"/>
                <w:sz w:val="18"/>
                <w:szCs w:val="18"/>
              </w:rPr>
              <w:t>81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r2bl w:val="single" w:sz="6" w:space="0" w:color="auto"/>
            </w:tcBorders>
            <w:vAlign w:val="center"/>
          </w:tcPr>
          <w:p w14:paraId="745272DE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r2bl w:val="single" w:sz="6" w:space="0" w:color="auto"/>
            </w:tcBorders>
            <w:vAlign w:val="center"/>
          </w:tcPr>
          <w:p w14:paraId="1A0DAFAD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r2bl w:val="single" w:sz="6" w:space="0" w:color="auto"/>
            </w:tcBorders>
            <w:vAlign w:val="center"/>
          </w:tcPr>
          <w:p w14:paraId="1A195199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r2bl w:val="single" w:sz="6" w:space="0" w:color="auto"/>
            </w:tcBorders>
            <w:vAlign w:val="center"/>
          </w:tcPr>
          <w:p w14:paraId="585C1493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r2bl w:val="single" w:sz="6" w:space="0" w:color="auto"/>
            </w:tcBorders>
            <w:vAlign w:val="center"/>
          </w:tcPr>
          <w:p w14:paraId="5F8E3BDE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r2bl w:val="single" w:sz="6" w:space="0" w:color="auto"/>
            </w:tcBorders>
            <w:vAlign w:val="center"/>
          </w:tcPr>
          <w:p w14:paraId="6E9BA623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  <w:tr2bl w:val="single" w:sz="6" w:space="0" w:color="auto"/>
            </w:tcBorders>
            <w:vAlign w:val="center"/>
          </w:tcPr>
          <w:p w14:paraId="64417B88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E05A23" w:rsidRPr="00516ADC" w14:paraId="0F4A1B5C" w14:textId="77777777" w:rsidTr="00E05A23">
        <w:trPr>
          <w:trHeight w:val="223"/>
        </w:trPr>
        <w:tc>
          <w:tcPr>
            <w:tcW w:w="214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C2BC9C2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16ADC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Spolu</w:t>
            </w:r>
          </w:p>
        </w:tc>
        <w:tc>
          <w:tcPr>
            <w:tcW w:w="44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6E7EE05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  <w:tr2bl w:val="nil"/>
            </w:tcBorders>
            <w:vAlign w:val="center"/>
          </w:tcPr>
          <w:p w14:paraId="2AA307CA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  <w:tr2bl w:val="nil"/>
            </w:tcBorders>
            <w:vAlign w:val="center"/>
          </w:tcPr>
          <w:p w14:paraId="4B6E9F48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67" w:type="dxa"/>
            <w:gridSpan w:val="2"/>
            <w:tcBorders>
              <w:left w:val="single" w:sz="4" w:space="0" w:color="000000"/>
              <w:bottom w:val="single" w:sz="4" w:space="0" w:color="auto"/>
              <w:tr2bl w:val="single" w:sz="4" w:space="0" w:color="auto"/>
            </w:tcBorders>
            <w:vAlign w:val="center"/>
          </w:tcPr>
          <w:p w14:paraId="6DE17142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44" w:type="dxa"/>
            <w:gridSpan w:val="2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14:paraId="7CC2E496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44" w:type="dxa"/>
            <w:gridSpan w:val="2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14:paraId="5BC8592F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44" w:type="dxa"/>
            <w:gridSpan w:val="2"/>
            <w:tcBorders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3012424E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7868932" w14:textId="77777777" w:rsidR="00E05A23" w:rsidRPr="00516ADC" w:rsidRDefault="00E05A23" w:rsidP="00E05A23">
            <w:pPr>
              <w:tabs>
                <w:tab w:val="left" w:pos="2268"/>
                <w:tab w:val="left" w:pos="5103"/>
                <w:tab w:val="left" w:pos="6804"/>
                <w:tab w:val="left" w:pos="7938"/>
              </w:tabs>
              <w:spacing w:before="0" w:line="240" w:lineRule="auto"/>
              <w:ind w:firstLine="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</w:p>
        </w:tc>
      </w:tr>
    </w:tbl>
    <w:p w14:paraId="101ECD98" w14:textId="05C10131" w:rsidR="00950776" w:rsidRPr="00516ADC" w:rsidRDefault="00322BFB" w:rsidP="00D63DB7">
      <w:pPr>
        <w:tabs>
          <w:tab w:val="left" w:pos="2175"/>
        </w:tabs>
        <w:spacing w:before="0" w:line="240" w:lineRule="auto"/>
        <w:ind w:firstLine="0"/>
        <w:rPr>
          <w:rFonts w:asciiTheme="minorHAnsi" w:hAnsiTheme="minorHAnsi" w:cstheme="minorHAnsi"/>
          <w:color w:val="A6A6A6" w:themeColor="background1" w:themeShade="A6"/>
        </w:rPr>
      </w:pPr>
      <w:r w:rsidRPr="00516ADC">
        <w:rPr>
          <w:rFonts w:asciiTheme="minorHAnsi" w:hAnsiTheme="minorHAnsi" w:cstheme="minorHAnsi"/>
          <w:color w:val="A6A6A6" w:themeColor="background1" w:themeShade="A6"/>
        </w:rPr>
        <w:t xml:space="preserve">Zdroj: </w:t>
      </w:r>
      <w:r w:rsidR="00D63DB7" w:rsidRPr="00516ADC">
        <w:rPr>
          <w:rFonts w:asciiTheme="minorHAnsi" w:hAnsiTheme="minorHAnsi" w:cstheme="minorHAnsi"/>
          <w:color w:val="A6A6A6" w:themeColor="background1" w:themeShade="A6"/>
        </w:rPr>
        <w:t>Výkaz o výsledku maturitných skúšok</w:t>
      </w:r>
    </w:p>
    <w:p w14:paraId="33F3C4A9" w14:textId="77777777" w:rsidR="004C56D4" w:rsidRPr="00516ADC" w:rsidRDefault="004C56D4" w:rsidP="00D63DB7">
      <w:pPr>
        <w:tabs>
          <w:tab w:val="left" w:pos="2175"/>
        </w:tabs>
        <w:spacing w:before="0" w:line="240" w:lineRule="auto"/>
        <w:ind w:firstLine="0"/>
        <w:rPr>
          <w:rFonts w:asciiTheme="minorHAnsi" w:hAnsiTheme="minorHAnsi" w:cstheme="minorHAnsi"/>
          <w:color w:val="000000" w:themeColor="text1"/>
        </w:rPr>
      </w:pPr>
    </w:p>
    <w:p w14:paraId="58575C5D" w14:textId="19A0413F" w:rsidR="004C56D4" w:rsidRPr="00516ADC" w:rsidRDefault="004C56D4" w:rsidP="00D63DB7">
      <w:pPr>
        <w:tabs>
          <w:tab w:val="left" w:pos="2175"/>
        </w:tabs>
        <w:spacing w:before="0" w:line="240" w:lineRule="auto"/>
        <w:ind w:firstLine="0"/>
        <w:rPr>
          <w:rFonts w:asciiTheme="minorHAnsi" w:hAnsiTheme="minorHAnsi" w:cstheme="minorHAnsi"/>
          <w:color w:val="000000" w:themeColor="text1"/>
        </w:rPr>
      </w:pPr>
      <w:r w:rsidRPr="00516ADC">
        <w:rPr>
          <w:rFonts w:asciiTheme="minorHAnsi" w:hAnsiTheme="minorHAnsi" w:cstheme="minorHAnsi"/>
          <w:color w:val="000000" w:themeColor="text1"/>
        </w:rPr>
        <w:t>Žiaci sa umiestnili na univerzitách v zahraničí a na Slovensku.</w:t>
      </w:r>
    </w:p>
    <w:p w14:paraId="08C1FA97" w14:textId="1568C503" w:rsidR="008F385C" w:rsidRPr="00516ADC" w:rsidRDefault="00950776" w:rsidP="003C1412">
      <w:pPr>
        <w:pStyle w:val="Nadpis1"/>
        <w:spacing w:before="0"/>
        <w:rPr>
          <w:rFonts w:asciiTheme="minorHAnsi" w:hAnsiTheme="minorHAnsi" w:cstheme="minorHAnsi"/>
          <w:b w:val="0"/>
        </w:rPr>
      </w:pPr>
      <w:bookmarkStart w:id="27" w:name="_Toc83629340"/>
      <w:r w:rsidRPr="00516ADC">
        <w:rPr>
          <w:rFonts w:asciiTheme="minorHAnsi" w:hAnsiTheme="minorHAnsi" w:cstheme="minorHAnsi"/>
          <w:b w:val="0"/>
        </w:rPr>
        <w:lastRenderedPageBreak/>
        <w:t>Aktivity školou organizované</w:t>
      </w:r>
      <w:bookmarkEnd w:id="27"/>
    </w:p>
    <w:p w14:paraId="14B73971" w14:textId="77777777" w:rsidR="00114D38" w:rsidRPr="00516ADC" w:rsidRDefault="00114D38" w:rsidP="003C1412">
      <w:pPr>
        <w:spacing w:before="0" w:line="240" w:lineRule="auto"/>
        <w:rPr>
          <w:rFonts w:asciiTheme="minorHAnsi" w:hAnsiTheme="minorHAnsi" w:cstheme="minorHAnsi"/>
        </w:rPr>
      </w:pPr>
    </w:p>
    <w:p w14:paraId="54235B92" w14:textId="77777777" w:rsidR="00114D38" w:rsidRPr="00516ADC" w:rsidRDefault="00114D38" w:rsidP="003C1412">
      <w:pPr>
        <w:spacing w:before="0" w:line="240" w:lineRule="auto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>Dĺžka trvania školského roka predstavuje disponibilný priestor na realizáciu rôznych aktivít školy. Tabuľka predstavuje prehľad najvýznamnejších aktivít organizovaných Spojenou školou:</w:t>
      </w:r>
    </w:p>
    <w:tbl>
      <w:tblPr>
        <w:tblStyle w:val="Tabukasmriekou1svetl"/>
        <w:tblW w:w="0" w:type="auto"/>
        <w:tblLook w:val="04A0" w:firstRow="1" w:lastRow="0" w:firstColumn="1" w:lastColumn="0" w:noHBand="0" w:noVBand="1"/>
      </w:tblPr>
      <w:tblGrid>
        <w:gridCol w:w="811"/>
        <w:gridCol w:w="7569"/>
      </w:tblGrid>
      <w:tr w:rsidR="00114D38" w:rsidRPr="00516ADC" w14:paraId="419D5443" w14:textId="77777777" w:rsidTr="00930D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" w:type="dxa"/>
          </w:tcPr>
          <w:p w14:paraId="6B7CE0BB" w14:textId="77777777" w:rsidR="00114D38" w:rsidRPr="00516ADC" w:rsidRDefault="00114D38" w:rsidP="003C1412">
            <w:pPr>
              <w:spacing w:before="0"/>
              <w:ind w:firstLine="0"/>
              <w:rPr>
                <w:rFonts w:cstheme="minorHAnsi"/>
              </w:rPr>
            </w:pPr>
            <w:proofErr w:type="spellStart"/>
            <w:r w:rsidRPr="00516ADC">
              <w:rPr>
                <w:rFonts w:cstheme="minorHAnsi"/>
              </w:rPr>
              <w:t>p.č</w:t>
            </w:r>
            <w:proofErr w:type="spellEnd"/>
            <w:r w:rsidRPr="00516ADC">
              <w:rPr>
                <w:rFonts w:cstheme="minorHAnsi"/>
              </w:rPr>
              <w:t>.</w:t>
            </w:r>
          </w:p>
        </w:tc>
        <w:tc>
          <w:tcPr>
            <w:tcW w:w="7569" w:type="dxa"/>
          </w:tcPr>
          <w:p w14:paraId="30C646F8" w14:textId="77777777" w:rsidR="00114D38" w:rsidRPr="00516ADC" w:rsidRDefault="00394F1D" w:rsidP="003C1412">
            <w:pPr>
              <w:spacing w:before="0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n</w:t>
            </w:r>
            <w:r w:rsidR="00114D38" w:rsidRPr="00516ADC">
              <w:rPr>
                <w:rFonts w:cstheme="minorHAnsi"/>
              </w:rPr>
              <w:t>ázov akcie</w:t>
            </w:r>
          </w:p>
        </w:tc>
      </w:tr>
      <w:tr w:rsidR="00114D38" w:rsidRPr="00516ADC" w14:paraId="21341CFA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" w:type="dxa"/>
          </w:tcPr>
          <w:p w14:paraId="4BB662B5" w14:textId="77777777" w:rsidR="00114D38" w:rsidRPr="00516ADC" w:rsidRDefault="004C4098" w:rsidP="003C1412">
            <w:pPr>
              <w:spacing w:before="0"/>
              <w:ind w:firstLine="0"/>
              <w:rPr>
                <w:rFonts w:cstheme="minorHAnsi"/>
              </w:rPr>
            </w:pPr>
            <w:r w:rsidRPr="00516ADC">
              <w:rPr>
                <w:rFonts w:cstheme="minorHAnsi"/>
              </w:rPr>
              <w:t>1.</w:t>
            </w:r>
          </w:p>
        </w:tc>
        <w:tc>
          <w:tcPr>
            <w:tcW w:w="7569" w:type="dxa"/>
          </w:tcPr>
          <w:p w14:paraId="2EF5A7D3" w14:textId="7D410D24" w:rsidR="00114D38" w:rsidRPr="00516ADC" w:rsidRDefault="00114D38" w:rsidP="003C1412">
            <w:pPr>
              <w:spacing w:before="0" w:after="100" w:afterAutospacing="1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sv. omše pre žiakov, učiteľov a zamestnancov školy</w:t>
            </w:r>
            <w:r w:rsidR="00433620" w:rsidRPr="00516ADC">
              <w:rPr>
                <w:rFonts w:cstheme="minorHAnsi"/>
              </w:rPr>
              <w:t xml:space="preserve"> v</w:t>
            </w:r>
            <w:r w:rsidR="00930DF8" w:rsidRPr="00516ADC">
              <w:rPr>
                <w:rFonts w:cstheme="minorHAnsi"/>
              </w:rPr>
              <w:t>o štvrtky</w:t>
            </w:r>
            <w:r w:rsidR="00357BA2" w:rsidRPr="00516ADC">
              <w:rPr>
                <w:rFonts w:cstheme="minorHAnsi"/>
              </w:rPr>
              <w:t xml:space="preserve"> a v piatky</w:t>
            </w:r>
          </w:p>
        </w:tc>
      </w:tr>
      <w:tr w:rsidR="00114D38" w:rsidRPr="00516ADC" w14:paraId="41D71B6C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" w:type="dxa"/>
          </w:tcPr>
          <w:p w14:paraId="674855B2" w14:textId="77777777" w:rsidR="00114D38" w:rsidRPr="00516ADC" w:rsidRDefault="004C4098" w:rsidP="003C1412">
            <w:pPr>
              <w:spacing w:before="0"/>
              <w:ind w:firstLine="0"/>
              <w:rPr>
                <w:rFonts w:cstheme="minorHAnsi"/>
              </w:rPr>
            </w:pPr>
            <w:r w:rsidRPr="00516ADC">
              <w:rPr>
                <w:rFonts w:cstheme="minorHAnsi"/>
              </w:rPr>
              <w:t>2.</w:t>
            </w:r>
          </w:p>
        </w:tc>
        <w:tc>
          <w:tcPr>
            <w:tcW w:w="7569" w:type="dxa"/>
          </w:tcPr>
          <w:p w14:paraId="5D0C7450" w14:textId="2EBE8888" w:rsidR="00114D38" w:rsidRPr="00516ADC" w:rsidRDefault="00114D38" w:rsidP="003C1412">
            <w:pPr>
              <w:spacing w:before="0" w:after="100" w:afterAutospacing="1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adventné, vianočné, veľkonočné a iné príležitostné posedenia, akadémie a</w:t>
            </w:r>
            <w:r w:rsidR="00357BA2" w:rsidRPr="00516ADC">
              <w:rPr>
                <w:rFonts w:cstheme="minorHAnsi"/>
              </w:rPr>
              <w:t> </w:t>
            </w:r>
            <w:r w:rsidRPr="00516ADC">
              <w:rPr>
                <w:rFonts w:cstheme="minorHAnsi"/>
              </w:rPr>
              <w:t>besedy</w:t>
            </w:r>
            <w:r w:rsidR="00357BA2" w:rsidRPr="00516ADC">
              <w:rPr>
                <w:rFonts w:cstheme="minorHAnsi"/>
              </w:rPr>
              <w:t xml:space="preserve"> ... besedy významných osobností</w:t>
            </w:r>
          </w:p>
        </w:tc>
      </w:tr>
      <w:tr w:rsidR="00114D38" w:rsidRPr="00516ADC" w14:paraId="4B299230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" w:type="dxa"/>
          </w:tcPr>
          <w:p w14:paraId="7443C976" w14:textId="77777777" w:rsidR="00114D38" w:rsidRPr="00516ADC" w:rsidRDefault="004C4098" w:rsidP="003C1412">
            <w:pPr>
              <w:spacing w:before="0"/>
              <w:ind w:firstLine="0"/>
              <w:rPr>
                <w:rFonts w:cstheme="minorHAnsi"/>
              </w:rPr>
            </w:pPr>
            <w:r w:rsidRPr="00516ADC">
              <w:rPr>
                <w:rFonts w:cstheme="minorHAnsi"/>
              </w:rPr>
              <w:t>3.</w:t>
            </w:r>
          </w:p>
        </w:tc>
        <w:tc>
          <w:tcPr>
            <w:tcW w:w="7569" w:type="dxa"/>
          </w:tcPr>
          <w:p w14:paraId="67949BCA" w14:textId="77777777" w:rsidR="00114D38" w:rsidRPr="00516ADC" w:rsidRDefault="00114D38" w:rsidP="003C1412">
            <w:pPr>
              <w:spacing w:before="0" w:after="100" w:afterAutospacing="1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účasť v predmetových olympiádach</w:t>
            </w:r>
          </w:p>
        </w:tc>
      </w:tr>
      <w:tr w:rsidR="00114D38" w:rsidRPr="00516ADC" w14:paraId="602A4C0A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" w:type="dxa"/>
          </w:tcPr>
          <w:p w14:paraId="14DA144E" w14:textId="77777777" w:rsidR="00114D38" w:rsidRPr="00516ADC" w:rsidRDefault="004C4098" w:rsidP="003C1412">
            <w:pPr>
              <w:spacing w:before="0"/>
              <w:ind w:firstLine="0"/>
              <w:rPr>
                <w:rFonts w:cstheme="minorHAnsi"/>
              </w:rPr>
            </w:pPr>
            <w:r w:rsidRPr="00516ADC">
              <w:rPr>
                <w:rFonts w:cstheme="minorHAnsi"/>
              </w:rPr>
              <w:t>4.</w:t>
            </w:r>
          </w:p>
        </w:tc>
        <w:tc>
          <w:tcPr>
            <w:tcW w:w="7569" w:type="dxa"/>
          </w:tcPr>
          <w:p w14:paraId="0D49B826" w14:textId="77777777" w:rsidR="00114D38" w:rsidRPr="00516ADC" w:rsidRDefault="00114D38" w:rsidP="003C1412">
            <w:pPr>
              <w:spacing w:before="0" w:after="100" w:afterAutospacing="1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návšteva divadelných predstavení v dopoludňajších i večerných hodinách</w:t>
            </w:r>
          </w:p>
        </w:tc>
      </w:tr>
      <w:tr w:rsidR="00114D38" w:rsidRPr="00516ADC" w14:paraId="22F265F4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" w:type="dxa"/>
          </w:tcPr>
          <w:p w14:paraId="51B40B5A" w14:textId="77777777" w:rsidR="00114D38" w:rsidRPr="00516ADC" w:rsidRDefault="004C4098" w:rsidP="003C1412">
            <w:pPr>
              <w:spacing w:before="0"/>
              <w:ind w:firstLine="0"/>
              <w:rPr>
                <w:rFonts w:cstheme="minorHAnsi"/>
              </w:rPr>
            </w:pPr>
            <w:r w:rsidRPr="00516ADC">
              <w:rPr>
                <w:rFonts w:cstheme="minorHAnsi"/>
              </w:rPr>
              <w:t>5.</w:t>
            </w:r>
          </w:p>
        </w:tc>
        <w:tc>
          <w:tcPr>
            <w:tcW w:w="7569" w:type="dxa"/>
          </w:tcPr>
          <w:p w14:paraId="03244EDF" w14:textId="553EAE7F" w:rsidR="00114D38" w:rsidRPr="00516ADC" w:rsidRDefault="00114D38" w:rsidP="003C1412">
            <w:pPr>
              <w:spacing w:before="0" w:after="100" w:afterAutospacing="1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stužkové slávnosti, imatrikulácie študentov</w:t>
            </w:r>
            <w:r w:rsidR="00930DF8" w:rsidRPr="00516ADC">
              <w:rPr>
                <w:rFonts w:cstheme="minorHAnsi"/>
              </w:rPr>
              <w:t xml:space="preserve"> podľa </w:t>
            </w:r>
            <w:proofErr w:type="spellStart"/>
            <w:r w:rsidR="00930DF8" w:rsidRPr="00516ADC">
              <w:rPr>
                <w:rFonts w:cstheme="minorHAnsi"/>
              </w:rPr>
              <w:t>pandemickej</w:t>
            </w:r>
            <w:proofErr w:type="spellEnd"/>
            <w:r w:rsidR="00930DF8" w:rsidRPr="00516ADC">
              <w:rPr>
                <w:rFonts w:cstheme="minorHAnsi"/>
              </w:rPr>
              <w:t xml:space="preserve"> situácie</w:t>
            </w:r>
          </w:p>
        </w:tc>
      </w:tr>
      <w:tr w:rsidR="00114D38" w:rsidRPr="00516ADC" w14:paraId="528FDB00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" w:type="dxa"/>
          </w:tcPr>
          <w:p w14:paraId="483E0A2C" w14:textId="77777777" w:rsidR="00114D38" w:rsidRPr="00516ADC" w:rsidRDefault="004C4098" w:rsidP="003C1412">
            <w:pPr>
              <w:spacing w:before="0"/>
              <w:ind w:firstLine="0"/>
              <w:rPr>
                <w:rFonts w:cstheme="minorHAnsi"/>
              </w:rPr>
            </w:pPr>
            <w:r w:rsidRPr="00516ADC">
              <w:rPr>
                <w:rFonts w:cstheme="minorHAnsi"/>
              </w:rPr>
              <w:t>6.</w:t>
            </w:r>
          </w:p>
        </w:tc>
        <w:tc>
          <w:tcPr>
            <w:tcW w:w="7569" w:type="dxa"/>
          </w:tcPr>
          <w:p w14:paraId="0F19243C" w14:textId="77777777" w:rsidR="00114D38" w:rsidRPr="00516ADC" w:rsidRDefault="00114D38" w:rsidP="003C1412">
            <w:pPr>
              <w:spacing w:before="0" w:after="100" w:afterAutospacing="1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spevácky zbor, krúžky, tvorivé dielne,</w:t>
            </w:r>
          </w:p>
        </w:tc>
      </w:tr>
      <w:tr w:rsidR="00114D38" w:rsidRPr="00516ADC" w14:paraId="623FA0D8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" w:type="dxa"/>
          </w:tcPr>
          <w:p w14:paraId="73D17A98" w14:textId="77777777" w:rsidR="00114D38" w:rsidRPr="00516ADC" w:rsidRDefault="004C4098" w:rsidP="003C1412">
            <w:pPr>
              <w:spacing w:before="0"/>
              <w:ind w:firstLine="0"/>
              <w:rPr>
                <w:rFonts w:cstheme="minorHAnsi"/>
              </w:rPr>
            </w:pPr>
            <w:r w:rsidRPr="00516ADC">
              <w:rPr>
                <w:rFonts w:cstheme="minorHAnsi"/>
              </w:rPr>
              <w:t>7.</w:t>
            </w:r>
          </w:p>
        </w:tc>
        <w:tc>
          <w:tcPr>
            <w:tcW w:w="7569" w:type="dxa"/>
          </w:tcPr>
          <w:p w14:paraId="46591321" w14:textId="6A1920C2" w:rsidR="00114D38" w:rsidRPr="00516ADC" w:rsidRDefault="00114D38" w:rsidP="003C1412">
            <w:pPr>
              <w:spacing w:before="0" w:after="100" w:afterAutospacing="1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 xml:space="preserve">školský časopis „Quo </w:t>
            </w:r>
            <w:proofErr w:type="spellStart"/>
            <w:r w:rsidRPr="00516ADC">
              <w:rPr>
                <w:rFonts w:cstheme="minorHAnsi"/>
              </w:rPr>
              <w:t>vadis</w:t>
            </w:r>
            <w:proofErr w:type="spellEnd"/>
            <w:r w:rsidRPr="00516ADC">
              <w:rPr>
                <w:rFonts w:cstheme="minorHAnsi"/>
              </w:rPr>
              <w:t>“, „Čordáčik“</w:t>
            </w:r>
            <w:r w:rsidR="00AC4576" w:rsidRPr="00516ADC">
              <w:rPr>
                <w:rFonts w:cstheme="minorHAnsi"/>
              </w:rPr>
              <w:t>, „Jabĺčko“</w:t>
            </w:r>
          </w:p>
        </w:tc>
      </w:tr>
      <w:tr w:rsidR="00114D38" w:rsidRPr="00516ADC" w14:paraId="42522914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" w:type="dxa"/>
          </w:tcPr>
          <w:p w14:paraId="3E0A5FBA" w14:textId="77777777" w:rsidR="00114D38" w:rsidRPr="00516ADC" w:rsidRDefault="004C4098" w:rsidP="003C1412">
            <w:pPr>
              <w:spacing w:before="0"/>
              <w:ind w:firstLine="0"/>
              <w:rPr>
                <w:rFonts w:cstheme="minorHAnsi"/>
              </w:rPr>
            </w:pPr>
            <w:r w:rsidRPr="00516ADC">
              <w:rPr>
                <w:rFonts w:cstheme="minorHAnsi"/>
              </w:rPr>
              <w:t>8.</w:t>
            </w:r>
          </w:p>
        </w:tc>
        <w:tc>
          <w:tcPr>
            <w:tcW w:w="7569" w:type="dxa"/>
          </w:tcPr>
          <w:p w14:paraId="2F073392" w14:textId="181B2B5D" w:rsidR="00114D38" w:rsidRPr="00516ADC" w:rsidRDefault="00A61C10" w:rsidP="003C1412">
            <w:pPr>
              <w:spacing w:before="0" w:after="100" w:afterAutospacing="1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Podujatia pre seniorov, starých rodičov, matky a otcov, rodiny</w:t>
            </w:r>
          </w:p>
        </w:tc>
      </w:tr>
      <w:tr w:rsidR="00114D38" w:rsidRPr="00516ADC" w14:paraId="7A0799E0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" w:type="dxa"/>
          </w:tcPr>
          <w:p w14:paraId="64FEB137" w14:textId="77777777" w:rsidR="00114D38" w:rsidRPr="00516ADC" w:rsidRDefault="004C4098" w:rsidP="003C1412">
            <w:pPr>
              <w:spacing w:before="0"/>
              <w:ind w:firstLine="0"/>
              <w:rPr>
                <w:rFonts w:cstheme="minorHAnsi"/>
              </w:rPr>
            </w:pPr>
            <w:r w:rsidRPr="00516ADC">
              <w:rPr>
                <w:rFonts w:cstheme="minorHAnsi"/>
              </w:rPr>
              <w:t>9.</w:t>
            </w:r>
          </w:p>
        </w:tc>
        <w:tc>
          <w:tcPr>
            <w:tcW w:w="7569" w:type="dxa"/>
          </w:tcPr>
          <w:p w14:paraId="19E179BA" w14:textId="77777777" w:rsidR="00114D38" w:rsidRPr="00516ADC" w:rsidRDefault="00114D38" w:rsidP="003C1412">
            <w:pPr>
              <w:spacing w:before="0" w:after="100" w:afterAutospacing="1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školy v prírode, lyžiarsky výcvik, plavecký výcvik, kurz ochrany života a zdravia, turistický kurz</w:t>
            </w:r>
          </w:p>
        </w:tc>
      </w:tr>
      <w:tr w:rsidR="00114D38" w:rsidRPr="00516ADC" w14:paraId="5D72D417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" w:type="dxa"/>
          </w:tcPr>
          <w:p w14:paraId="10A72741" w14:textId="77777777" w:rsidR="00114D38" w:rsidRPr="00516ADC" w:rsidRDefault="004C4098" w:rsidP="003C1412">
            <w:pPr>
              <w:spacing w:before="0"/>
              <w:ind w:firstLine="0"/>
              <w:rPr>
                <w:rFonts w:cstheme="minorHAnsi"/>
              </w:rPr>
            </w:pPr>
            <w:r w:rsidRPr="00516ADC">
              <w:rPr>
                <w:rFonts w:cstheme="minorHAnsi"/>
              </w:rPr>
              <w:t>10.</w:t>
            </w:r>
          </w:p>
        </w:tc>
        <w:tc>
          <w:tcPr>
            <w:tcW w:w="7569" w:type="dxa"/>
          </w:tcPr>
          <w:p w14:paraId="7799AC45" w14:textId="77777777" w:rsidR="00114D38" w:rsidRPr="00516ADC" w:rsidRDefault="00114D38" w:rsidP="003C1412">
            <w:pPr>
              <w:spacing w:before="0" w:after="100" w:afterAutospacing="1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každý žiak má možnosť pracovať v rámci triedy na projekte,</w:t>
            </w:r>
          </w:p>
        </w:tc>
      </w:tr>
      <w:tr w:rsidR="00114D38" w:rsidRPr="00516ADC" w14:paraId="3D2C89F6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" w:type="dxa"/>
          </w:tcPr>
          <w:p w14:paraId="193F6E78" w14:textId="77777777" w:rsidR="00114D38" w:rsidRPr="00516ADC" w:rsidRDefault="004C4098" w:rsidP="003C1412">
            <w:pPr>
              <w:spacing w:before="0"/>
              <w:ind w:firstLine="0"/>
              <w:rPr>
                <w:rFonts w:cstheme="minorHAnsi"/>
              </w:rPr>
            </w:pPr>
            <w:r w:rsidRPr="00516ADC">
              <w:rPr>
                <w:rFonts w:cstheme="minorHAnsi"/>
              </w:rPr>
              <w:t>11.</w:t>
            </w:r>
          </w:p>
        </w:tc>
        <w:tc>
          <w:tcPr>
            <w:tcW w:w="7569" w:type="dxa"/>
          </w:tcPr>
          <w:p w14:paraId="317DAB97" w14:textId="77777777" w:rsidR="00114D38" w:rsidRPr="00516ADC" w:rsidRDefault="00114D38" w:rsidP="003C1412">
            <w:pPr>
              <w:spacing w:before="0" w:after="100" w:afterAutospacing="1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bohatá popoludňajšia športová činnosť,</w:t>
            </w:r>
          </w:p>
        </w:tc>
      </w:tr>
      <w:tr w:rsidR="00114D38" w:rsidRPr="00516ADC" w14:paraId="313B8192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" w:type="dxa"/>
          </w:tcPr>
          <w:p w14:paraId="70B56E7E" w14:textId="77777777" w:rsidR="00114D38" w:rsidRPr="00516ADC" w:rsidRDefault="004C4098" w:rsidP="003C1412">
            <w:pPr>
              <w:spacing w:before="0"/>
              <w:ind w:firstLine="0"/>
              <w:rPr>
                <w:rFonts w:cstheme="minorHAnsi"/>
              </w:rPr>
            </w:pPr>
            <w:r w:rsidRPr="00516ADC">
              <w:rPr>
                <w:rFonts w:cstheme="minorHAnsi"/>
              </w:rPr>
              <w:t>12.</w:t>
            </w:r>
          </w:p>
        </w:tc>
        <w:tc>
          <w:tcPr>
            <w:tcW w:w="7569" w:type="dxa"/>
          </w:tcPr>
          <w:p w14:paraId="7B5CC697" w14:textId="77777777" w:rsidR="00114D38" w:rsidRPr="00516ADC" w:rsidRDefault="00114D38" w:rsidP="003C1412">
            <w:pPr>
              <w:spacing w:before="0" w:after="100" w:afterAutospacing="1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zapojenie sa do matematických, biblických, športových, recitačných, literárnych súťaží,</w:t>
            </w:r>
          </w:p>
        </w:tc>
      </w:tr>
      <w:tr w:rsidR="00114D38" w:rsidRPr="00516ADC" w14:paraId="0E15C44A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" w:type="dxa"/>
          </w:tcPr>
          <w:p w14:paraId="52E69B79" w14:textId="77777777" w:rsidR="00114D38" w:rsidRPr="00516ADC" w:rsidRDefault="004C4098" w:rsidP="003C1412">
            <w:pPr>
              <w:spacing w:before="0"/>
              <w:ind w:firstLine="0"/>
              <w:rPr>
                <w:rFonts w:cstheme="minorHAnsi"/>
              </w:rPr>
            </w:pPr>
            <w:r w:rsidRPr="00516ADC">
              <w:rPr>
                <w:rFonts w:cstheme="minorHAnsi"/>
              </w:rPr>
              <w:t>13.</w:t>
            </w:r>
          </w:p>
        </w:tc>
        <w:tc>
          <w:tcPr>
            <w:tcW w:w="7569" w:type="dxa"/>
          </w:tcPr>
          <w:p w14:paraId="73E75E33" w14:textId="77777777" w:rsidR="00114D38" w:rsidRPr="00516ADC" w:rsidRDefault="00114D38" w:rsidP="003C1412">
            <w:pPr>
              <w:spacing w:before="0" w:after="100" w:afterAutospacing="1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dni otvorených dverí</w:t>
            </w:r>
          </w:p>
        </w:tc>
      </w:tr>
      <w:tr w:rsidR="00114D38" w:rsidRPr="00516ADC" w14:paraId="51C0C1B4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" w:type="dxa"/>
          </w:tcPr>
          <w:p w14:paraId="741804CD" w14:textId="77777777" w:rsidR="00114D38" w:rsidRPr="00516ADC" w:rsidRDefault="004C4098" w:rsidP="003C1412">
            <w:pPr>
              <w:spacing w:before="0"/>
              <w:ind w:firstLine="0"/>
              <w:rPr>
                <w:rFonts w:cstheme="minorHAnsi"/>
              </w:rPr>
            </w:pPr>
            <w:r w:rsidRPr="00516ADC">
              <w:rPr>
                <w:rFonts w:cstheme="minorHAnsi"/>
              </w:rPr>
              <w:t>14.</w:t>
            </w:r>
          </w:p>
        </w:tc>
        <w:tc>
          <w:tcPr>
            <w:tcW w:w="7569" w:type="dxa"/>
          </w:tcPr>
          <w:p w14:paraId="587D15F8" w14:textId="77777777" w:rsidR="00114D38" w:rsidRPr="00516ADC" w:rsidRDefault="00114D38" w:rsidP="003C1412">
            <w:pPr>
              <w:spacing w:before="0" w:after="100" w:afterAutospacing="1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pravidelné návštevy mestskej knižnice v rámci tried,</w:t>
            </w:r>
          </w:p>
        </w:tc>
      </w:tr>
      <w:tr w:rsidR="00114D38" w:rsidRPr="00516ADC" w14:paraId="07407A36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" w:type="dxa"/>
          </w:tcPr>
          <w:p w14:paraId="6AD404D5" w14:textId="77777777" w:rsidR="00114D38" w:rsidRPr="00516ADC" w:rsidRDefault="004C4098" w:rsidP="003C1412">
            <w:pPr>
              <w:spacing w:before="0"/>
              <w:ind w:firstLine="0"/>
              <w:rPr>
                <w:rFonts w:cstheme="minorHAnsi"/>
              </w:rPr>
            </w:pPr>
            <w:r w:rsidRPr="00516ADC">
              <w:rPr>
                <w:rFonts w:cstheme="minorHAnsi"/>
              </w:rPr>
              <w:t>15.</w:t>
            </w:r>
          </w:p>
        </w:tc>
        <w:tc>
          <w:tcPr>
            <w:tcW w:w="7569" w:type="dxa"/>
          </w:tcPr>
          <w:p w14:paraId="62CA558A" w14:textId="77777777" w:rsidR="00114D38" w:rsidRPr="00516ADC" w:rsidRDefault="00114D38" w:rsidP="003C1412">
            <w:pPr>
              <w:spacing w:before="0" w:after="100" w:afterAutospacing="1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environmentálna výchova a dopravná výchova v spolupráci s CVČ a políciou,</w:t>
            </w:r>
          </w:p>
        </w:tc>
      </w:tr>
      <w:tr w:rsidR="00114D38" w:rsidRPr="00516ADC" w14:paraId="743CDF19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" w:type="dxa"/>
          </w:tcPr>
          <w:p w14:paraId="4F9D0C62" w14:textId="77777777" w:rsidR="00114D38" w:rsidRPr="00516ADC" w:rsidRDefault="004C4098" w:rsidP="003C1412">
            <w:pPr>
              <w:spacing w:before="0"/>
              <w:ind w:firstLine="0"/>
              <w:rPr>
                <w:rFonts w:cstheme="minorHAnsi"/>
              </w:rPr>
            </w:pPr>
            <w:r w:rsidRPr="00516ADC">
              <w:rPr>
                <w:rFonts w:cstheme="minorHAnsi"/>
              </w:rPr>
              <w:t>16.</w:t>
            </w:r>
          </w:p>
        </w:tc>
        <w:tc>
          <w:tcPr>
            <w:tcW w:w="7569" w:type="dxa"/>
          </w:tcPr>
          <w:p w14:paraId="56F0F03B" w14:textId="77777777" w:rsidR="00114D38" w:rsidRPr="00516ADC" w:rsidRDefault="00114D38" w:rsidP="003C1412">
            <w:pPr>
              <w:spacing w:before="0" w:after="100" w:afterAutospacing="1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protidrogová prevencia,</w:t>
            </w:r>
          </w:p>
        </w:tc>
      </w:tr>
      <w:tr w:rsidR="00114D38" w:rsidRPr="00516ADC" w14:paraId="406C1BF5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" w:type="dxa"/>
          </w:tcPr>
          <w:p w14:paraId="5E47AFDA" w14:textId="77777777" w:rsidR="00114D38" w:rsidRPr="00516ADC" w:rsidRDefault="004C4098" w:rsidP="003C1412">
            <w:pPr>
              <w:spacing w:before="0"/>
              <w:ind w:firstLine="0"/>
              <w:rPr>
                <w:rFonts w:cstheme="minorHAnsi"/>
              </w:rPr>
            </w:pPr>
            <w:r w:rsidRPr="00516ADC">
              <w:rPr>
                <w:rFonts w:cstheme="minorHAnsi"/>
              </w:rPr>
              <w:t>17.</w:t>
            </w:r>
          </w:p>
        </w:tc>
        <w:tc>
          <w:tcPr>
            <w:tcW w:w="7569" w:type="dxa"/>
          </w:tcPr>
          <w:p w14:paraId="7F321C14" w14:textId="77777777" w:rsidR="00114D38" w:rsidRPr="00516ADC" w:rsidRDefault="00114D38" w:rsidP="003C1412">
            <w:pPr>
              <w:spacing w:before="0" w:after="100" w:afterAutospacing="1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dôsledná separácia odpadu.</w:t>
            </w:r>
          </w:p>
        </w:tc>
      </w:tr>
      <w:tr w:rsidR="00114D38" w:rsidRPr="00516ADC" w14:paraId="6372FAF8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" w:type="dxa"/>
          </w:tcPr>
          <w:p w14:paraId="0E79670A" w14:textId="77777777" w:rsidR="00114D38" w:rsidRPr="00516ADC" w:rsidRDefault="004C4098" w:rsidP="003C1412">
            <w:pPr>
              <w:spacing w:before="0"/>
              <w:ind w:firstLine="0"/>
              <w:rPr>
                <w:rFonts w:cstheme="minorHAnsi"/>
              </w:rPr>
            </w:pPr>
            <w:r w:rsidRPr="00516ADC">
              <w:rPr>
                <w:rFonts w:cstheme="minorHAnsi"/>
              </w:rPr>
              <w:t>18.</w:t>
            </w:r>
          </w:p>
        </w:tc>
        <w:tc>
          <w:tcPr>
            <w:tcW w:w="7569" w:type="dxa"/>
          </w:tcPr>
          <w:p w14:paraId="6272A6B9" w14:textId="33821C59" w:rsidR="00114D38" w:rsidRPr="00516ADC" w:rsidRDefault="00114D38" w:rsidP="003C1412">
            <w:pPr>
              <w:spacing w:before="0" w:after="100" w:afterAutospacing="1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majáles, noc v</w:t>
            </w:r>
            <w:r w:rsidR="00433620" w:rsidRPr="00516ADC">
              <w:rPr>
                <w:rFonts w:cstheme="minorHAnsi"/>
              </w:rPr>
              <w:t> </w:t>
            </w:r>
            <w:r w:rsidRPr="00516ADC">
              <w:rPr>
                <w:rFonts w:cstheme="minorHAnsi"/>
              </w:rPr>
              <w:t>škole</w:t>
            </w:r>
          </w:p>
        </w:tc>
      </w:tr>
      <w:tr w:rsidR="00114D38" w:rsidRPr="00516ADC" w14:paraId="094566FF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" w:type="dxa"/>
          </w:tcPr>
          <w:p w14:paraId="4D12EE49" w14:textId="77777777" w:rsidR="00114D38" w:rsidRPr="00516ADC" w:rsidRDefault="004C4098" w:rsidP="003C1412">
            <w:pPr>
              <w:spacing w:before="0"/>
              <w:ind w:firstLine="0"/>
              <w:rPr>
                <w:rFonts w:cstheme="minorHAnsi"/>
              </w:rPr>
            </w:pPr>
            <w:r w:rsidRPr="00516ADC">
              <w:rPr>
                <w:rFonts w:cstheme="minorHAnsi"/>
              </w:rPr>
              <w:t>19.</w:t>
            </w:r>
          </w:p>
        </w:tc>
        <w:tc>
          <w:tcPr>
            <w:tcW w:w="7569" w:type="dxa"/>
          </w:tcPr>
          <w:p w14:paraId="6A4C3977" w14:textId="27BB5205" w:rsidR="00114D38" w:rsidRPr="00516ADC" w:rsidRDefault="00433620" w:rsidP="003C1412">
            <w:pPr>
              <w:spacing w:before="0" w:after="100" w:afterAutospacing="1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školy v</w:t>
            </w:r>
            <w:r w:rsidR="00AF1A36" w:rsidRPr="00516ADC">
              <w:rPr>
                <w:rFonts w:cstheme="minorHAnsi"/>
              </w:rPr>
              <w:t> </w:t>
            </w:r>
            <w:r w:rsidRPr="00516ADC">
              <w:rPr>
                <w:rFonts w:cstheme="minorHAnsi"/>
              </w:rPr>
              <w:t>prírode</w:t>
            </w:r>
            <w:r w:rsidR="00AF1A36" w:rsidRPr="00516ADC">
              <w:rPr>
                <w:rFonts w:cstheme="minorHAnsi"/>
              </w:rPr>
              <w:t>, exkurzie do výrobne hostií v Prešove</w:t>
            </w:r>
          </w:p>
        </w:tc>
      </w:tr>
      <w:tr w:rsidR="00114D38" w:rsidRPr="00516ADC" w14:paraId="0E2C77DD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" w:type="dxa"/>
          </w:tcPr>
          <w:p w14:paraId="468CF32B" w14:textId="77777777" w:rsidR="00114D38" w:rsidRPr="00516ADC" w:rsidRDefault="004C4098" w:rsidP="003C1412">
            <w:pPr>
              <w:spacing w:before="0"/>
              <w:ind w:firstLine="0"/>
              <w:rPr>
                <w:rFonts w:cstheme="minorHAnsi"/>
              </w:rPr>
            </w:pPr>
            <w:r w:rsidRPr="00516ADC">
              <w:rPr>
                <w:rFonts w:cstheme="minorHAnsi"/>
              </w:rPr>
              <w:t>20.</w:t>
            </w:r>
          </w:p>
        </w:tc>
        <w:tc>
          <w:tcPr>
            <w:tcW w:w="7569" w:type="dxa"/>
          </w:tcPr>
          <w:p w14:paraId="28598ABF" w14:textId="63EEA3D5" w:rsidR="00114D38" w:rsidRPr="00516ADC" w:rsidRDefault="00114D38" w:rsidP="003C1412">
            <w:pPr>
              <w:spacing w:before="0" w:after="100" w:afterAutospacing="1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deň Zeme, deň vody, deň zdravia</w:t>
            </w:r>
          </w:p>
        </w:tc>
      </w:tr>
      <w:tr w:rsidR="00114D38" w:rsidRPr="00516ADC" w14:paraId="0A6BB408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" w:type="dxa"/>
          </w:tcPr>
          <w:p w14:paraId="5AFF0EC8" w14:textId="77777777" w:rsidR="00114D38" w:rsidRPr="00516ADC" w:rsidRDefault="004C4098" w:rsidP="003C1412">
            <w:pPr>
              <w:spacing w:before="0"/>
              <w:ind w:firstLine="0"/>
              <w:rPr>
                <w:rFonts w:cstheme="minorHAnsi"/>
              </w:rPr>
            </w:pPr>
            <w:r w:rsidRPr="00516ADC">
              <w:rPr>
                <w:rFonts w:cstheme="minorHAnsi"/>
              </w:rPr>
              <w:t>21.</w:t>
            </w:r>
          </w:p>
        </w:tc>
        <w:tc>
          <w:tcPr>
            <w:tcW w:w="7569" w:type="dxa"/>
          </w:tcPr>
          <w:p w14:paraId="05E70306" w14:textId="77777777" w:rsidR="00114D38" w:rsidRPr="00516ADC" w:rsidRDefault="00114D38" w:rsidP="003C1412">
            <w:pPr>
              <w:spacing w:before="0" w:after="100" w:afterAutospacing="1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duchovné obnovy, duchovné cvičenia, duchovné aktivity</w:t>
            </w:r>
          </w:p>
        </w:tc>
      </w:tr>
      <w:tr w:rsidR="00114D38" w:rsidRPr="00516ADC" w14:paraId="3B2D0802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" w:type="dxa"/>
          </w:tcPr>
          <w:p w14:paraId="60E648E2" w14:textId="420C3771" w:rsidR="00114D38" w:rsidRPr="00516ADC" w:rsidRDefault="00433620" w:rsidP="003C1412">
            <w:pPr>
              <w:spacing w:before="0"/>
              <w:ind w:firstLine="0"/>
              <w:rPr>
                <w:rFonts w:cstheme="minorHAnsi"/>
              </w:rPr>
            </w:pPr>
            <w:r w:rsidRPr="00516ADC">
              <w:rPr>
                <w:rFonts w:cstheme="minorHAnsi"/>
              </w:rPr>
              <w:t>22.</w:t>
            </w:r>
          </w:p>
        </w:tc>
        <w:tc>
          <w:tcPr>
            <w:tcW w:w="7569" w:type="dxa"/>
          </w:tcPr>
          <w:p w14:paraId="7D86E5DB" w14:textId="3D56B28A" w:rsidR="00114D38" w:rsidRPr="00516ADC" w:rsidRDefault="00433620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Iné aktivity popísané na www.gkmke.sk</w:t>
            </w:r>
          </w:p>
        </w:tc>
      </w:tr>
      <w:tr w:rsidR="00114D38" w:rsidRPr="00516ADC" w14:paraId="6813F97E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" w:type="dxa"/>
          </w:tcPr>
          <w:p w14:paraId="4998FB89" w14:textId="3A818C72" w:rsidR="00114D38" w:rsidRPr="00516ADC" w:rsidRDefault="00AF1A36" w:rsidP="003C1412">
            <w:pPr>
              <w:spacing w:before="0"/>
              <w:ind w:firstLine="0"/>
              <w:rPr>
                <w:rFonts w:cstheme="minorHAnsi"/>
              </w:rPr>
            </w:pPr>
            <w:r w:rsidRPr="00516ADC">
              <w:rPr>
                <w:rFonts w:cstheme="minorHAnsi"/>
              </w:rPr>
              <w:t>23.</w:t>
            </w:r>
          </w:p>
        </w:tc>
        <w:tc>
          <w:tcPr>
            <w:tcW w:w="7569" w:type="dxa"/>
          </w:tcPr>
          <w:p w14:paraId="0CF68333" w14:textId="78B5F7CF" w:rsidR="00114D38" w:rsidRPr="00516ADC" w:rsidRDefault="00AF1A36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Dni energií v spolupráci s SPŠ elektrotechnická</w:t>
            </w:r>
          </w:p>
        </w:tc>
      </w:tr>
      <w:tr w:rsidR="00AF1A36" w:rsidRPr="00516ADC" w14:paraId="39B9D9D5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" w:type="dxa"/>
          </w:tcPr>
          <w:p w14:paraId="6AFC1FFA" w14:textId="16F5CABB" w:rsidR="00AF1A36" w:rsidRPr="00516ADC" w:rsidRDefault="00AF1A36" w:rsidP="003C1412">
            <w:pPr>
              <w:spacing w:before="0"/>
              <w:ind w:firstLine="0"/>
              <w:rPr>
                <w:rFonts w:cstheme="minorHAnsi"/>
              </w:rPr>
            </w:pPr>
            <w:r w:rsidRPr="00516ADC">
              <w:rPr>
                <w:rFonts w:cstheme="minorHAnsi"/>
              </w:rPr>
              <w:t>24.</w:t>
            </w:r>
          </w:p>
        </w:tc>
        <w:tc>
          <w:tcPr>
            <w:tcW w:w="7569" w:type="dxa"/>
          </w:tcPr>
          <w:p w14:paraId="65639E39" w14:textId="297CCA5A" w:rsidR="00AF1A36" w:rsidRPr="00516ADC" w:rsidRDefault="00AF1A36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Lyžiarsky a korčuliarsky kurz pre žiakov pre žiakov I. stupňa</w:t>
            </w:r>
          </w:p>
        </w:tc>
      </w:tr>
    </w:tbl>
    <w:p w14:paraId="615738EE" w14:textId="1BCAA87D" w:rsidR="00114D38" w:rsidRPr="00516ADC" w:rsidRDefault="00AC4576" w:rsidP="00DF1B3A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 xml:space="preserve">Aktivity sa realizovali v kontexte aktuálnych </w:t>
      </w:r>
      <w:proofErr w:type="spellStart"/>
      <w:r w:rsidRPr="00516ADC">
        <w:rPr>
          <w:rFonts w:asciiTheme="minorHAnsi" w:hAnsiTheme="minorHAnsi" w:cstheme="minorHAnsi"/>
        </w:rPr>
        <w:t>pandemických</w:t>
      </w:r>
      <w:proofErr w:type="spellEnd"/>
      <w:r w:rsidRPr="00516ADC">
        <w:rPr>
          <w:rFonts w:asciiTheme="minorHAnsi" w:hAnsiTheme="minorHAnsi" w:cstheme="minorHAnsi"/>
        </w:rPr>
        <w:t xml:space="preserve"> opatrení</w:t>
      </w:r>
      <w:r w:rsidR="00DF1B3A" w:rsidRPr="00516ADC">
        <w:rPr>
          <w:rFonts w:asciiTheme="minorHAnsi" w:hAnsiTheme="minorHAnsi" w:cstheme="minorHAnsi"/>
        </w:rPr>
        <w:t xml:space="preserve"> (prezenčnou alebo online formou).</w:t>
      </w:r>
    </w:p>
    <w:p w14:paraId="6A2FDA59" w14:textId="77777777" w:rsidR="00A63DF6" w:rsidRPr="00516ADC" w:rsidRDefault="00BD2E13" w:rsidP="003C1412">
      <w:pPr>
        <w:pStyle w:val="Nadpis1"/>
        <w:spacing w:before="0"/>
        <w:rPr>
          <w:rFonts w:asciiTheme="minorHAnsi" w:hAnsiTheme="minorHAnsi" w:cstheme="minorHAnsi"/>
          <w:b w:val="0"/>
        </w:rPr>
      </w:pPr>
      <w:bookmarkStart w:id="28" w:name="_Toc83629341"/>
      <w:r w:rsidRPr="00516ADC">
        <w:rPr>
          <w:rFonts w:asciiTheme="minorHAnsi" w:hAnsiTheme="minorHAnsi" w:cstheme="minorHAnsi"/>
          <w:b w:val="0"/>
        </w:rPr>
        <w:lastRenderedPageBreak/>
        <w:t>Spolupráca</w:t>
      </w:r>
      <w:bookmarkEnd w:id="28"/>
      <w:r w:rsidR="005903A3" w:rsidRPr="00516ADC">
        <w:rPr>
          <w:rFonts w:asciiTheme="minorHAnsi" w:hAnsiTheme="minorHAnsi" w:cstheme="minorHAnsi"/>
          <w:b w:val="0"/>
        </w:rPr>
        <w:t xml:space="preserve"> </w:t>
      </w:r>
    </w:p>
    <w:p w14:paraId="48D88B02" w14:textId="77777777" w:rsidR="00AC7650" w:rsidRPr="00516ADC" w:rsidRDefault="00AC7650" w:rsidP="003C1412">
      <w:pPr>
        <w:spacing w:before="0" w:line="240" w:lineRule="auto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 xml:space="preserve">Aktívna spolupráca s rôznymi externými organizáciami je nevyhnutná a vytvára priestor pre zviditeľnenie sa školy. </w:t>
      </w:r>
    </w:p>
    <w:p w14:paraId="36599D2D" w14:textId="77777777" w:rsidR="00AC7650" w:rsidRPr="00516ADC" w:rsidRDefault="00AC7650" w:rsidP="003C1412">
      <w:pPr>
        <w:spacing w:before="0" w:line="240" w:lineRule="auto"/>
        <w:rPr>
          <w:rFonts w:asciiTheme="minorHAnsi" w:hAnsiTheme="minorHAnsi" w:cstheme="minorHAnsi"/>
        </w:rPr>
      </w:pPr>
    </w:p>
    <w:tbl>
      <w:tblPr>
        <w:tblStyle w:val="Tabukasmriekou1svetl"/>
        <w:tblW w:w="0" w:type="auto"/>
        <w:tblLook w:val="04A0" w:firstRow="1" w:lastRow="0" w:firstColumn="1" w:lastColumn="0" w:noHBand="0" w:noVBand="1"/>
      </w:tblPr>
      <w:tblGrid>
        <w:gridCol w:w="672"/>
        <w:gridCol w:w="4031"/>
        <w:gridCol w:w="3677"/>
      </w:tblGrid>
      <w:tr w:rsidR="00AC7650" w:rsidRPr="00516ADC" w14:paraId="3D6397C0" w14:textId="77777777" w:rsidTr="00930D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2" w:type="dxa"/>
          </w:tcPr>
          <w:p w14:paraId="26EF8BD5" w14:textId="77777777" w:rsidR="00AC7650" w:rsidRPr="00516ADC" w:rsidRDefault="00AC7650" w:rsidP="003C1412">
            <w:pPr>
              <w:spacing w:before="0"/>
              <w:ind w:firstLine="0"/>
              <w:rPr>
                <w:rFonts w:cstheme="minorHAnsi"/>
              </w:rPr>
            </w:pPr>
            <w:proofErr w:type="spellStart"/>
            <w:r w:rsidRPr="00516ADC">
              <w:rPr>
                <w:rFonts w:cstheme="minorHAnsi"/>
              </w:rPr>
              <w:t>p.č</w:t>
            </w:r>
            <w:proofErr w:type="spellEnd"/>
            <w:r w:rsidRPr="00516ADC">
              <w:rPr>
                <w:rFonts w:cstheme="minorHAnsi"/>
              </w:rPr>
              <w:t>.</w:t>
            </w:r>
          </w:p>
        </w:tc>
        <w:tc>
          <w:tcPr>
            <w:tcW w:w="4031" w:type="dxa"/>
          </w:tcPr>
          <w:p w14:paraId="4ED444F7" w14:textId="77777777" w:rsidR="00AC7650" w:rsidRPr="00516ADC" w:rsidRDefault="00AC7650" w:rsidP="003C1412">
            <w:pPr>
              <w:spacing w:before="0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Názov inštitúcie</w:t>
            </w:r>
          </w:p>
        </w:tc>
        <w:tc>
          <w:tcPr>
            <w:tcW w:w="3677" w:type="dxa"/>
          </w:tcPr>
          <w:p w14:paraId="4066A8B9" w14:textId="77777777" w:rsidR="00AC7650" w:rsidRPr="00516ADC" w:rsidRDefault="00AC7650" w:rsidP="003C1412">
            <w:pPr>
              <w:spacing w:before="0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Forma spolupráce</w:t>
            </w:r>
          </w:p>
        </w:tc>
      </w:tr>
      <w:tr w:rsidR="00AC7650" w:rsidRPr="00516ADC" w14:paraId="35E2B343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2" w:type="dxa"/>
          </w:tcPr>
          <w:p w14:paraId="30C172B9" w14:textId="77777777" w:rsidR="00AC7650" w:rsidRPr="00516ADC" w:rsidRDefault="00114D38" w:rsidP="003C1412">
            <w:pPr>
              <w:spacing w:before="0"/>
              <w:ind w:firstLine="0"/>
              <w:rPr>
                <w:rFonts w:cstheme="minorHAnsi"/>
              </w:rPr>
            </w:pPr>
            <w:r w:rsidRPr="00516ADC">
              <w:rPr>
                <w:rFonts w:cstheme="minorHAnsi"/>
              </w:rPr>
              <w:t>1.</w:t>
            </w:r>
          </w:p>
        </w:tc>
        <w:tc>
          <w:tcPr>
            <w:tcW w:w="4031" w:type="dxa"/>
          </w:tcPr>
          <w:p w14:paraId="085AF21C" w14:textId="77777777" w:rsidR="00AC7650" w:rsidRPr="00516ADC" w:rsidRDefault="00AC7650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Farský úrad – Košice, KVP</w:t>
            </w:r>
          </w:p>
        </w:tc>
        <w:tc>
          <w:tcPr>
            <w:tcW w:w="3677" w:type="dxa"/>
          </w:tcPr>
          <w:p w14:paraId="2406D9EA" w14:textId="77777777" w:rsidR="00AC7650" w:rsidRPr="00516ADC" w:rsidRDefault="00114D38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Organizácia spoločných akcií</w:t>
            </w:r>
          </w:p>
        </w:tc>
      </w:tr>
      <w:tr w:rsidR="00AC7650" w:rsidRPr="00516ADC" w14:paraId="3FB5E7DE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2" w:type="dxa"/>
          </w:tcPr>
          <w:p w14:paraId="5503CF3B" w14:textId="77777777" w:rsidR="00AC7650" w:rsidRPr="00516ADC" w:rsidRDefault="00114D38" w:rsidP="003C1412">
            <w:pPr>
              <w:spacing w:before="0"/>
              <w:ind w:firstLine="0"/>
              <w:rPr>
                <w:rFonts w:cstheme="minorHAnsi"/>
              </w:rPr>
            </w:pPr>
            <w:r w:rsidRPr="00516ADC">
              <w:rPr>
                <w:rFonts w:cstheme="minorHAnsi"/>
              </w:rPr>
              <w:t>2.</w:t>
            </w:r>
          </w:p>
        </w:tc>
        <w:tc>
          <w:tcPr>
            <w:tcW w:w="4031" w:type="dxa"/>
          </w:tcPr>
          <w:p w14:paraId="0E31E5A0" w14:textId="77777777" w:rsidR="00AC7650" w:rsidRPr="00516ADC" w:rsidRDefault="00AC7650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Mestská knižnica pre mládež</w:t>
            </w:r>
          </w:p>
        </w:tc>
        <w:tc>
          <w:tcPr>
            <w:tcW w:w="3677" w:type="dxa"/>
          </w:tcPr>
          <w:p w14:paraId="2B42E0C6" w14:textId="5E8D6DC5" w:rsidR="00AC7650" w:rsidRPr="00516ADC" w:rsidRDefault="00AC7650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Organiz</w:t>
            </w:r>
            <w:r w:rsidR="007F430F" w:rsidRPr="00516ADC">
              <w:rPr>
                <w:rFonts w:cstheme="minorHAnsi"/>
              </w:rPr>
              <w:t>ácia besied so spisovateľmi so S</w:t>
            </w:r>
            <w:r w:rsidRPr="00516ADC">
              <w:rPr>
                <w:rFonts w:cstheme="minorHAnsi"/>
              </w:rPr>
              <w:t>lovenska i zo zahraničia, čitateľský maratón</w:t>
            </w:r>
          </w:p>
        </w:tc>
      </w:tr>
      <w:tr w:rsidR="00AC7650" w:rsidRPr="00516ADC" w14:paraId="469DE6A5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2" w:type="dxa"/>
          </w:tcPr>
          <w:p w14:paraId="0993A9C4" w14:textId="5A623C9C" w:rsidR="00AC7650" w:rsidRPr="00516ADC" w:rsidRDefault="00DE6DFF" w:rsidP="003C1412">
            <w:pPr>
              <w:spacing w:before="0"/>
              <w:ind w:firstLine="0"/>
              <w:rPr>
                <w:rFonts w:cstheme="minorHAnsi"/>
              </w:rPr>
            </w:pPr>
            <w:r w:rsidRPr="00516ADC">
              <w:rPr>
                <w:rFonts w:cstheme="minorHAnsi"/>
              </w:rPr>
              <w:t>3</w:t>
            </w:r>
            <w:r w:rsidR="00114D38" w:rsidRPr="00516ADC">
              <w:rPr>
                <w:rFonts w:cstheme="minorHAnsi"/>
              </w:rPr>
              <w:t>.</w:t>
            </w:r>
          </w:p>
        </w:tc>
        <w:tc>
          <w:tcPr>
            <w:tcW w:w="4031" w:type="dxa"/>
          </w:tcPr>
          <w:p w14:paraId="1C203CF2" w14:textId="6721D9E0" w:rsidR="00AC7650" w:rsidRPr="00516ADC" w:rsidRDefault="00114D38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Univerzita P. J. Šafárika v</w:t>
            </w:r>
            <w:r w:rsidR="008714E7" w:rsidRPr="00516ADC">
              <w:rPr>
                <w:rFonts w:cstheme="minorHAnsi"/>
              </w:rPr>
              <w:t> </w:t>
            </w:r>
            <w:r w:rsidRPr="00516ADC">
              <w:rPr>
                <w:rFonts w:cstheme="minorHAnsi"/>
              </w:rPr>
              <w:t>Košiciach</w:t>
            </w:r>
          </w:p>
          <w:p w14:paraId="7796C289" w14:textId="77777777" w:rsidR="008714E7" w:rsidRPr="00516ADC" w:rsidRDefault="008714E7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Univerzita M. Bela v Banskej Bystrice</w:t>
            </w:r>
          </w:p>
          <w:p w14:paraId="00E48CD0" w14:textId="268F1F61" w:rsidR="008714E7" w:rsidRPr="00516ADC" w:rsidRDefault="008714E7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Prešovská un</w:t>
            </w:r>
            <w:r w:rsidR="009600FA" w:rsidRPr="00516ADC">
              <w:rPr>
                <w:rFonts w:cstheme="minorHAnsi"/>
              </w:rPr>
              <w:t>i</w:t>
            </w:r>
            <w:r w:rsidRPr="00516ADC">
              <w:rPr>
                <w:rFonts w:cstheme="minorHAnsi"/>
              </w:rPr>
              <w:t>verzita v Prešove</w:t>
            </w:r>
          </w:p>
        </w:tc>
        <w:tc>
          <w:tcPr>
            <w:tcW w:w="3677" w:type="dxa"/>
          </w:tcPr>
          <w:p w14:paraId="5AFABB69" w14:textId="77777777" w:rsidR="00AC7650" w:rsidRPr="00516ADC" w:rsidRDefault="00114D38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Akceptovanie poslucháčov na praxi</w:t>
            </w:r>
          </w:p>
          <w:p w14:paraId="02D584FB" w14:textId="77777777" w:rsidR="00114D38" w:rsidRPr="00516ADC" w:rsidRDefault="00114D38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Kluby učiteľov matematiky, geografie</w:t>
            </w:r>
          </w:p>
          <w:p w14:paraId="5FF49FA8" w14:textId="7EF20AA4" w:rsidR="009600FA" w:rsidRPr="00516ADC" w:rsidRDefault="009600FA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Projekt IT akadémia</w:t>
            </w:r>
          </w:p>
        </w:tc>
      </w:tr>
      <w:tr w:rsidR="00AC7650" w:rsidRPr="00516ADC" w14:paraId="4801E473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2" w:type="dxa"/>
          </w:tcPr>
          <w:p w14:paraId="32A61006" w14:textId="1C480F39" w:rsidR="00AC7650" w:rsidRPr="00516ADC" w:rsidRDefault="00DE6DFF" w:rsidP="003C1412">
            <w:pPr>
              <w:spacing w:before="0"/>
              <w:ind w:firstLine="0"/>
              <w:rPr>
                <w:rFonts w:cstheme="minorHAnsi"/>
              </w:rPr>
            </w:pPr>
            <w:r w:rsidRPr="00516ADC">
              <w:rPr>
                <w:rFonts w:cstheme="minorHAnsi"/>
              </w:rPr>
              <w:t>4</w:t>
            </w:r>
            <w:r w:rsidR="00114D38" w:rsidRPr="00516ADC">
              <w:rPr>
                <w:rFonts w:cstheme="minorHAnsi"/>
              </w:rPr>
              <w:t>.</w:t>
            </w:r>
          </w:p>
        </w:tc>
        <w:tc>
          <w:tcPr>
            <w:tcW w:w="4031" w:type="dxa"/>
          </w:tcPr>
          <w:p w14:paraId="27C185FB" w14:textId="77777777" w:rsidR="00AC7650" w:rsidRPr="00516ADC" w:rsidRDefault="00114D38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Štátne divadlo v Košiciach</w:t>
            </w:r>
          </w:p>
        </w:tc>
        <w:tc>
          <w:tcPr>
            <w:tcW w:w="3677" w:type="dxa"/>
          </w:tcPr>
          <w:p w14:paraId="463DB2D1" w14:textId="6BE1B3EB" w:rsidR="00AC7650" w:rsidRPr="00516ADC" w:rsidRDefault="00433620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Návšteva divadelných predstavení</w:t>
            </w:r>
          </w:p>
        </w:tc>
      </w:tr>
      <w:tr w:rsidR="00AC7650" w:rsidRPr="00516ADC" w14:paraId="77D38510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2" w:type="dxa"/>
          </w:tcPr>
          <w:p w14:paraId="5D8E051E" w14:textId="624CA320" w:rsidR="00AC7650" w:rsidRPr="00516ADC" w:rsidRDefault="00DE6DFF" w:rsidP="003C1412">
            <w:pPr>
              <w:spacing w:before="0"/>
              <w:ind w:firstLine="0"/>
              <w:rPr>
                <w:rFonts w:cstheme="minorHAnsi"/>
              </w:rPr>
            </w:pPr>
            <w:r w:rsidRPr="00516ADC">
              <w:rPr>
                <w:rFonts w:cstheme="minorHAnsi"/>
              </w:rPr>
              <w:t>5</w:t>
            </w:r>
            <w:r w:rsidR="00114D38" w:rsidRPr="00516ADC">
              <w:rPr>
                <w:rFonts w:cstheme="minorHAnsi"/>
              </w:rPr>
              <w:t>.</w:t>
            </w:r>
          </w:p>
        </w:tc>
        <w:tc>
          <w:tcPr>
            <w:tcW w:w="4031" w:type="dxa"/>
          </w:tcPr>
          <w:p w14:paraId="2C6746A9" w14:textId="280DDC88" w:rsidR="00AC7650" w:rsidRPr="00516ADC" w:rsidRDefault="00DE6DFF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Katolícka stredná pedagogická škola</w:t>
            </w:r>
            <w:r w:rsidR="000928CE" w:rsidRPr="00516ADC">
              <w:rPr>
                <w:rFonts w:cstheme="minorHAnsi"/>
              </w:rPr>
              <w:t xml:space="preserve"> sv. Cyrila a Metoda, Južná trieda 48</w:t>
            </w:r>
          </w:p>
        </w:tc>
        <w:tc>
          <w:tcPr>
            <w:tcW w:w="3677" w:type="dxa"/>
          </w:tcPr>
          <w:p w14:paraId="110E976A" w14:textId="79D279CF" w:rsidR="00AC7650" w:rsidRPr="00516ADC" w:rsidRDefault="00114D38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 xml:space="preserve">Spolupráca pri realizácii </w:t>
            </w:r>
            <w:r w:rsidR="00DE6DFF" w:rsidRPr="00516ADC">
              <w:rPr>
                <w:rFonts w:cstheme="minorHAnsi"/>
              </w:rPr>
              <w:t>praxe študentov</w:t>
            </w:r>
          </w:p>
        </w:tc>
      </w:tr>
      <w:tr w:rsidR="00114D38" w:rsidRPr="00516ADC" w14:paraId="10D73B1C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2" w:type="dxa"/>
          </w:tcPr>
          <w:p w14:paraId="08A4A290" w14:textId="3EC3A7A0" w:rsidR="00114D38" w:rsidRPr="00516ADC" w:rsidRDefault="00DE6DFF" w:rsidP="003C1412">
            <w:pPr>
              <w:spacing w:before="0"/>
              <w:ind w:firstLine="0"/>
              <w:rPr>
                <w:rFonts w:cstheme="minorHAnsi"/>
              </w:rPr>
            </w:pPr>
            <w:r w:rsidRPr="00516ADC">
              <w:rPr>
                <w:rFonts w:cstheme="minorHAnsi"/>
              </w:rPr>
              <w:t>6</w:t>
            </w:r>
            <w:r w:rsidR="008714E7" w:rsidRPr="00516ADC">
              <w:rPr>
                <w:rFonts w:cstheme="minorHAnsi"/>
              </w:rPr>
              <w:t>.</w:t>
            </w:r>
          </w:p>
        </w:tc>
        <w:tc>
          <w:tcPr>
            <w:tcW w:w="4031" w:type="dxa"/>
          </w:tcPr>
          <w:p w14:paraId="2EFD2995" w14:textId="487DA2DF" w:rsidR="00114D38" w:rsidRPr="00516ADC" w:rsidRDefault="00DE6DFF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SZŠ sv. Alžbety, Mäsiarska 25, KE</w:t>
            </w:r>
          </w:p>
        </w:tc>
        <w:tc>
          <w:tcPr>
            <w:tcW w:w="3677" w:type="dxa"/>
          </w:tcPr>
          <w:p w14:paraId="4131069B" w14:textId="69061716" w:rsidR="00114D38" w:rsidRPr="00516ADC" w:rsidRDefault="00DE6DFF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Spolupráca pri realizácii praxe študentov</w:t>
            </w:r>
          </w:p>
        </w:tc>
      </w:tr>
      <w:tr w:rsidR="009600FA" w:rsidRPr="00516ADC" w14:paraId="4F44CA6C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2" w:type="dxa"/>
          </w:tcPr>
          <w:p w14:paraId="67AB6A6C" w14:textId="5FF0F0F0" w:rsidR="009600FA" w:rsidRPr="00516ADC" w:rsidRDefault="00D63DB7" w:rsidP="003C1412">
            <w:pPr>
              <w:spacing w:before="0"/>
              <w:ind w:firstLine="0"/>
              <w:rPr>
                <w:rFonts w:cstheme="minorHAnsi"/>
              </w:rPr>
            </w:pPr>
            <w:r w:rsidRPr="00516ADC">
              <w:rPr>
                <w:rFonts w:cstheme="minorHAnsi"/>
              </w:rPr>
              <w:t>7</w:t>
            </w:r>
            <w:r w:rsidR="009600FA" w:rsidRPr="00516ADC">
              <w:rPr>
                <w:rFonts w:cstheme="minorHAnsi"/>
              </w:rPr>
              <w:t>.</w:t>
            </w:r>
          </w:p>
        </w:tc>
        <w:tc>
          <w:tcPr>
            <w:tcW w:w="4031" w:type="dxa"/>
          </w:tcPr>
          <w:p w14:paraId="361E92DE" w14:textId="7AC97905" w:rsidR="009600FA" w:rsidRPr="00516ADC" w:rsidRDefault="009600FA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Slovenský červený kríž</w:t>
            </w:r>
          </w:p>
        </w:tc>
        <w:tc>
          <w:tcPr>
            <w:tcW w:w="3677" w:type="dxa"/>
          </w:tcPr>
          <w:p w14:paraId="4DF51C20" w14:textId="46420266" w:rsidR="009600FA" w:rsidRPr="00516ADC" w:rsidRDefault="009600FA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Miestny spolok Červeného kríža</w:t>
            </w:r>
          </w:p>
        </w:tc>
      </w:tr>
    </w:tbl>
    <w:p w14:paraId="2C0349A2" w14:textId="77777777" w:rsidR="00AC7650" w:rsidRPr="00516ADC" w:rsidRDefault="00987BAB" w:rsidP="003C1412">
      <w:pPr>
        <w:pStyle w:val="Nadpis1"/>
        <w:spacing w:before="0"/>
        <w:rPr>
          <w:rFonts w:asciiTheme="minorHAnsi" w:hAnsiTheme="minorHAnsi" w:cstheme="minorHAnsi"/>
          <w:b w:val="0"/>
        </w:rPr>
      </w:pPr>
      <w:bookmarkStart w:id="29" w:name="_Toc83629342"/>
      <w:r w:rsidRPr="00516ADC">
        <w:rPr>
          <w:rFonts w:asciiTheme="minorHAnsi" w:hAnsiTheme="minorHAnsi" w:cstheme="minorHAnsi"/>
          <w:b w:val="0"/>
        </w:rPr>
        <w:lastRenderedPageBreak/>
        <w:t>Údaje o finančnom a hmotnom zabezpečení</w:t>
      </w:r>
      <w:bookmarkEnd w:id="29"/>
    </w:p>
    <w:p w14:paraId="152CA8FE" w14:textId="77777777" w:rsidR="00987BAB" w:rsidRPr="00516ADC" w:rsidRDefault="00987BAB" w:rsidP="003C1412">
      <w:pPr>
        <w:spacing w:before="0" w:line="240" w:lineRule="auto"/>
        <w:ind w:firstLine="0"/>
        <w:rPr>
          <w:rFonts w:asciiTheme="minorHAnsi" w:hAnsiTheme="minorHAnsi" w:cstheme="minorHAnsi"/>
        </w:rPr>
      </w:pPr>
    </w:p>
    <w:tbl>
      <w:tblPr>
        <w:tblStyle w:val="Tabukasmriekou1svetl"/>
        <w:tblW w:w="8300" w:type="dxa"/>
        <w:tblLook w:val="04A0" w:firstRow="1" w:lastRow="0" w:firstColumn="1" w:lastColumn="0" w:noHBand="0" w:noVBand="1"/>
      </w:tblPr>
      <w:tblGrid>
        <w:gridCol w:w="1847"/>
        <w:gridCol w:w="3050"/>
        <w:gridCol w:w="1079"/>
        <w:gridCol w:w="2324"/>
      </w:tblGrid>
      <w:tr w:rsidR="00987BAB" w:rsidRPr="00516ADC" w14:paraId="308A1F84" w14:textId="77777777" w:rsidTr="000F59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noWrap/>
            <w:hideMark/>
          </w:tcPr>
          <w:p w14:paraId="6D5BC348" w14:textId="77777777" w:rsidR="00987BAB" w:rsidRPr="00516ADC" w:rsidRDefault="00987BAB" w:rsidP="003C1412">
            <w:pPr>
              <w:spacing w:before="0"/>
              <w:ind w:firstLine="0"/>
              <w:jc w:val="center"/>
              <w:rPr>
                <w:rFonts w:cstheme="minorHAnsi"/>
                <w:bCs w:val="0"/>
                <w:color w:val="000000"/>
                <w:sz w:val="20"/>
                <w:szCs w:val="20"/>
                <w:lang w:eastAsia="sk-SK"/>
              </w:rPr>
            </w:pPr>
            <w:r w:rsidRPr="00516ADC">
              <w:rPr>
                <w:rFonts w:cstheme="minorHAnsi"/>
                <w:bCs w:val="0"/>
                <w:color w:val="000000"/>
                <w:sz w:val="20"/>
                <w:szCs w:val="20"/>
                <w:lang w:eastAsia="sk-SK"/>
              </w:rPr>
              <w:t>zdroj financovania</w:t>
            </w:r>
          </w:p>
        </w:tc>
        <w:tc>
          <w:tcPr>
            <w:tcW w:w="3050" w:type="dxa"/>
            <w:noWrap/>
            <w:hideMark/>
          </w:tcPr>
          <w:p w14:paraId="745F8508" w14:textId="77777777" w:rsidR="00987BAB" w:rsidRPr="00516ADC" w:rsidRDefault="00987BAB" w:rsidP="003C1412">
            <w:pPr>
              <w:spacing w:before="0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 w:val="0"/>
                <w:color w:val="000000"/>
                <w:sz w:val="20"/>
                <w:szCs w:val="20"/>
                <w:lang w:eastAsia="sk-SK"/>
              </w:rPr>
            </w:pPr>
            <w:r w:rsidRPr="00516ADC">
              <w:rPr>
                <w:rFonts w:cstheme="minorHAnsi"/>
                <w:bCs w:val="0"/>
                <w:color w:val="000000"/>
                <w:sz w:val="20"/>
                <w:szCs w:val="20"/>
                <w:lang w:eastAsia="sk-SK"/>
              </w:rPr>
              <w:t>zložka</w:t>
            </w:r>
          </w:p>
        </w:tc>
        <w:tc>
          <w:tcPr>
            <w:tcW w:w="1079" w:type="dxa"/>
            <w:noWrap/>
            <w:hideMark/>
          </w:tcPr>
          <w:p w14:paraId="0F7F890F" w14:textId="77777777" w:rsidR="00987BAB" w:rsidRPr="00516ADC" w:rsidRDefault="00987BAB" w:rsidP="003C1412">
            <w:pPr>
              <w:spacing w:before="0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 w:val="0"/>
                <w:color w:val="000000"/>
                <w:sz w:val="20"/>
                <w:szCs w:val="20"/>
                <w:lang w:eastAsia="sk-SK"/>
              </w:rPr>
            </w:pPr>
            <w:r w:rsidRPr="00516ADC">
              <w:rPr>
                <w:rFonts w:cstheme="minorHAnsi"/>
                <w:bCs w:val="0"/>
                <w:color w:val="000000"/>
                <w:sz w:val="20"/>
                <w:szCs w:val="20"/>
                <w:lang w:eastAsia="sk-SK"/>
              </w:rPr>
              <w:t>eur</w:t>
            </w:r>
          </w:p>
        </w:tc>
        <w:tc>
          <w:tcPr>
            <w:tcW w:w="2324" w:type="dxa"/>
            <w:noWrap/>
            <w:hideMark/>
          </w:tcPr>
          <w:p w14:paraId="2AB9AF62" w14:textId="77777777" w:rsidR="00987BAB" w:rsidRPr="00516ADC" w:rsidRDefault="00987BAB" w:rsidP="003C1412">
            <w:pPr>
              <w:spacing w:before="0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 w:val="0"/>
                <w:color w:val="000000"/>
                <w:sz w:val="20"/>
                <w:szCs w:val="20"/>
                <w:lang w:eastAsia="sk-SK"/>
              </w:rPr>
            </w:pPr>
            <w:r w:rsidRPr="00516ADC">
              <w:rPr>
                <w:rFonts w:cstheme="minorHAnsi"/>
                <w:bCs w:val="0"/>
                <w:color w:val="000000"/>
                <w:sz w:val="20"/>
                <w:szCs w:val="20"/>
                <w:lang w:eastAsia="sk-SK"/>
              </w:rPr>
              <w:t>účel použitia</w:t>
            </w:r>
          </w:p>
        </w:tc>
      </w:tr>
      <w:tr w:rsidR="00987BAB" w:rsidRPr="00516ADC" w14:paraId="13147C93" w14:textId="77777777" w:rsidTr="000F5982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vMerge w:val="restart"/>
            <w:hideMark/>
          </w:tcPr>
          <w:p w14:paraId="17BCAF61" w14:textId="1CBCFD56" w:rsidR="00987BAB" w:rsidRPr="00516ADC" w:rsidRDefault="00DB6381" w:rsidP="00DB6381">
            <w:pPr>
              <w:spacing w:before="0"/>
              <w:ind w:firstLine="0"/>
              <w:jc w:val="center"/>
              <w:rPr>
                <w:rFonts w:cstheme="minorHAnsi"/>
                <w:bCs w:val="0"/>
                <w:color w:val="000000"/>
                <w:sz w:val="20"/>
                <w:szCs w:val="20"/>
                <w:lang w:eastAsia="sk-SK"/>
              </w:rPr>
            </w:pPr>
            <w:r w:rsidRPr="00516ADC">
              <w:rPr>
                <w:rFonts w:cstheme="minorHAnsi"/>
                <w:bCs w:val="0"/>
                <w:color w:val="000000"/>
                <w:sz w:val="20"/>
                <w:szCs w:val="20"/>
                <w:lang w:eastAsia="sk-SK"/>
              </w:rPr>
              <w:t>MŠVVaŠ SR</w:t>
            </w:r>
          </w:p>
        </w:tc>
        <w:tc>
          <w:tcPr>
            <w:tcW w:w="3050" w:type="dxa"/>
            <w:noWrap/>
            <w:hideMark/>
          </w:tcPr>
          <w:p w14:paraId="3CA0CD9E" w14:textId="77777777" w:rsidR="00987BAB" w:rsidRPr="00516ADC" w:rsidRDefault="00987BAB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  <w:lang w:eastAsia="sk-SK"/>
              </w:rPr>
            </w:pPr>
            <w:r w:rsidRPr="00516ADC">
              <w:rPr>
                <w:rFonts w:cstheme="minorHAnsi"/>
                <w:color w:val="000000"/>
                <w:sz w:val="20"/>
                <w:szCs w:val="20"/>
                <w:lang w:eastAsia="sk-SK"/>
              </w:rPr>
              <w:t>Základná škola - normatív</w:t>
            </w:r>
          </w:p>
        </w:tc>
        <w:tc>
          <w:tcPr>
            <w:tcW w:w="1079" w:type="dxa"/>
            <w:noWrap/>
            <w:hideMark/>
          </w:tcPr>
          <w:p w14:paraId="7FFCF4C5" w14:textId="383986A5" w:rsidR="00987BAB" w:rsidRPr="00516ADC" w:rsidRDefault="00983E56" w:rsidP="003C1412">
            <w:pPr>
              <w:spacing w:before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  <w:lang w:eastAsia="sk-SK"/>
              </w:rPr>
            </w:pPr>
            <w:r w:rsidRPr="00516ADC">
              <w:rPr>
                <w:rFonts w:cstheme="minorHAnsi"/>
                <w:color w:val="000000"/>
                <w:sz w:val="20"/>
                <w:szCs w:val="20"/>
                <w:lang w:eastAsia="sk-SK"/>
              </w:rPr>
              <w:t>633 933</w:t>
            </w:r>
          </w:p>
        </w:tc>
        <w:tc>
          <w:tcPr>
            <w:tcW w:w="2324" w:type="dxa"/>
            <w:vMerge w:val="restart"/>
            <w:hideMark/>
          </w:tcPr>
          <w:p w14:paraId="2647299F" w14:textId="68A3F798" w:rsidR="00987BAB" w:rsidRPr="00516ADC" w:rsidRDefault="000F5982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  <w:lang w:eastAsia="sk-SK"/>
              </w:rPr>
            </w:pPr>
            <w:r w:rsidRPr="00516ADC">
              <w:rPr>
                <w:rFonts w:cstheme="minorHAnsi"/>
                <w:color w:val="000000"/>
                <w:sz w:val="20"/>
                <w:szCs w:val="20"/>
                <w:lang w:eastAsia="sk-SK"/>
              </w:rPr>
              <w:t>Mzdové a prevádzkové náklady</w:t>
            </w:r>
          </w:p>
        </w:tc>
      </w:tr>
      <w:tr w:rsidR="00987BAB" w:rsidRPr="00516ADC" w14:paraId="3C4BEF15" w14:textId="77777777" w:rsidTr="000F5982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vMerge/>
            <w:hideMark/>
          </w:tcPr>
          <w:p w14:paraId="13FBD5A4" w14:textId="77777777" w:rsidR="00987BAB" w:rsidRPr="00516ADC" w:rsidRDefault="00987BAB" w:rsidP="00DB6381">
            <w:pPr>
              <w:spacing w:before="0"/>
              <w:ind w:firstLine="0"/>
              <w:jc w:val="center"/>
              <w:rPr>
                <w:rFonts w:cstheme="minorHAnsi"/>
                <w:bCs w:val="0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3050" w:type="dxa"/>
            <w:noWrap/>
            <w:hideMark/>
          </w:tcPr>
          <w:p w14:paraId="3F3FBDEF" w14:textId="77777777" w:rsidR="00987BAB" w:rsidRPr="00516ADC" w:rsidRDefault="00987BAB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  <w:lang w:eastAsia="sk-SK"/>
              </w:rPr>
            </w:pPr>
            <w:r w:rsidRPr="00516ADC">
              <w:rPr>
                <w:rFonts w:cstheme="minorHAnsi"/>
                <w:color w:val="000000"/>
                <w:sz w:val="20"/>
                <w:szCs w:val="20"/>
                <w:lang w:eastAsia="sk-SK"/>
              </w:rPr>
              <w:t>Gymnázium - normatív</w:t>
            </w:r>
          </w:p>
        </w:tc>
        <w:tc>
          <w:tcPr>
            <w:tcW w:w="1079" w:type="dxa"/>
            <w:noWrap/>
            <w:hideMark/>
          </w:tcPr>
          <w:p w14:paraId="0B664D00" w14:textId="2BA088DB" w:rsidR="00987BAB" w:rsidRPr="00516ADC" w:rsidRDefault="000F5982" w:rsidP="003C1412">
            <w:pPr>
              <w:spacing w:before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  <w:lang w:eastAsia="sk-SK"/>
              </w:rPr>
            </w:pPr>
            <w:r w:rsidRPr="00516ADC">
              <w:rPr>
                <w:rFonts w:cstheme="minorHAnsi"/>
                <w:color w:val="000000"/>
                <w:sz w:val="20"/>
                <w:szCs w:val="20"/>
                <w:lang w:eastAsia="sk-SK"/>
              </w:rPr>
              <w:t>129 908</w:t>
            </w:r>
          </w:p>
        </w:tc>
        <w:tc>
          <w:tcPr>
            <w:tcW w:w="2324" w:type="dxa"/>
            <w:vMerge/>
            <w:hideMark/>
          </w:tcPr>
          <w:p w14:paraId="6EA49DF0" w14:textId="77777777" w:rsidR="00987BAB" w:rsidRPr="00516ADC" w:rsidRDefault="00987BAB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  <w:lang w:eastAsia="sk-SK"/>
              </w:rPr>
            </w:pPr>
          </w:p>
        </w:tc>
      </w:tr>
      <w:tr w:rsidR="00987BAB" w:rsidRPr="00516ADC" w14:paraId="53B36232" w14:textId="77777777" w:rsidTr="000F5982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vMerge/>
            <w:hideMark/>
          </w:tcPr>
          <w:p w14:paraId="481FCBE0" w14:textId="77777777" w:rsidR="00987BAB" w:rsidRPr="00516ADC" w:rsidRDefault="00987BAB" w:rsidP="00DB6381">
            <w:pPr>
              <w:spacing w:before="0"/>
              <w:ind w:firstLine="0"/>
              <w:jc w:val="center"/>
              <w:rPr>
                <w:rFonts w:cstheme="minorHAnsi"/>
                <w:bCs w:val="0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3050" w:type="dxa"/>
            <w:noWrap/>
            <w:hideMark/>
          </w:tcPr>
          <w:p w14:paraId="06DD22A6" w14:textId="77777777" w:rsidR="00987BAB" w:rsidRPr="00516ADC" w:rsidRDefault="00987BAB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  <w:lang w:eastAsia="sk-SK"/>
              </w:rPr>
            </w:pPr>
            <w:r w:rsidRPr="00516ADC">
              <w:rPr>
                <w:rFonts w:cstheme="minorHAnsi"/>
                <w:color w:val="000000"/>
                <w:sz w:val="20"/>
                <w:szCs w:val="20"/>
                <w:lang w:eastAsia="sk-SK"/>
              </w:rPr>
              <w:t>Vzdelávacie poukazy</w:t>
            </w:r>
          </w:p>
        </w:tc>
        <w:tc>
          <w:tcPr>
            <w:tcW w:w="1079" w:type="dxa"/>
            <w:noWrap/>
            <w:hideMark/>
          </w:tcPr>
          <w:p w14:paraId="6C86FEB6" w14:textId="55A623B7" w:rsidR="00987BAB" w:rsidRPr="00516ADC" w:rsidRDefault="000F5982" w:rsidP="003C1412">
            <w:pPr>
              <w:spacing w:before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  <w:lang w:eastAsia="sk-SK"/>
              </w:rPr>
            </w:pPr>
            <w:r w:rsidRPr="00516ADC">
              <w:rPr>
                <w:rFonts w:cstheme="minorHAnsi"/>
                <w:color w:val="000000"/>
                <w:sz w:val="20"/>
                <w:szCs w:val="20"/>
                <w:lang w:eastAsia="sk-SK"/>
              </w:rPr>
              <w:t>12 000</w:t>
            </w:r>
          </w:p>
        </w:tc>
        <w:tc>
          <w:tcPr>
            <w:tcW w:w="2324" w:type="dxa"/>
            <w:noWrap/>
            <w:hideMark/>
          </w:tcPr>
          <w:p w14:paraId="11E6861B" w14:textId="77777777" w:rsidR="00987BAB" w:rsidRPr="00516ADC" w:rsidRDefault="00987BAB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  <w:lang w:eastAsia="sk-SK"/>
              </w:rPr>
            </w:pPr>
            <w:r w:rsidRPr="00516ADC">
              <w:rPr>
                <w:rFonts w:cstheme="minorHAnsi"/>
                <w:color w:val="000000"/>
                <w:sz w:val="20"/>
                <w:szCs w:val="20"/>
                <w:lang w:eastAsia="sk-SK"/>
              </w:rPr>
              <w:t>pomôcky, mzdy, prevádzka</w:t>
            </w:r>
          </w:p>
        </w:tc>
      </w:tr>
      <w:tr w:rsidR="00987BAB" w:rsidRPr="00516ADC" w14:paraId="14390F70" w14:textId="77777777" w:rsidTr="000F5982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vMerge/>
            <w:hideMark/>
          </w:tcPr>
          <w:p w14:paraId="23CAEE55" w14:textId="77777777" w:rsidR="00987BAB" w:rsidRPr="00516ADC" w:rsidRDefault="00987BAB" w:rsidP="00DB6381">
            <w:pPr>
              <w:spacing w:before="0"/>
              <w:ind w:firstLine="0"/>
              <w:jc w:val="center"/>
              <w:rPr>
                <w:rFonts w:cstheme="minorHAnsi"/>
                <w:bCs w:val="0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3050" w:type="dxa"/>
            <w:noWrap/>
            <w:hideMark/>
          </w:tcPr>
          <w:p w14:paraId="3B26085F" w14:textId="66DF79ED" w:rsidR="00987BAB" w:rsidRPr="00516ADC" w:rsidRDefault="00173F1C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  <w:lang w:eastAsia="sk-SK"/>
              </w:rPr>
            </w:pPr>
            <w:r w:rsidRPr="00516ADC">
              <w:rPr>
                <w:rFonts w:cstheme="minorHAnsi"/>
                <w:color w:val="000000"/>
                <w:sz w:val="20"/>
                <w:szCs w:val="20"/>
                <w:lang w:eastAsia="sk-SK"/>
              </w:rPr>
              <w:t>Mimoriadne</w:t>
            </w:r>
            <w:r w:rsidR="00987BAB" w:rsidRPr="00516ADC">
              <w:rPr>
                <w:rFonts w:cstheme="minorHAnsi"/>
                <w:color w:val="000000"/>
                <w:sz w:val="20"/>
                <w:szCs w:val="20"/>
                <w:lang w:eastAsia="sk-SK"/>
              </w:rPr>
              <w:t xml:space="preserve"> úspechy školy</w:t>
            </w:r>
          </w:p>
        </w:tc>
        <w:tc>
          <w:tcPr>
            <w:tcW w:w="1079" w:type="dxa"/>
            <w:noWrap/>
            <w:hideMark/>
          </w:tcPr>
          <w:p w14:paraId="3D1C0804" w14:textId="61B515AB" w:rsidR="00987BAB" w:rsidRPr="00516ADC" w:rsidRDefault="000F5982" w:rsidP="003C1412">
            <w:pPr>
              <w:spacing w:before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  <w:lang w:eastAsia="sk-SK"/>
              </w:rPr>
            </w:pPr>
            <w:r w:rsidRPr="00516ADC">
              <w:rPr>
                <w:rFonts w:cstheme="minorHAnsi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2324" w:type="dxa"/>
            <w:noWrap/>
            <w:hideMark/>
          </w:tcPr>
          <w:p w14:paraId="776C63AE" w14:textId="18690197" w:rsidR="00987BAB" w:rsidRPr="00516ADC" w:rsidRDefault="00207AAB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  <w:lang w:eastAsia="sk-SK"/>
              </w:rPr>
            </w:pPr>
            <w:r w:rsidRPr="00516ADC">
              <w:rPr>
                <w:rFonts w:cstheme="minorHAnsi"/>
                <w:color w:val="000000"/>
                <w:sz w:val="20"/>
                <w:szCs w:val="20"/>
                <w:lang w:eastAsia="sk-SK"/>
              </w:rPr>
              <w:t>dofinancovanie</w:t>
            </w:r>
          </w:p>
        </w:tc>
      </w:tr>
      <w:tr w:rsidR="00987BAB" w:rsidRPr="00516ADC" w14:paraId="546E7663" w14:textId="77777777" w:rsidTr="000F5982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vMerge/>
            <w:hideMark/>
          </w:tcPr>
          <w:p w14:paraId="6C11EDAA" w14:textId="77777777" w:rsidR="00987BAB" w:rsidRPr="00516ADC" w:rsidRDefault="00987BAB" w:rsidP="00DB6381">
            <w:pPr>
              <w:spacing w:before="0"/>
              <w:ind w:firstLine="0"/>
              <w:jc w:val="center"/>
              <w:rPr>
                <w:rFonts w:cstheme="minorHAnsi"/>
                <w:bCs w:val="0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3050" w:type="dxa"/>
            <w:noWrap/>
            <w:hideMark/>
          </w:tcPr>
          <w:p w14:paraId="06D77285" w14:textId="77777777" w:rsidR="00987BAB" w:rsidRPr="00516ADC" w:rsidRDefault="00987BAB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  <w:lang w:eastAsia="sk-SK"/>
              </w:rPr>
            </w:pPr>
            <w:r w:rsidRPr="00516ADC">
              <w:rPr>
                <w:rFonts w:cstheme="minorHAnsi"/>
                <w:color w:val="000000"/>
                <w:sz w:val="20"/>
                <w:szCs w:val="20"/>
                <w:lang w:eastAsia="sk-SK"/>
              </w:rPr>
              <w:t>Sociálne znevýhodnené prostredie</w:t>
            </w:r>
          </w:p>
        </w:tc>
        <w:tc>
          <w:tcPr>
            <w:tcW w:w="1079" w:type="dxa"/>
            <w:noWrap/>
            <w:hideMark/>
          </w:tcPr>
          <w:p w14:paraId="12511131" w14:textId="69B8388D" w:rsidR="00987BAB" w:rsidRPr="00516ADC" w:rsidRDefault="00B50761" w:rsidP="003C1412">
            <w:pPr>
              <w:spacing w:before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  <w:lang w:eastAsia="sk-SK"/>
              </w:rPr>
            </w:pPr>
            <w:r w:rsidRPr="00516ADC">
              <w:rPr>
                <w:rFonts w:cstheme="minorHAnsi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2324" w:type="dxa"/>
            <w:noWrap/>
            <w:hideMark/>
          </w:tcPr>
          <w:p w14:paraId="4B0D331B" w14:textId="77777777" w:rsidR="00987BAB" w:rsidRPr="00516ADC" w:rsidRDefault="00987BAB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  <w:lang w:eastAsia="sk-SK"/>
              </w:rPr>
            </w:pPr>
            <w:r w:rsidRPr="00516ADC">
              <w:rPr>
                <w:rFonts w:cstheme="minorHAnsi"/>
                <w:color w:val="000000"/>
                <w:sz w:val="20"/>
                <w:szCs w:val="20"/>
                <w:lang w:eastAsia="sk-SK"/>
              </w:rPr>
              <w:t>žiaci</w:t>
            </w:r>
          </w:p>
        </w:tc>
      </w:tr>
      <w:tr w:rsidR="00DB6381" w:rsidRPr="00516ADC" w14:paraId="62282C43" w14:textId="77777777" w:rsidTr="000F5982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vMerge w:val="restart"/>
            <w:noWrap/>
            <w:hideMark/>
          </w:tcPr>
          <w:p w14:paraId="2CC09D2A" w14:textId="77777777" w:rsidR="00DB6381" w:rsidRPr="00516ADC" w:rsidRDefault="00DB6381" w:rsidP="00DB6381">
            <w:pPr>
              <w:spacing w:before="0"/>
              <w:ind w:firstLine="0"/>
              <w:jc w:val="center"/>
              <w:rPr>
                <w:rFonts w:cstheme="minorHAnsi"/>
                <w:bCs w:val="0"/>
                <w:color w:val="000000"/>
                <w:sz w:val="20"/>
                <w:szCs w:val="20"/>
                <w:lang w:eastAsia="sk-SK"/>
              </w:rPr>
            </w:pPr>
            <w:r w:rsidRPr="00516ADC">
              <w:rPr>
                <w:rFonts w:cstheme="minorHAnsi"/>
                <w:bCs w:val="0"/>
                <w:color w:val="000000"/>
                <w:sz w:val="20"/>
                <w:szCs w:val="20"/>
                <w:lang w:eastAsia="sk-SK"/>
              </w:rPr>
              <w:t>mesto Košice</w:t>
            </w:r>
          </w:p>
        </w:tc>
        <w:tc>
          <w:tcPr>
            <w:tcW w:w="3050" w:type="dxa"/>
            <w:noWrap/>
            <w:hideMark/>
          </w:tcPr>
          <w:p w14:paraId="745A2EFE" w14:textId="77777777" w:rsidR="00DB6381" w:rsidRPr="00516ADC" w:rsidRDefault="00DB6381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  <w:lang w:eastAsia="sk-SK"/>
              </w:rPr>
            </w:pPr>
            <w:r w:rsidRPr="00516ADC">
              <w:rPr>
                <w:rFonts w:cstheme="minorHAnsi"/>
                <w:color w:val="000000"/>
                <w:sz w:val="20"/>
                <w:szCs w:val="20"/>
                <w:lang w:eastAsia="sk-SK"/>
              </w:rPr>
              <w:t>Základná umelecká škola</w:t>
            </w:r>
          </w:p>
        </w:tc>
        <w:tc>
          <w:tcPr>
            <w:tcW w:w="1079" w:type="dxa"/>
            <w:noWrap/>
            <w:hideMark/>
          </w:tcPr>
          <w:p w14:paraId="42C9C534" w14:textId="37AA4DAA" w:rsidR="00DB6381" w:rsidRPr="00516ADC" w:rsidRDefault="00DB6381" w:rsidP="003C1412">
            <w:pPr>
              <w:spacing w:before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  <w:lang w:eastAsia="sk-SK"/>
              </w:rPr>
            </w:pPr>
            <w:r w:rsidRPr="00516ADC">
              <w:rPr>
                <w:rFonts w:cstheme="minorHAnsi"/>
                <w:color w:val="000000"/>
                <w:sz w:val="20"/>
                <w:szCs w:val="20"/>
                <w:lang w:eastAsia="sk-SK"/>
              </w:rPr>
              <w:t>206 735</w:t>
            </w:r>
          </w:p>
        </w:tc>
        <w:tc>
          <w:tcPr>
            <w:tcW w:w="2324" w:type="dxa"/>
            <w:vMerge w:val="restart"/>
            <w:hideMark/>
          </w:tcPr>
          <w:p w14:paraId="519F2A57" w14:textId="77777777" w:rsidR="00DB6381" w:rsidRPr="00516ADC" w:rsidRDefault="00DB6381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  <w:lang w:eastAsia="sk-SK"/>
              </w:rPr>
            </w:pPr>
            <w:r w:rsidRPr="00516ADC">
              <w:rPr>
                <w:rFonts w:cstheme="minorHAnsi"/>
                <w:color w:val="000000"/>
                <w:sz w:val="20"/>
                <w:szCs w:val="20"/>
                <w:lang w:eastAsia="sk-SK"/>
              </w:rPr>
              <w:t>mzdové a prevádzkové náklady a zabezpečenie výchovy a vzdelávania žiakov, nákup pomôcok</w:t>
            </w:r>
          </w:p>
        </w:tc>
      </w:tr>
      <w:tr w:rsidR="00DB6381" w:rsidRPr="00516ADC" w14:paraId="59DC202E" w14:textId="77777777" w:rsidTr="000F5982">
        <w:trPr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vMerge/>
            <w:hideMark/>
          </w:tcPr>
          <w:p w14:paraId="3A36EC51" w14:textId="77777777" w:rsidR="00DB6381" w:rsidRPr="00516ADC" w:rsidRDefault="00DB6381" w:rsidP="00DB6381">
            <w:pPr>
              <w:spacing w:before="0"/>
              <w:ind w:firstLine="0"/>
              <w:jc w:val="center"/>
              <w:rPr>
                <w:rFonts w:cstheme="minorHAnsi"/>
                <w:bCs w:val="0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3050" w:type="dxa"/>
            <w:noWrap/>
            <w:hideMark/>
          </w:tcPr>
          <w:p w14:paraId="6814C16E" w14:textId="77777777" w:rsidR="00DB6381" w:rsidRPr="00516ADC" w:rsidRDefault="00DB6381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  <w:lang w:eastAsia="sk-SK"/>
              </w:rPr>
            </w:pPr>
            <w:r w:rsidRPr="00516ADC">
              <w:rPr>
                <w:rFonts w:cstheme="minorHAnsi"/>
                <w:color w:val="000000"/>
                <w:sz w:val="20"/>
                <w:szCs w:val="20"/>
                <w:lang w:eastAsia="sk-SK"/>
              </w:rPr>
              <w:t>Centrum voľného času</w:t>
            </w:r>
          </w:p>
        </w:tc>
        <w:tc>
          <w:tcPr>
            <w:tcW w:w="1079" w:type="dxa"/>
            <w:noWrap/>
            <w:hideMark/>
          </w:tcPr>
          <w:p w14:paraId="7F4D8946" w14:textId="7452183C" w:rsidR="00DB6381" w:rsidRPr="00516ADC" w:rsidRDefault="00DB6381" w:rsidP="003C1412">
            <w:pPr>
              <w:spacing w:before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  <w:lang w:eastAsia="sk-SK"/>
              </w:rPr>
            </w:pPr>
            <w:r w:rsidRPr="00516ADC">
              <w:rPr>
                <w:rFonts w:cstheme="minorHAnsi"/>
                <w:color w:val="000000"/>
                <w:sz w:val="20"/>
                <w:szCs w:val="20"/>
                <w:lang w:eastAsia="sk-SK"/>
              </w:rPr>
              <w:t>21 505</w:t>
            </w:r>
          </w:p>
        </w:tc>
        <w:tc>
          <w:tcPr>
            <w:tcW w:w="2324" w:type="dxa"/>
            <w:vMerge/>
            <w:hideMark/>
          </w:tcPr>
          <w:p w14:paraId="5C984D58" w14:textId="77777777" w:rsidR="00DB6381" w:rsidRPr="00516ADC" w:rsidRDefault="00DB6381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  <w:lang w:eastAsia="sk-SK"/>
              </w:rPr>
            </w:pPr>
          </w:p>
        </w:tc>
      </w:tr>
      <w:tr w:rsidR="00DB6381" w:rsidRPr="00516ADC" w14:paraId="62A96FDB" w14:textId="77777777" w:rsidTr="000F5982">
        <w:trPr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vMerge/>
            <w:hideMark/>
          </w:tcPr>
          <w:p w14:paraId="6CCB5E2C" w14:textId="77777777" w:rsidR="00DB6381" w:rsidRPr="00516ADC" w:rsidRDefault="00DB6381" w:rsidP="00DB6381">
            <w:pPr>
              <w:spacing w:before="0"/>
              <w:ind w:firstLine="0"/>
              <w:jc w:val="center"/>
              <w:rPr>
                <w:rFonts w:cstheme="minorHAnsi"/>
                <w:bCs w:val="0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3050" w:type="dxa"/>
            <w:noWrap/>
            <w:hideMark/>
          </w:tcPr>
          <w:p w14:paraId="50E8B98A" w14:textId="77777777" w:rsidR="00DB6381" w:rsidRPr="00516ADC" w:rsidRDefault="00DB6381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  <w:lang w:eastAsia="sk-SK"/>
              </w:rPr>
            </w:pPr>
            <w:r w:rsidRPr="00516ADC">
              <w:rPr>
                <w:rFonts w:cstheme="minorHAnsi"/>
                <w:color w:val="000000"/>
                <w:sz w:val="20"/>
                <w:szCs w:val="20"/>
                <w:lang w:eastAsia="sk-SK"/>
              </w:rPr>
              <w:t>Školská jedáleň</w:t>
            </w:r>
          </w:p>
        </w:tc>
        <w:tc>
          <w:tcPr>
            <w:tcW w:w="1079" w:type="dxa"/>
            <w:noWrap/>
            <w:hideMark/>
          </w:tcPr>
          <w:p w14:paraId="0B22D135" w14:textId="5A31D02F" w:rsidR="00DB6381" w:rsidRPr="00516ADC" w:rsidRDefault="00DB6381" w:rsidP="003C1412">
            <w:pPr>
              <w:spacing w:before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  <w:lang w:eastAsia="sk-SK"/>
              </w:rPr>
            </w:pPr>
            <w:r w:rsidRPr="00516ADC">
              <w:rPr>
                <w:rFonts w:cstheme="minorHAnsi"/>
                <w:color w:val="000000"/>
                <w:sz w:val="20"/>
                <w:szCs w:val="20"/>
                <w:lang w:eastAsia="sk-SK"/>
              </w:rPr>
              <w:t>44 336</w:t>
            </w:r>
          </w:p>
        </w:tc>
        <w:tc>
          <w:tcPr>
            <w:tcW w:w="2324" w:type="dxa"/>
            <w:vMerge/>
            <w:hideMark/>
          </w:tcPr>
          <w:p w14:paraId="51C08B36" w14:textId="77777777" w:rsidR="00DB6381" w:rsidRPr="00516ADC" w:rsidRDefault="00DB6381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  <w:lang w:eastAsia="sk-SK"/>
              </w:rPr>
            </w:pPr>
          </w:p>
        </w:tc>
      </w:tr>
      <w:tr w:rsidR="00DB6381" w:rsidRPr="00516ADC" w14:paraId="0422E613" w14:textId="77777777" w:rsidTr="000F5982">
        <w:trPr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vMerge/>
            <w:hideMark/>
          </w:tcPr>
          <w:p w14:paraId="19350B37" w14:textId="77777777" w:rsidR="00DB6381" w:rsidRPr="00516ADC" w:rsidRDefault="00DB6381" w:rsidP="00DB6381">
            <w:pPr>
              <w:spacing w:before="0"/>
              <w:ind w:firstLine="0"/>
              <w:jc w:val="center"/>
              <w:rPr>
                <w:rFonts w:cstheme="minorHAnsi"/>
                <w:bCs w:val="0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3050" w:type="dxa"/>
            <w:noWrap/>
            <w:hideMark/>
          </w:tcPr>
          <w:p w14:paraId="22FBEA9D" w14:textId="77777777" w:rsidR="00DB6381" w:rsidRPr="00516ADC" w:rsidRDefault="00DB6381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  <w:lang w:eastAsia="sk-SK"/>
              </w:rPr>
            </w:pPr>
            <w:r w:rsidRPr="00516ADC">
              <w:rPr>
                <w:rFonts w:cstheme="minorHAnsi"/>
                <w:color w:val="000000"/>
                <w:sz w:val="20"/>
                <w:szCs w:val="20"/>
                <w:lang w:eastAsia="sk-SK"/>
              </w:rPr>
              <w:t>Školský klub detí</w:t>
            </w:r>
          </w:p>
        </w:tc>
        <w:tc>
          <w:tcPr>
            <w:tcW w:w="1079" w:type="dxa"/>
            <w:noWrap/>
            <w:hideMark/>
          </w:tcPr>
          <w:p w14:paraId="35645444" w14:textId="23FD9CFE" w:rsidR="00DB6381" w:rsidRPr="00516ADC" w:rsidRDefault="00DB6381" w:rsidP="003C1412">
            <w:pPr>
              <w:spacing w:before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  <w:lang w:eastAsia="sk-SK"/>
              </w:rPr>
            </w:pPr>
            <w:r w:rsidRPr="00516ADC">
              <w:rPr>
                <w:rFonts w:cstheme="minorHAnsi"/>
                <w:color w:val="000000"/>
                <w:sz w:val="20"/>
                <w:szCs w:val="20"/>
                <w:lang w:eastAsia="sk-SK"/>
              </w:rPr>
              <w:t>74 888</w:t>
            </w:r>
          </w:p>
        </w:tc>
        <w:tc>
          <w:tcPr>
            <w:tcW w:w="2324" w:type="dxa"/>
            <w:vMerge/>
            <w:hideMark/>
          </w:tcPr>
          <w:p w14:paraId="65017643" w14:textId="77777777" w:rsidR="00DB6381" w:rsidRPr="00516ADC" w:rsidRDefault="00DB6381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  <w:lang w:eastAsia="sk-SK"/>
              </w:rPr>
            </w:pPr>
          </w:p>
        </w:tc>
      </w:tr>
      <w:tr w:rsidR="00DB6381" w:rsidRPr="00516ADC" w14:paraId="58BEB1ED" w14:textId="77777777" w:rsidTr="000F5982">
        <w:trPr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vMerge/>
            <w:hideMark/>
          </w:tcPr>
          <w:p w14:paraId="49E1126F" w14:textId="77777777" w:rsidR="00DB6381" w:rsidRPr="00516ADC" w:rsidRDefault="00DB6381" w:rsidP="00DB6381">
            <w:pPr>
              <w:spacing w:before="0"/>
              <w:ind w:firstLine="0"/>
              <w:jc w:val="center"/>
              <w:rPr>
                <w:rFonts w:cstheme="minorHAnsi"/>
                <w:bCs w:val="0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3050" w:type="dxa"/>
            <w:noWrap/>
            <w:hideMark/>
          </w:tcPr>
          <w:p w14:paraId="5A8D1A9E" w14:textId="77777777" w:rsidR="00DB6381" w:rsidRPr="00516ADC" w:rsidRDefault="00DB6381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  <w:lang w:eastAsia="sk-SK"/>
              </w:rPr>
            </w:pPr>
            <w:r w:rsidRPr="00516ADC">
              <w:rPr>
                <w:rFonts w:cstheme="minorHAnsi"/>
                <w:color w:val="000000"/>
                <w:sz w:val="20"/>
                <w:szCs w:val="20"/>
                <w:lang w:eastAsia="sk-SK"/>
              </w:rPr>
              <w:t>Materská škola</w:t>
            </w:r>
          </w:p>
        </w:tc>
        <w:tc>
          <w:tcPr>
            <w:tcW w:w="1079" w:type="dxa"/>
            <w:noWrap/>
            <w:hideMark/>
          </w:tcPr>
          <w:p w14:paraId="7243079F" w14:textId="2C79BA01" w:rsidR="00DB6381" w:rsidRPr="00516ADC" w:rsidRDefault="00DB6381" w:rsidP="003C1412">
            <w:pPr>
              <w:spacing w:before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  <w:lang w:eastAsia="sk-SK"/>
              </w:rPr>
            </w:pPr>
            <w:r w:rsidRPr="00516ADC">
              <w:rPr>
                <w:rFonts w:cstheme="minorHAnsi"/>
                <w:color w:val="000000"/>
                <w:sz w:val="20"/>
                <w:szCs w:val="20"/>
                <w:lang w:eastAsia="sk-SK"/>
              </w:rPr>
              <w:t>204 884</w:t>
            </w:r>
          </w:p>
        </w:tc>
        <w:tc>
          <w:tcPr>
            <w:tcW w:w="2324" w:type="dxa"/>
            <w:vMerge/>
            <w:hideMark/>
          </w:tcPr>
          <w:p w14:paraId="10885201" w14:textId="77777777" w:rsidR="00DB6381" w:rsidRPr="00516ADC" w:rsidRDefault="00DB6381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  <w:lang w:eastAsia="sk-SK"/>
              </w:rPr>
            </w:pPr>
          </w:p>
        </w:tc>
      </w:tr>
      <w:tr w:rsidR="00DB6381" w:rsidRPr="00516ADC" w14:paraId="2466A976" w14:textId="77777777" w:rsidTr="000F5982">
        <w:trPr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vMerge w:val="restart"/>
            <w:hideMark/>
          </w:tcPr>
          <w:p w14:paraId="26BCA877" w14:textId="77777777" w:rsidR="00DB6381" w:rsidRPr="00516ADC" w:rsidRDefault="00DB6381" w:rsidP="00DB6381">
            <w:pPr>
              <w:spacing w:before="0"/>
              <w:ind w:firstLine="0"/>
              <w:jc w:val="center"/>
              <w:rPr>
                <w:rFonts w:cstheme="minorHAnsi"/>
                <w:bCs w:val="0"/>
                <w:color w:val="000000"/>
                <w:sz w:val="20"/>
                <w:szCs w:val="20"/>
                <w:lang w:eastAsia="sk-SK"/>
              </w:rPr>
            </w:pPr>
            <w:r w:rsidRPr="00516ADC">
              <w:rPr>
                <w:rFonts w:cstheme="minorHAnsi"/>
                <w:bCs w:val="0"/>
                <w:color w:val="000000"/>
                <w:sz w:val="20"/>
                <w:szCs w:val="20"/>
                <w:lang w:eastAsia="sk-SK"/>
              </w:rPr>
              <w:t>Košický samosprávny kraj</w:t>
            </w:r>
          </w:p>
        </w:tc>
        <w:tc>
          <w:tcPr>
            <w:tcW w:w="3050" w:type="dxa"/>
            <w:noWrap/>
            <w:hideMark/>
          </w:tcPr>
          <w:p w14:paraId="2E97AF21" w14:textId="77777777" w:rsidR="00DB6381" w:rsidRPr="00516ADC" w:rsidRDefault="00DB6381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  <w:lang w:eastAsia="sk-SK"/>
              </w:rPr>
            </w:pPr>
            <w:r w:rsidRPr="00516ADC">
              <w:rPr>
                <w:rFonts w:cstheme="minorHAnsi"/>
                <w:color w:val="000000"/>
                <w:sz w:val="20"/>
                <w:szCs w:val="20"/>
                <w:lang w:eastAsia="sk-SK"/>
              </w:rPr>
              <w:t>Školská jedáleň</w:t>
            </w:r>
          </w:p>
        </w:tc>
        <w:tc>
          <w:tcPr>
            <w:tcW w:w="1079" w:type="dxa"/>
            <w:noWrap/>
            <w:hideMark/>
          </w:tcPr>
          <w:p w14:paraId="0C264CEC" w14:textId="303949FC" w:rsidR="00DB6381" w:rsidRPr="00516ADC" w:rsidRDefault="00DB6381" w:rsidP="003C1412">
            <w:pPr>
              <w:spacing w:before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  <w:lang w:eastAsia="sk-SK"/>
              </w:rPr>
            </w:pPr>
            <w:r w:rsidRPr="00516ADC">
              <w:rPr>
                <w:rFonts w:cstheme="minorHAnsi"/>
                <w:color w:val="000000"/>
                <w:sz w:val="20"/>
                <w:szCs w:val="20"/>
                <w:lang w:eastAsia="sk-SK"/>
              </w:rPr>
              <w:t>9 605</w:t>
            </w:r>
          </w:p>
        </w:tc>
        <w:tc>
          <w:tcPr>
            <w:tcW w:w="2324" w:type="dxa"/>
            <w:vMerge/>
            <w:hideMark/>
          </w:tcPr>
          <w:p w14:paraId="3461BB99" w14:textId="77777777" w:rsidR="00DB6381" w:rsidRPr="00516ADC" w:rsidRDefault="00DB6381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  <w:lang w:eastAsia="sk-SK"/>
              </w:rPr>
            </w:pPr>
          </w:p>
        </w:tc>
      </w:tr>
      <w:tr w:rsidR="00DB6381" w:rsidRPr="00516ADC" w14:paraId="7AB9D01E" w14:textId="77777777" w:rsidTr="000F5982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vMerge/>
            <w:hideMark/>
          </w:tcPr>
          <w:p w14:paraId="117FD548" w14:textId="77777777" w:rsidR="00DB6381" w:rsidRPr="00516ADC" w:rsidRDefault="00DB6381" w:rsidP="003C1412">
            <w:pPr>
              <w:spacing w:before="0"/>
              <w:ind w:firstLine="0"/>
              <w:rPr>
                <w:rFonts w:cstheme="minorHAnsi"/>
                <w:bCs w:val="0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3050" w:type="dxa"/>
            <w:noWrap/>
            <w:hideMark/>
          </w:tcPr>
          <w:p w14:paraId="7025F495" w14:textId="77777777" w:rsidR="00DB6381" w:rsidRPr="00516ADC" w:rsidRDefault="00DB6381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  <w:lang w:eastAsia="sk-SK"/>
              </w:rPr>
            </w:pPr>
            <w:r w:rsidRPr="00516ADC">
              <w:rPr>
                <w:rFonts w:cstheme="minorHAnsi"/>
                <w:color w:val="000000"/>
                <w:sz w:val="20"/>
                <w:szCs w:val="20"/>
                <w:lang w:eastAsia="sk-SK"/>
              </w:rPr>
              <w:t>Centrum voľného času</w:t>
            </w:r>
          </w:p>
        </w:tc>
        <w:tc>
          <w:tcPr>
            <w:tcW w:w="1079" w:type="dxa"/>
            <w:noWrap/>
            <w:hideMark/>
          </w:tcPr>
          <w:p w14:paraId="7B24F8A1" w14:textId="38A7B7C6" w:rsidR="00DB6381" w:rsidRPr="00516ADC" w:rsidRDefault="00DB6381" w:rsidP="003C1412">
            <w:pPr>
              <w:spacing w:before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  <w:lang w:eastAsia="sk-SK"/>
              </w:rPr>
            </w:pPr>
            <w:r w:rsidRPr="00516ADC">
              <w:rPr>
                <w:rFonts w:cstheme="minorHAnsi"/>
                <w:color w:val="000000"/>
                <w:sz w:val="20"/>
                <w:szCs w:val="20"/>
                <w:lang w:eastAsia="sk-SK"/>
              </w:rPr>
              <w:t>3 475</w:t>
            </w:r>
          </w:p>
        </w:tc>
        <w:tc>
          <w:tcPr>
            <w:tcW w:w="2324" w:type="dxa"/>
            <w:vMerge/>
            <w:hideMark/>
          </w:tcPr>
          <w:p w14:paraId="5463261C" w14:textId="77777777" w:rsidR="00DB6381" w:rsidRPr="00516ADC" w:rsidRDefault="00DB6381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  <w:lang w:eastAsia="sk-SK"/>
              </w:rPr>
            </w:pPr>
          </w:p>
        </w:tc>
      </w:tr>
      <w:tr w:rsidR="00DB6381" w:rsidRPr="00516ADC" w14:paraId="72E87C39" w14:textId="77777777" w:rsidTr="000F5982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7" w:type="dxa"/>
            <w:vMerge/>
          </w:tcPr>
          <w:p w14:paraId="37DCF973" w14:textId="77777777" w:rsidR="00DB6381" w:rsidRPr="00516ADC" w:rsidRDefault="00DB6381" w:rsidP="003C1412">
            <w:pPr>
              <w:spacing w:before="0"/>
              <w:ind w:firstLine="0"/>
              <w:rPr>
                <w:rFonts w:cstheme="minorHAnsi"/>
                <w:bCs w:val="0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3050" w:type="dxa"/>
            <w:noWrap/>
          </w:tcPr>
          <w:p w14:paraId="335A88F8" w14:textId="2B38CEEA" w:rsidR="00DB6381" w:rsidRPr="00516ADC" w:rsidRDefault="00DB6381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  <w:lang w:eastAsia="sk-SK"/>
              </w:rPr>
            </w:pPr>
            <w:r w:rsidRPr="00516ADC">
              <w:rPr>
                <w:rFonts w:cstheme="minorHAnsi"/>
                <w:color w:val="000000"/>
                <w:sz w:val="20"/>
                <w:szCs w:val="20"/>
                <w:lang w:eastAsia="sk-SK"/>
              </w:rPr>
              <w:t>Základná umelecká škola</w:t>
            </w:r>
          </w:p>
        </w:tc>
        <w:tc>
          <w:tcPr>
            <w:tcW w:w="1079" w:type="dxa"/>
            <w:noWrap/>
          </w:tcPr>
          <w:p w14:paraId="334563EB" w14:textId="4800643B" w:rsidR="00DB6381" w:rsidRPr="00516ADC" w:rsidRDefault="00DB6381" w:rsidP="003C1412">
            <w:pPr>
              <w:spacing w:before="0"/>
              <w:ind w:firstLin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  <w:lang w:eastAsia="sk-SK"/>
              </w:rPr>
            </w:pPr>
            <w:r w:rsidRPr="00516ADC">
              <w:rPr>
                <w:rFonts w:cstheme="minorHAnsi"/>
                <w:color w:val="000000"/>
                <w:sz w:val="20"/>
                <w:szCs w:val="20"/>
                <w:lang w:eastAsia="sk-SK"/>
              </w:rPr>
              <w:t>6 916</w:t>
            </w:r>
          </w:p>
        </w:tc>
        <w:tc>
          <w:tcPr>
            <w:tcW w:w="2324" w:type="dxa"/>
            <w:vMerge/>
          </w:tcPr>
          <w:p w14:paraId="0816EF56" w14:textId="77777777" w:rsidR="00DB6381" w:rsidRPr="00516ADC" w:rsidRDefault="00DB6381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  <w:lang w:eastAsia="sk-SK"/>
              </w:rPr>
            </w:pPr>
          </w:p>
        </w:tc>
      </w:tr>
    </w:tbl>
    <w:p w14:paraId="4B442411" w14:textId="77777777" w:rsidR="003C1412" w:rsidRPr="00516ADC" w:rsidRDefault="003C1412" w:rsidP="003C1412">
      <w:pPr>
        <w:spacing w:before="0" w:line="240" w:lineRule="auto"/>
        <w:ind w:firstLine="0"/>
        <w:rPr>
          <w:rFonts w:asciiTheme="minorHAnsi" w:hAnsiTheme="minorHAnsi" w:cstheme="minorHAnsi"/>
        </w:rPr>
      </w:pPr>
    </w:p>
    <w:p w14:paraId="457207D5" w14:textId="05F9FD1B" w:rsidR="00987BAB" w:rsidRPr="00516ADC" w:rsidRDefault="00E646B2" w:rsidP="003C1412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>Rodičovské rady pri gymnáziu a</w:t>
      </w:r>
      <w:r w:rsidR="000D24BA" w:rsidRPr="00516ADC">
        <w:rPr>
          <w:rFonts w:asciiTheme="minorHAnsi" w:hAnsiTheme="minorHAnsi" w:cstheme="minorHAnsi"/>
        </w:rPr>
        <w:t> </w:t>
      </w:r>
      <w:r w:rsidRPr="00516ADC">
        <w:rPr>
          <w:rFonts w:asciiTheme="minorHAnsi" w:hAnsiTheme="minorHAnsi" w:cstheme="minorHAnsi"/>
        </w:rPr>
        <w:t>ZŠ</w:t>
      </w:r>
      <w:r w:rsidR="000D24BA" w:rsidRPr="00516ADC">
        <w:rPr>
          <w:rFonts w:asciiTheme="minorHAnsi" w:hAnsiTheme="minorHAnsi" w:cstheme="minorHAnsi"/>
        </w:rPr>
        <w:t>, MŠ</w:t>
      </w:r>
    </w:p>
    <w:p w14:paraId="626F98FF" w14:textId="6E4D6492" w:rsidR="00FD36B5" w:rsidRPr="00516ADC" w:rsidRDefault="00FD36B5" w:rsidP="003C1412">
      <w:pPr>
        <w:spacing w:before="0" w:line="240" w:lineRule="auto"/>
        <w:ind w:firstLine="0"/>
        <w:rPr>
          <w:rFonts w:asciiTheme="minorHAnsi" w:hAnsiTheme="minorHAnsi" w:cstheme="minorHAnsi"/>
        </w:rPr>
      </w:pPr>
    </w:p>
    <w:tbl>
      <w:tblPr>
        <w:tblStyle w:val="Tabukasmriekou1svetl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1456"/>
        <w:gridCol w:w="1688"/>
        <w:gridCol w:w="2101"/>
        <w:gridCol w:w="1655"/>
      </w:tblGrid>
      <w:tr w:rsidR="00FD36B5" w:rsidRPr="00516ADC" w14:paraId="4301567C" w14:textId="77777777" w:rsidTr="00DB63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7D2FA3BC" w14:textId="77777777" w:rsidR="00FD36B5" w:rsidRPr="00516ADC" w:rsidRDefault="00FD36B5" w:rsidP="00FD36B5">
            <w:pPr>
              <w:spacing w:before="0"/>
              <w:ind w:firstLine="0"/>
              <w:rPr>
                <w:rFonts w:cstheme="minorHAnsi"/>
                <w:sz w:val="20"/>
              </w:rPr>
            </w:pPr>
          </w:p>
        </w:tc>
        <w:tc>
          <w:tcPr>
            <w:tcW w:w="1456" w:type="dxa"/>
          </w:tcPr>
          <w:p w14:paraId="27A951E5" w14:textId="77777777" w:rsidR="00FD36B5" w:rsidRPr="00516ADC" w:rsidRDefault="00FD36B5" w:rsidP="00FD36B5">
            <w:pPr>
              <w:spacing w:before="0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516ADC">
              <w:rPr>
                <w:rFonts w:cstheme="minorHAnsi"/>
                <w:sz w:val="20"/>
              </w:rPr>
              <w:t>Rodičovská rada (OZ) pri MŠ</w:t>
            </w:r>
          </w:p>
        </w:tc>
        <w:tc>
          <w:tcPr>
            <w:tcW w:w="1688" w:type="dxa"/>
          </w:tcPr>
          <w:p w14:paraId="25B77591" w14:textId="77777777" w:rsidR="00FD36B5" w:rsidRPr="00516ADC" w:rsidRDefault="00FD36B5" w:rsidP="00FD36B5">
            <w:pPr>
              <w:spacing w:before="0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516ADC">
              <w:rPr>
                <w:rFonts w:cstheme="minorHAnsi"/>
                <w:sz w:val="20"/>
              </w:rPr>
              <w:t>Rodičovská rada pri ZŠ</w:t>
            </w:r>
          </w:p>
        </w:tc>
        <w:tc>
          <w:tcPr>
            <w:tcW w:w="2101" w:type="dxa"/>
          </w:tcPr>
          <w:p w14:paraId="0A25F812" w14:textId="77777777" w:rsidR="00FD36B5" w:rsidRPr="00516ADC" w:rsidRDefault="00FD36B5" w:rsidP="00FD36B5">
            <w:pPr>
              <w:spacing w:before="0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516ADC">
              <w:rPr>
                <w:rFonts w:cstheme="minorHAnsi"/>
                <w:sz w:val="20"/>
              </w:rPr>
              <w:t>Rodičovská rada pri gymnáziu</w:t>
            </w:r>
          </w:p>
        </w:tc>
        <w:tc>
          <w:tcPr>
            <w:tcW w:w="1655" w:type="dxa"/>
          </w:tcPr>
          <w:p w14:paraId="6DAA8D73" w14:textId="77777777" w:rsidR="00FD36B5" w:rsidRPr="00516ADC" w:rsidRDefault="00FD36B5" w:rsidP="00FD36B5">
            <w:pPr>
              <w:spacing w:before="0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516ADC">
              <w:rPr>
                <w:rFonts w:cstheme="minorHAnsi"/>
                <w:sz w:val="20"/>
              </w:rPr>
              <w:t>OZ pri ZUŠ</w:t>
            </w:r>
          </w:p>
        </w:tc>
      </w:tr>
      <w:tr w:rsidR="00FD36B5" w:rsidRPr="00516ADC" w14:paraId="026CE5E6" w14:textId="77777777" w:rsidTr="00DB6381">
        <w:trPr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255FA77E" w14:textId="77777777" w:rsidR="00FD36B5" w:rsidRPr="00516ADC" w:rsidRDefault="00FD36B5" w:rsidP="00FD36B5">
            <w:pPr>
              <w:spacing w:before="0"/>
              <w:ind w:firstLine="0"/>
              <w:rPr>
                <w:rFonts w:cstheme="minorHAnsi"/>
                <w:sz w:val="20"/>
              </w:rPr>
            </w:pPr>
            <w:r w:rsidRPr="00516ADC">
              <w:rPr>
                <w:rFonts w:cstheme="minorHAnsi"/>
                <w:sz w:val="20"/>
              </w:rPr>
              <w:t>Predseda</w:t>
            </w:r>
          </w:p>
        </w:tc>
        <w:tc>
          <w:tcPr>
            <w:tcW w:w="1456" w:type="dxa"/>
          </w:tcPr>
          <w:p w14:paraId="61A95B72" w14:textId="77777777" w:rsidR="00FD36B5" w:rsidRPr="00516ADC" w:rsidRDefault="00FD36B5" w:rsidP="00FD36B5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</w:rPr>
            </w:pPr>
            <w:r w:rsidRPr="00516ADC">
              <w:rPr>
                <w:rFonts w:cstheme="minorHAnsi"/>
                <w:sz w:val="16"/>
              </w:rPr>
              <w:t xml:space="preserve">Ing. Zuzana </w:t>
            </w:r>
            <w:proofErr w:type="spellStart"/>
            <w:r w:rsidRPr="00516ADC">
              <w:rPr>
                <w:rFonts w:cstheme="minorHAnsi"/>
                <w:sz w:val="16"/>
              </w:rPr>
              <w:t>Rychnavská</w:t>
            </w:r>
            <w:proofErr w:type="spellEnd"/>
          </w:p>
        </w:tc>
        <w:tc>
          <w:tcPr>
            <w:tcW w:w="1688" w:type="dxa"/>
          </w:tcPr>
          <w:p w14:paraId="392619FA" w14:textId="77777777" w:rsidR="00FD36B5" w:rsidRPr="00516ADC" w:rsidRDefault="00FD36B5" w:rsidP="00FD36B5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</w:rPr>
            </w:pPr>
            <w:r w:rsidRPr="00516ADC">
              <w:rPr>
                <w:rFonts w:cstheme="minorHAnsi"/>
                <w:sz w:val="16"/>
              </w:rPr>
              <w:t xml:space="preserve">Ing. </w:t>
            </w:r>
            <w:proofErr w:type="spellStart"/>
            <w:r w:rsidRPr="00516ADC">
              <w:rPr>
                <w:rFonts w:cstheme="minorHAnsi"/>
                <w:sz w:val="16"/>
              </w:rPr>
              <w:t>Annamária</w:t>
            </w:r>
            <w:proofErr w:type="spellEnd"/>
            <w:r w:rsidRPr="00516ADC">
              <w:rPr>
                <w:rFonts w:cstheme="minorHAnsi"/>
                <w:sz w:val="16"/>
              </w:rPr>
              <w:t xml:space="preserve"> Kočišová</w:t>
            </w:r>
          </w:p>
        </w:tc>
        <w:tc>
          <w:tcPr>
            <w:tcW w:w="2101" w:type="dxa"/>
          </w:tcPr>
          <w:p w14:paraId="05BF6570" w14:textId="77777777" w:rsidR="00FD36B5" w:rsidRPr="00516ADC" w:rsidRDefault="00FD36B5" w:rsidP="00FD36B5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</w:rPr>
            </w:pPr>
            <w:r w:rsidRPr="00516ADC">
              <w:rPr>
                <w:rFonts w:cstheme="minorHAnsi"/>
                <w:sz w:val="16"/>
              </w:rPr>
              <w:t>Ing. Vladimír Tóth</w:t>
            </w:r>
          </w:p>
        </w:tc>
        <w:tc>
          <w:tcPr>
            <w:tcW w:w="1655" w:type="dxa"/>
          </w:tcPr>
          <w:p w14:paraId="1AA33675" w14:textId="77777777" w:rsidR="00FD36B5" w:rsidRPr="00516ADC" w:rsidRDefault="00FD36B5" w:rsidP="00FD36B5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</w:rPr>
            </w:pPr>
          </w:p>
        </w:tc>
      </w:tr>
      <w:tr w:rsidR="00FD36B5" w:rsidRPr="00516ADC" w14:paraId="035EC892" w14:textId="77777777" w:rsidTr="00DB6381">
        <w:trPr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26BC4F4B" w14:textId="77777777" w:rsidR="00FD36B5" w:rsidRPr="00516ADC" w:rsidRDefault="00FD36B5" w:rsidP="00FD36B5">
            <w:pPr>
              <w:spacing w:before="0"/>
              <w:ind w:firstLine="0"/>
              <w:rPr>
                <w:rFonts w:cstheme="minorHAnsi"/>
                <w:sz w:val="20"/>
              </w:rPr>
            </w:pPr>
            <w:r w:rsidRPr="00516ADC">
              <w:rPr>
                <w:rFonts w:cstheme="minorHAnsi"/>
                <w:sz w:val="20"/>
              </w:rPr>
              <w:t>Zostatok k 1.9.2020</w:t>
            </w:r>
          </w:p>
        </w:tc>
        <w:tc>
          <w:tcPr>
            <w:tcW w:w="1456" w:type="dxa"/>
          </w:tcPr>
          <w:p w14:paraId="213AC691" w14:textId="77777777" w:rsidR="00FD36B5" w:rsidRPr="00516ADC" w:rsidRDefault="00FD36B5" w:rsidP="00FD36B5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88" w:type="dxa"/>
          </w:tcPr>
          <w:p w14:paraId="66E07CBE" w14:textId="77777777" w:rsidR="00FD36B5" w:rsidRPr="00516ADC" w:rsidRDefault="00FD36B5" w:rsidP="00FD36B5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4 123,67 €</w:t>
            </w:r>
          </w:p>
        </w:tc>
        <w:tc>
          <w:tcPr>
            <w:tcW w:w="2101" w:type="dxa"/>
          </w:tcPr>
          <w:p w14:paraId="4D1E7D95" w14:textId="77777777" w:rsidR="00FD36B5" w:rsidRPr="00516ADC" w:rsidRDefault="00FD36B5" w:rsidP="00FD36B5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7 731,87 €</w:t>
            </w:r>
          </w:p>
        </w:tc>
        <w:tc>
          <w:tcPr>
            <w:tcW w:w="1655" w:type="dxa"/>
          </w:tcPr>
          <w:p w14:paraId="25C4A0EF" w14:textId="77777777" w:rsidR="00FD36B5" w:rsidRPr="00516ADC" w:rsidRDefault="00FD36B5" w:rsidP="00FD36B5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FD36B5" w:rsidRPr="00516ADC" w14:paraId="50CBEE86" w14:textId="77777777" w:rsidTr="00DB6381">
        <w:trPr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6641310C" w14:textId="77777777" w:rsidR="00FD36B5" w:rsidRPr="00516ADC" w:rsidRDefault="00FD36B5" w:rsidP="00FD36B5">
            <w:pPr>
              <w:spacing w:before="0"/>
              <w:ind w:firstLine="0"/>
              <w:rPr>
                <w:rFonts w:cstheme="minorHAnsi"/>
                <w:sz w:val="20"/>
              </w:rPr>
            </w:pPr>
            <w:r w:rsidRPr="00516ADC">
              <w:rPr>
                <w:rFonts w:cstheme="minorHAnsi"/>
                <w:sz w:val="20"/>
              </w:rPr>
              <w:t>Príjmy</w:t>
            </w:r>
          </w:p>
        </w:tc>
        <w:tc>
          <w:tcPr>
            <w:tcW w:w="1456" w:type="dxa"/>
          </w:tcPr>
          <w:p w14:paraId="6E039969" w14:textId="77777777" w:rsidR="00FD36B5" w:rsidRPr="00516ADC" w:rsidRDefault="00FD36B5" w:rsidP="00FD36B5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7 700,83 €</w:t>
            </w:r>
          </w:p>
        </w:tc>
        <w:tc>
          <w:tcPr>
            <w:tcW w:w="1688" w:type="dxa"/>
          </w:tcPr>
          <w:p w14:paraId="1B213B3F" w14:textId="77777777" w:rsidR="00FD36B5" w:rsidRPr="00516ADC" w:rsidRDefault="00FD36B5" w:rsidP="00FD36B5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11 407,41 €</w:t>
            </w:r>
          </w:p>
        </w:tc>
        <w:tc>
          <w:tcPr>
            <w:tcW w:w="2101" w:type="dxa"/>
          </w:tcPr>
          <w:p w14:paraId="64EA9B27" w14:textId="77777777" w:rsidR="00FD36B5" w:rsidRPr="00516ADC" w:rsidRDefault="00FD36B5" w:rsidP="00FD36B5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1 889,37 €</w:t>
            </w:r>
          </w:p>
        </w:tc>
        <w:tc>
          <w:tcPr>
            <w:tcW w:w="1655" w:type="dxa"/>
          </w:tcPr>
          <w:p w14:paraId="174F1B03" w14:textId="77777777" w:rsidR="00FD36B5" w:rsidRPr="00516ADC" w:rsidRDefault="00FD36B5" w:rsidP="00FD36B5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4 066,44 €</w:t>
            </w:r>
          </w:p>
        </w:tc>
      </w:tr>
      <w:tr w:rsidR="00FD36B5" w:rsidRPr="00516ADC" w14:paraId="35FA44E3" w14:textId="77777777" w:rsidTr="00DB6381">
        <w:trPr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3A8A5981" w14:textId="77777777" w:rsidR="00FD36B5" w:rsidRPr="00516ADC" w:rsidRDefault="00FD36B5" w:rsidP="00FD36B5">
            <w:pPr>
              <w:spacing w:before="0"/>
              <w:ind w:firstLine="0"/>
              <w:rPr>
                <w:rFonts w:cstheme="minorHAnsi"/>
                <w:sz w:val="20"/>
              </w:rPr>
            </w:pPr>
            <w:r w:rsidRPr="00516ADC">
              <w:rPr>
                <w:rFonts w:cstheme="minorHAnsi"/>
                <w:sz w:val="20"/>
              </w:rPr>
              <w:t>Výdavky</w:t>
            </w:r>
          </w:p>
        </w:tc>
        <w:tc>
          <w:tcPr>
            <w:tcW w:w="1456" w:type="dxa"/>
          </w:tcPr>
          <w:p w14:paraId="689886FF" w14:textId="77777777" w:rsidR="00FD36B5" w:rsidRPr="00516ADC" w:rsidRDefault="00FD36B5" w:rsidP="00FD36B5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7 887,60 €</w:t>
            </w:r>
          </w:p>
        </w:tc>
        <w:tc>
          <w:tcPr>
            <w:tcW w:w="1688" w:type="dxa"/>
          </w:tcPr>
          <w:p w14:paraId="3E7FDC5F" w14:textId="77777777" w:rsidR="00FD36B5" w:rsidRPr="00516ADC" w:rsidRDefault="00FD36B5" w:rsidP="00FD36B5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6 992,53 €</w:t>
            </w:r>
          </w:p>
        </w:tc>
        <w:tc>
          <w:tcPr>
            <w:tcW w:w="2101" w:type="dxa"/>
          </w:tcPr>
          <w:p w14:paraId="4A360C64" w14:textId="77777777" w:rsidR="00FD36B5" w:rsidRPr="00516ADC" w:rsidRDefault="00FD36B5" w:rsidP="00FD36B5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1 056,03 €</w:t>
            </w:r>
          </w:p>
        </w:tc>
        <w:tc>
          <w:tcPr>
            <w:tcW w:w="1655" w:type="dxa"/>
          </w:tcPr>
          <w:p w14:paraId="1686370A" w14:textId="77777777" w:rsidR="00FD36B5" w:rsidRPr="00516ADC" w:rsidRDefault="00FD36B5" w:rsidP="00FD36B5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3 647,39 €</w:t>
            </w:r>
          </w:p>
        </w:tc>
      </w:tr>
      <w:tr w:rsidR="00FD36B5" w:rsidRPr="00516ADC" w14:paraId="23E877F0" w14:textId="77777777" w:rsidTr="00DB6381">
        <w:trPr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5D319287" w14:textId="77777777" w:rsidR="00FD36B5" w:rsidRPr="00516ADC" w:rsidRDefault="00FD36B5" w:rsidP="00FD36B5">
            <w:pPr>
              <w:spacing w:before="0"/>
              <w:ind w:firstLine="0"/>
              <w:rPr>
                <w:rFonts w:cstheme="minorHAnsi"/>
                <w:sz w:val="20"/>
              </w:rPr>
            </w:pPr>
            <w:r w:rsidRPr="00516ADC">
              <w:rPr>
                <w:rFonts w:cstheme="minorHAnsi"/>
                <w:sz w:val="20"/>
              </w:rPr>
              <w:t>Zostatok k 1.9.2021</w:t>
            </w:r>
          </w:p>
        </w:tc>
        <w:tc>
          <w:tcPr>
            <w:tcW w:w="1456" w:type="dxa"/>
          </w:tcPr>
          <w:p w14:paraId="51CF2B9E" w14:textId="77777777" w:rsidR="00FD36B5" w:rsidRPr="00516ADC" w:rsidRDefault="00FD36B5" w:rsidP="00FD36B5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1 883,73 €</w:t>
            </w:r>
          </w:p>
        </w:tc>
        <w:tc>
          <w:tcPr>
            <w:tcW w:w="1688" w:type="dxa"/>
          </w:tcPr>
          <w:p w14:paraId="13C93FCB" w14:textId="77777777" w:rsidR="00FD36B5" w:rsidRPr="00516ADC" w:rsidRDefault="00FD36B5" w:rsidP="00FD36B5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8 538,55 €</w:t>
            </w:r>
          </w:p>
        </w:tc>
        <w:tc>
          <w:tcPr>
            <w:tcW w:w="2101" w:type="dxa"/>
          </w:tcPr>
          <w:p w14:paraId="2AA0F7BC" w14:textId="4E90E630" w:rsidR="00FD36B5" w:rsidRPr="00516ADC" w:rsidRDefault="00FD36B5" w:rsidP="00FD36B5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 xml:space="preserve">8 565,21 € </w:t>
            </w:r>
          </w:p>
        </w:tc>
        <w:tc>
          <w:tcPr>
            <w:tcW w:w="1655" w:type="dxa"/>
          </w:tcPr>
          <w:p w14:paraId="7C4CA87B" w14:textId="77777777" w:rsidR="00FD36B5" w:rsidRPr="00516ADC" w:rsidRDefault="00FD36B5" w:rsidP="00FD36B5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419,05 €</w:t>
            </w:r>
          </w:p>
        </w:tc>
      </w:tr>
      <w:tr w:rsidR="00FD36B5" w:rsidRPr="00516ADC" w14:paraId="6B250FF9" w14:textId="77777777" w:rsidTr="00DB6381">
        <w:trPr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284DF267" w14:textId="77777777" w:rsidR="00FD36B5" w:rsidRPr="00516ADC" w:rsidRDefault="00FD36B5" w:rsidP="00FD36B5">
            <w:pPr>
              <w:spacing w:before="0"/>
              <w:ind w:firstLine="0"/>
              <w:rPr>
                <w:rFonts w:cstheme="minorHAnsi"/>
                <w:sz w:val="20"/>
              </w:rPr>
            </w:pPr>
            <w:r w:rsidRPr="00516ADC">
              <w:rPr>
                <w:rFonts w:cstheme="minorHAnsi"/>
                <w:sz w:val="20"/>
              </w:rPr>
              <w:t>Výška poplatku 2021</w:t>
            </w:r>
          </w:p>
        </w:tc>
        <w:tc>
          <w:tcPr>
            <w:tcW w:w="1456" w:type="dxa"/>
          </w:tcPr>
          <w:p w14:paraId="51592672" w14:textId="77777777" w:rsidR="00FD36B5" w:rsidRPr="00516ADC" w:rsidRDefault="00FD36B5" w:rsidP="00FD36B5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5 €/dieťa/mesiac</w:t>
            </w:r>
          </w:p>
        </w:tc>
        <w:tc>
          <w:tcPr>
            <w:tcW w:w="1688" w:type="dxa"/>
          </w:tcPr>
          <w:p w14:paraId="6424B2C3" w14:textId="77777777" w:rsidR="00FD36B5" w:rsidRPr="00516ADC" w:rsidRDefault="00FD36B5" w:rsidP="00FD36B5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17 €/polrok/rodina</w:t>
            </w:r>
          </w:p>
        </w:tc>
        <w:tc>
          <w:tcPr>
            <w:tcW w:w="2101" w:type="dxa"/>
          </w:tcPr>
          <w:p w14:paraId="6EEACA63" w14:textId="77777777" w:rsidR="00FD36B5" w:rsidRPr="00516ADC" w:rsidRDefault="00FD36B5" w:rsidP="00FD36B5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 xml:space="preserve">25 €/polrok </w:t>
            </w:r>
          </w:p>
          <w:p w14:paraId="40633937" w14:textId="77777777" w:rsidR="00FD36B5" w:rsidRPr="00516ADC" w:rsidRDefault="00FD36B5" w:rsidP="00FD36B5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16"/>
                <w:szCs w:val="20"/>
              </w:rPr>
              <w:t>(</w:t>
            </w:r>
            <w:r w:rsidRPr="00516ADC">
              <w:rPr>
                <w:rFonts w:cstheme="minorHAnsi"/>
                <w:sz w:val="15"/>
                <w:szCs w:val="20"/>
              </w:rPr>
              <w:t>ďalší súrodenec 13 €/polrok)</w:t>
            </w:r>
          </w:p>
        </w:tc>
        <w:tc>
          <w:tcPr>
            <w:tcW w:w="1655" w:type="dxa"/>
          </w:tcPr>
          <w:p w14:paraId="3996D98F" w14:textId="77777777" w:rsidR="00FD36B5" w:rsidRPr="00516ADC" w:rsidRDefault="00FD36B5" w:rsidP="00FD36B5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FD36B5" w:rsidRPr="00516ADC" w14:paraId="069054E1" w14:textId="77777777" w:rsidTr="00DB6381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07E2B92C" w14:textId="77777777" w:rsidR="00FD36B5" w:rsidRPr="00516ADC" w:rsidRDefault="00FD36B5" w:rsidP="00FD36B5">
            <w:pPr>
              <w:spacing w:before="0"/>
              <w:ind w:firstLine="0"/>
              <w:rPr>
                <w:rFonts w:cstheme="minorHAnsi"/>
                <w:sz w:val="20"/>
              </w:rPr>
            </w:pPr>
            <w:r w:rsidRPr="00516ADC">
              <w:rPr>
                <w:rFonts w:cstheme="minorHAnsi"/>
                <w:sz w:val="20"/>
              </w:rPr>
              <w:t>Účet pre platbu</w:t>
            </w:r>
          </w:p>
        </w:tc>
        <w:tc>
          <w:tcPr>
            <w:tcW w:w="1456" w:type="dxa"/>
          </w:tcPr>
          <w:p w14:paraId="1FE68E40" w14:textId="77777777" w:rsidR="00FD36B5" w:rsidRPr="00516ADC" w:rsidRDefault="00FD36B5" w:rsidP="00FD36B5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516ADC">
              <w:rPr>
                <w:rFonts w:eastAsia="Times New Roman" w:cstheme="minorHAnsi"/>
                <w:color w:val="000000" w:themeColor="text1"/>
                <w:sz w:val="18"/>
                <w:szCs w:val="20"/>
                <w:lang w:eastAsia="sk-SK"/>
              </w:rPr>
              <w:t>SK58 8330 0000 0029 0089 9479</w:t>
            </w:r>
          </w:p>
        </w:tc>
        <w:tc>
          <w:tcPr>
            <w:tcW w:w="1688" w:type="dxa"/>
          </w:tcPr>
          <w:p w14:paraId="6AEBE8BE" w14:textId="77777777" w:rsidR="00FD36B5" w:rsidRPr="00516ADC" w:rsidRDefault="00FD36B5" w:rsidP="00FD36B5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516ADC">
              <w:rPr>
                <w:rFonts w:cstheme="minorHAnsi"/>
                <w:sz w:val="18"/>
                <w:szCs w:val="20"/>
              </w:rPr>
              <w:t>SK79 0200 0000 0033 6005 1753</w:t>
            </w:r>
          </w:p>
        </w:tc>
        <w:tc>
          <w:tcPr>
            <w:tcW w:w="2101" w:type="dxa"/>
          </w:tcPr>
          <w:p w14:paraId="774CA367" w14:textId="77777777" w:rsidR="00FD36B5" w:rsidRPr="00516ADC" w:rsidRDefault="00FD36B5" w:rsidP="00FD36B5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20"/>
              </w:rPr>
            </w:pPr>
            <w:r w:rsidRPr="00516ADC">
              <w:rPr>
                <w:rFonts w:eastAsia="Times New Roman" w:cstheme="minorHAnsi"/>
                <w:color w:val="000000" w:themeColor="text1"/>
                <w:sz w:val="18"/>
                <w:szCs w:val="20"/>
                <w:lang w:eastAsia="sk-SK"/>
              </w:rPr>
              <w:t>SK24 0900 0000 0005 7500 4707</w:t>
            </w:r>
          </w:p>
        </w:tc>
        <w:tc>
          <w:tcPr>
            <w:tcW w:w="1655" w:type="dxa"/>
          </w:tcPr>
          <w:p w14:paraId="5225934A" w14:textId="77777777" w:rsidR="00FD36B5" w:rsidRPr="00516ADC" w:rsidRDefault="00FD36B5" w:rsidP="00FD36B5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  <w:sz w:val="18"/>
                <w:szCs w:val="20"/>
                <w:lang w:eastAsia="sk-SK"/>
              </w:rPr>
            </w:pPr>
            <w:r w:rsidRPr="00516ADC">
              <w:rPr>
                <w:rFonts w:eastAsia="Times New Roman" w:cstheme="minorHAnsi"/>
                <w:color w:val="000000" w:themeColor="text1"/>
                <w:sz w:val="18"/>
                <w:szCs w:val="20"/>
                <w:lang w:eastAsia="sk-SK"/>
              </w:rPr>
              <w:t>SK76 0900 0000 0051 3783 3137</w:t>
            </w:r>
          </w:p>
        </w:tc>
      </w:tr>
      <w:tr w:rsidR="00FD36B5" w:rsidRPr="00516ADC" w14:paraId="513A6371" w14:textId="77777777" w:rsidTr="00DB6381">
        <w:trPr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6A14EACA" w14:textId="77777777" w:rsidR="00FD36B5" w:rsidRPr="00516ADC" w:rsidRDefault="00FD36B5" w:rsidP="00FD36B5">
            <w:pPr>
              <w:spacing w:before="0"/>
              <w:ind w:firstLine="0"/>
              <w:rPr>
                <w:rFonts w:cstheme="minorHAnsi"/>
                <w:sz w:val="20"/>
              </w:rPr>
            </w:pPr>
            <w:r w:rsidRPr="00516ADC">
              <w:rPr>
                <w:rFonts w:cstheme="minorHAnsi"/>
                <w:sz w:val="20"/>
              </w:rPr>
              <w:t xml:space="preserve">Variabilný symbol </w:t>
            </w:r>
          </w:p>
        </w:tc>
        <w:tc>
          <w:tcPr>
            <w:tcW w:w="1456" w:type="dxa"/>
          </w:tcPr>
          <w:p w14:paraId="3F804A48" w14:textId="77777777" w:rsidR="00FD36B5" w:rsidRPr="00516ADC" w:rsidRDefault="00FD36B5" w:rsidP="00FD36B5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909</w:t>
            </w:r>
          </w:p>
        </w:tc>
        <w:tc>
          <w:tcPr>
            <w:tcW w:w="1688" w:type="dxa"/>
          </w:tcPr>
          <w:p w14:paraId="37AE9282" w14:textId="77777777" w:rsidR="00FD36B5" w:rsidRPr="00516ADC" w:rsidRDefault="00FD36B5" w:rsidP="00FD36B5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808</w:t>
            </w:r>
          </w:p>
        </w:tc>
        <w:tc>
          <w:tcPr>
            <w:tcW w:w="2101" w:type="dxa"/>
          </w:tcPr>
          <w:p w14:paraId="3F3763B6" w14:textId="77777777" w:rsidR="00FD36B5" w:rsidRPr="00516ADC" w:rsidRDefault="00FD36B5" w:rsidP="00FD36B5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  <w:sz w:val="20"/>
                <w:szCs w:val="20"/>
                <w:lang w:eastAsia="sk-SK"/>
              </w:rPr>
            </w:pPr>
            <w:r w:rsidRPr="00516ADC">
              <w:rPr>
                <w:rFonts w:eastAsia="Times New Roman" w:cstheme="minorHAnsi"/>
                <w:color w:val="000000" w:themeColor="text1"/>
                <w:sz w:val="20"/>
                <w:szCs w:val="20"/>
                <w:lang w:eastAsia="sk-SK"/>
              </w:rPr>
              <w:t>707</w:t>
            </w:r>
          </w:p>
        </w:tc>
        <w:tc>
          <w:tcPr>
            <w:tcW w:w="1655" w:type="dxa"/>
          </w:tcPr>
          <w:p w14:paraId="4AF918D4" w14:textId="77777777" w:rsidR="00FD36B5" w:rsidRPr="00516ADC" w:rsidRDefault="00FD36B5" w:rsidP="00FD36B5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  <w:sz w:val="20"/>
                <w:szCs w:val="20"/>
                <w:lang w:eastAsia="sk-SK"/>
              </w:rPr>
            </w:pPr>
          </w:p>
        </w:tc>
      </w:tr>
      <w:tr w:rsidR="00FD36B5" w:rsidRPr="00516ADC" w14:paraId="6A7C8D94" w14:textId="77777777" w:rsidTr="00DB638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4805CB81" w14:textId="77777777" w:rsidR="00FD36B5" w:rsidRPr="00516ADC" w:rsidRDefault="00FD36B5" w:rsidP="00FD36B5">
            <w:pPr>
              <w:spacing w:before="0"/>
              <w:ind w:firstLine="0"/>
              <w:rPr>
                <w:rFonts w:cstheme="minorHAnsi"/>
                <w:sz w:val="20"/>
              </w:rPr>
            </w:pPr>
            <w:r w:rsidRPr="00516ADC">
              <w:rPr>
                <w:rFonts w:cstheme="minorHAnsi"/>
                <w:sz w:val="20"/>
              </w:rPr>
              <w:t>Správa dostupná</w:t>
            </w:r>
          </w:p>
        </w:tc>
        <w:tc>
          <w:tcPr>
            <w:tcW w:w="1456" w:type="dxa"/>
          </w:tcPr>
          <w:p w14:paraId="215CEB75" w14:textId="77777777" w:rsidR="00FD36B5" w:rsidRPr="00516ADC" w:rsidRDefault="00FD36B5" w:rsidP="00FD36B5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</w:rPr>
            </w:pPr>
            <w:r w:rsidRPr="00516ADC">
              <w:rPr>
                <w:rFonts w:cstheme="minorHAnsi"/>
                <w:sz w:val="16"/>
              </w:rPr>
              <w:t>Na vyžiadanie u predsedu RR</w:t>
            </w:r>
          </w:p>
        </w:tc>
        <w:tc>
          <w:tcPr>
            <w:tcW w:w="1688" w:type="dxa"/>
          </w:tcPr>
          <w:p w14:paraId="04C1A7F2" w14:textId="77777777" w:rsidR="00FD36B5" w:rsidRPr="00516ADC" w:rsidRDefault="00FD36B5" w:rsidP="00FD36B5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</w:rPr>
            </w:pPr>
            <w:r w:rsidRPr="00516ADC">
              <w:rPr>
                <w:rFonts w:cstheme="minorHAnsi"/>
                <w:sz w:val="16"/>
              </w:rPr>
              <w:t>https://zs.gkmke.sk/rodicia/rodicovska-rada/</w:t>
            </w:r>
          </w:p>
        </w:tc>
        <w:tc>
          <w:tcPr>
            <w:tcW w:w="2101" w:type="dxa"/>
          </w:tcPr>
          <w:p w14:paraId="1454AA7C" w14:textId="77777777" w:rsidR="00FD36B5" w:rsidRPr="00516ADC" w:rsidRDefault="00FD36B5" w:rsidP="00FD36B5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</w:rPr>
            </w:pPr>
            <w:r w:rsidRPr="00516ADC">
              <w:rPr>
                <w:rFonts w:cstheme="minorHAnsi"/>
                <w:sz w:val="16"/>
              </w:rPr>
              <w:t>https://gym.gkmke.sk/rodicia/rodicovska-rada/</w:t>
            </w:r>
          </w:p>
        </w:tc>
        <w:tc>
          <w:tcPr>
            <w:tcW w:w="1655" w:type="dxa"/>
          </w:tcPr>
          <w:p w14:paraId="0F1D1A09" w14:textId="77777777" w:rsidR="00FD36B5" w:rsidRPr="00516ADC" w:rsidRDefault="00FD36B5" w:rsidP="00FD36B5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</w:rPr>
            </w:pPr>
          </w:p>
        </w:tc>
      </w:tr>
    </w:tbl>
    <w:p w14:paraId="76232223" w14:textId="77777777" w:rsidR="00AC7650" w:rsidRPr="00516ADC" w:rsidRDefault="00AC7650" w:rsidP="003C1412">
      <w:pPr>
        <w:pStyle w:val="Nadpis1"/>
        <w:spacing w:before="0"/>
        <w:rPr>
          <w:rFonts w:asciiTheme="minorHAnsi" w:hAnsiTheme="minorHAnsi" w:cstheme="minorHAnsi"/>
          <w:b w:val="0"/>
        </w:rPr>
      </w:pPr>
      <w:bookmarkStart w:id="30" w:name="_Toc83629343"/>
      <w:r w:rsidRPr="00516ADC">
        <w:rPr>
          <w:rFonts w:asciiTheme="minorHAnsi" w:hAnsiTheme="minorHAnsi" w:cstheme="minorHAnsi"/>
          <w:b w:val="0"/>
        </w:rPr>
        <w:lastRenderedPageBreak/>
        <w:t>Vízia na ďalší školský rok</w:t>
      </w:r>
      <w:bookmarkEnd w:id="30"/>
    </w:p>
    <w:p w14:paraId="3CE19ACA" w14:textId="77777777" w:rsidR="00AC7650" w:rsidRPr="00516ADC" w:rsidRDefault="00AC7650" w:rsidP="003C1412">
      <w:pPr>
        <w:pStyle w:val="Nadpis2"/>
        <w:spacing w:before="0" w:line="240" w:lineRule="auto"/>
        <w:rPr>
          <w:rFonts w:asciiTheme="minorHAnsi" w:hAnsiTheme="minorHAnsi" w:cstheme="minorHAnsi"/>
          <w:b w:val="0"/>
        </w:rPr>
      </w:pPr>
      <w:bookmarkStart w:id="31" w:name="_Toc83629344"/>
      <w:r w:rsidRPr="00516ADC">
        <w:rPr>
          <w:rFonts w:asciiTheme="minorHAnsi" w:hAnsiTheme="minorHAnsi" w:cstheme="minorHAnsi"/>
          <w:b w:val="0"/>
        </w:rPr>
        <w:t>Projekty</w:t>
      </w:r>
      <w:bookmarkEnd w:id="31"/>
    </w:p>
    <w:p w14:paraId="35FC1DD0" w14:textId="654A7AC1" w:rsidR="00CE5D30" w:rsidRPr="00516ADC" w:rsidRDefault="008714E7" w:rsidP="003C1412">
      <w:pPr>
        <w:spacing w:before="0" w:line="240" w:lineRule="auto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>Progres vo vzdelávaní pedagógov vykonaním I. a II. atestácie</w:t>
      </w:r>
      <w:r w:rsidR="00F73D8F" w:rsidRPr="00516ADC">
        <w:rPr>
          <w:rFonts w:asciiTheme="minorHAnsi" w:hAnsiTheme="minorHAnsi" w:cstheme="minorHAnsi"/>
        </w:rPr>
        <w:t xml:space="preserve"> napreduje</w:t>
      </w:r>
      <w:r w:rsidRPr="00516ADC">
        <w:rPr>
          <w:rFonts w:asciiTheme="minorHAnsi" w:hAnsiTheme="minorHAnsi" w:cstheme="minorHAnsi"/>
        </w:rPr>
        <w:t>.</w:t>
      </w:r>
      <w:r w:rsidR="0038726C" w:rsidRPr="00516ADC">
        <w:rPr>
          <w:rFonts w:asciiTheme="minorHAnsi" w:hAnsiTheme="minorHAnsi" w:cstheme="minorHAnsi"/>
        </w:rPr>
        <w:t xml:space="preserve"> </w:t>
      </w:r>
      <w:r w:rsidR="005C5CB0" w:rsidRPr="00516ADC">
        <w:rPr>
          <w:rFonts w:asciiTheme="minorHAnsi" w:hAnsiTheme="minorHAnsi" w:cstheme="minorHAnsi"/>
        </w:rPr>
        <w:t>Máme záujem zapojiť zložky základnej školy do projektu IT akadémia.</w:t>
      </w:r>
      <w:r w:rsidR="00F73D8F" w:rsidRPr="00516ADC">
        <w:rPr>
          <w:rFonts w:asciiTheme="minorHAnsi" w:hAnsiTheme="minorHAnsi" w:cstheme="minorHAnsi"/>
        </w:rPr>
        <w:t xml:space="preserve"> </w:t>
      </w:r>
      <w:r w:rsidR="00B4482C" w:rsidRPr="00516ADC">
        <w:rPr>
          <w:rFonts w:asciiTheme="minorHAnsi" w:hAnsiTheme="minorHAnsi" w:cstheme="minorHAnsi"/>
        </w:rPr>
        <w:t xml:space="preserve">V spolupráci s inkluzívnym tímom plánujeme realizovať podporné aktivity s cieľom zvýšenia efektivity práce so žiakmi so špeciálnymi výchovno-vzdelávacími potrebami ako aj poradenstvo pre rodičov týchto žiakov. Plánujeme sa angažovať do projektov so športovou problematikou a s aspektom zdravého životného štýlu. </w:t>
      </w:r>
    </w:p>
    <w:p w14:paraId="03D04529" w14:textId="10286EEE" w:rsidR="0038726C" w:rsidRPr="00516ADC" w:rsidRDefault="0038726C" w:rsidP="00930DF8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 xml:space="preserve">V nasledujúcom školskom roku pokračuje schéma optimalizácie štruktúry školy a nákup vzdelávacej i informačnej techniky. </w:t>
      </w:r>
    </w:p>
    <w:p w14:paraId="7A345043" w14:textId="77777777" w:rsidR="003C1412" w:rsidRPr="00516ADC" w:rsidRDefault="003C1412" w:rsidP="003C1412">
      <w:pPr>
        <w:spacing w:before="0" w:line="240" w:lineRule="auto"/>
        <w:rPr>
          <w:rFonts w:asciiTheme="minorHAnsi" w:hAnsiTheme="minorHAnsi" w:cstheme="minorHAnsi"/>
        </w:rPr>
      </w:pPr>
    </w:p>
    <w:p w14:paraId="241073A7" w14:textId="77777777" w:rsidR="00FF0E5D" w:rsidRPr="00516ADC" w:rsidRDefault="00FF0E5D" w:rsidP="003C1412">
      <w:pPr>
        <w:pStyle w:val="Nadpis2"/>
        <w:spacing w:before="0" w:line="240" w:lineRule="auto"/>
        <w:rPr>
          <w:rFonts w:asciiTheme="minorHAnsi" w:hAnsiTheme="minorHAnsi" w:cstheme="minorHAnsi"/>
          <w:b w:val="0"/>
        </w:rPr>
      </w:pPr>
      <w:bookmarkStart w:id="32" w:name="_Toc83629345"/>
      <w:r w:rsidRPr="00516ADC">
        <w:rPr>
          <w:rFonts w:asciiTheme="minorHAnsi" w:hAnsiTheme="minorHAnsi" w:cstheme="minorHAnsi"/>
          <w:b w:val="0"/>
        </w:rPr>
        <w:t>Akčný plán rozvoja</w:t>
      </w:r>
      <w:bookmarkEnd w:id="32"/>
    </w:p>
    <w:p w14:paraId="599DBBC7" w14:textId="7EB39837" w:rsidR="00FF0E5D" w:rsidRPr="00516ADC" w:rsidRDefault="00FF0E5D" w:rsidP="003C1412">
      <w:pPr>
        <w:spacing w:before="0" w:line="240" w:lineRule="auto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>Akčný plán</w:t>
      </w:r>
    </w:p>
    <w:tbl>
      <w:tblPr>
        <w:tblStyle w:val="Tabukasmriekou1svetl"/>
        <w:tblW w:w="0" w:type="auto"/>
        <w:tblLook w:val="04A0" w:firstRow="1" w:lastRow="0" w:firstColumn="1" w:lastColumn="0" w:noHBand="0" w:noVBand="1"/>
      </w:tblPr>
      <w:tblGrid>
        <w:gridCol w:w="749"/>
        <w:gridCol w:w="1865"/>
        <w:gridCol w:w="4387"/>
        <w:gridCol w:w="1379"/>
      </w:tblGrid>
      <w:tr w:rsidR="00FF0E5D" w:rsidRPr="00516ADC" w14:paraId="70E17F4E" w14:textId="77777777" w:rsidTr="00930D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339A33A" w14:textId="77777777" w:rsidR="00FF0E5D" w:rsidRPr="00516ADC" w:rsidRDefault="00FF0E5D" w:rsidP="003C1412">
            <w:pPr>
              <w:pStyle w:val="Odsekzoznamu"/>
              <w:spacing w:before="0"/>
              <w:ind w:left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p</w:t>
            </w:r>
          </w:p>
        </w:tc>
        <w:tc>
          <w:tcPr>
            <w:tcW w:w="1872" w:type="dxa"/>
          </w:tcPr>
          <w:p w14:paraId="2537AB0F" w14:textId="77777777" w:rsidR="00FF0E5D" w:rsidRPr="00516ADC" w:rsidRDefault="00FF0E5D" w:rsidP="003C1412">
            <w:pPr>
              <w:pStyle w:val="Odsekzoznamu"/>
              <w:spacing w:before="0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názov stratégie</w:t>
            </w:r>
          </w:p>
        </w:tc>
        <w:tc>
          <w:tcPr>
            <w:tcW w:w="4425" w:type="dxa"/>
          </w:tcPr>
          <w:p w14:paraId="63AA20C2" w14:textId="77777777" w:rsidR="00FF0E5D" w:rsidRPr="00516ADC" w:rsidRDefault="00FF0E5D" w:rsidP="003C1412">
            <w:pPr>
              <w:pStyle w:val="Odsekzoznamu"/>
              <w:spacing w:before="0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charakteristika</w:t>
            </w:r>
          </w:p>
        </w:tc>
        <w:tc>
          <w:tcPr>
            <w:tcW w:w="1379" w:type="dxa"/>
          </w:tcPr>
          <w:p w14:paraId="10B7A92B" w14:textId="77777777" w:rsidR="00FF0E5D" w:rsidRPr="00516ADC" w:rsidRDefault="00FF0E5D" w:rsidP="003C1412">
            <w:pPr>
              <w:pStyle w:val="Odsekzoznamu"/>
              <w:spacing w:before="0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vyhodnotenie</w:t>
            </w:r>
          </w:p>
        </w:tc>
      </w:tr>
      <w:tr w:rsidR="00FF0E5D" w:rsidRPr="00516ADC" w14:paraId="02A9E7C6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5DDC561" w14:textId="608D4E6B" w:rsidR="00FF0E5D" w:rsidRPr="00516ADC" w:rsidRDefault="00B4482C" w:rsidP="00782069">
            <w:pPr>
              <w:spacing w:before="0"/>
              <w:ind w:firstLine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1</w:t>
            </w:r>
            <w:r w:rsidR="00FF0E5D" w:rsidRPr="00516ADC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1872" w:type="dxa"/>
          </w:tcPr>
          <w:p w14:paraId="77E9DF65" w14:textId="77777777" w:rsidR="00FF0E5D" w:rsidRPr="00516ADC" w:rsidRDefault="00FF0E5D" w:rsidP="003C1412">
            <w:pPr>
              <w:pStyle w:val="Odsekzoznamu"/>
              <w:spacing w:before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Rozvoj osobnosti žiaka</w:t>
            </w:r>
          </w:p>
        </w:tc>
        <w:tc>
          <w:tcPr>
            <w:tcW w:w="4425" w:type="dxa"/>
          </w:tcPr>
          <w:p w14:paraId="622C18A1" w14:textId="77777777" w:rsidR="00FF0E5D" w:rsidRPr="00516ADC" w:rsidRDefault="00FF0E5D" w:rsidP="00782069">
            <w:pPr>
              <w:pStyle w:val="Odsekzoznamu"/>
              <w:spacing w:before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jeho nadanie, rozumové a fyzické schopnosti v duchu katolíckej morálky tak, aby získal kľúčové kompetencie veriaceho človeka: komunikačné schopnosti, schopnosť tvorivo a kriticky riešiť problémy, schopnosť rozlišovať dobro od zla, pracovať s modernými informačnými technológiami.</w:t>
            </w:r>
          </w:p>
        </w:tc>
        <w:tc>
          <w:tcPr>
            <w:tcW w:w="1379" w:type="dxa"/>
          </w:tcPr>
          <w:p w14:paraId="50B9CAE7" w14:textId="77777777" w:rsidR="00FF0E5D" w:rsidRPr="00516ADC" w:rsidRDefault="00FF0E5D" w:rsidP="003C1412">
            <w:pPr>
              <w:pStyle w:val="Odsekzoznamu"/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riaditeľ, zriaďovateľ</w:t>
            </w:r>
          </w:p>
        </w:tc>
      </w:tr>
      <w:tr w:rsidR="00FF0E5D" w:rsidRPr="00516ADC" w14:paraId="7584E18B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B2D40F7" w14:textId="1294E5F7" w:rsidR="00FF0E5D" w:rsidRPr="00516ADC" w:rsidRDefault="00B4482C" w:rsidP="00782069">
            <w:pPr>
              <w:spacing w:before="0"/>
              <w:ind w:firstLine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2</w:t>
            </w:r>
            <w:r w:rsidR="00FF0E5D" w:rsidRPr="00516ADC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1872" w:type="dxa"/>
          </w:tcPr>
          <w:p w14:paraId="222219C1" w14:textId="77777777" w:rsidR="00FF0E5D" w:rsidRPr="00516ADC" w:rsidRDefault="00FF0E5D" w:rsidP="003C1412">
            <w:pPr>
              <w:pStyle w:val="Odsekzoznamu"/>
              <w:spacing w:before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Predchádzať negatívnym javom</w:t>
            </w:r>
          </w:p>
        </w:tc>
        <w:tc>
          <w:tcPr>
            <w:tcW w:w="4425" w:type="dxa"/>
          </w:tcPr>
          <w:p w14:paraId="1142B950" w14:textId="77777777" w:rsidR="00FF0E5D" w:rsidRPr="00516ADC" w:rsidRDefault="00FF0E5D" w:rsidP="003C1412">
            <w:pPr>
              <w:pStyle w:val="Odsekzoznamu"/>
              <w:spacing w:before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ako sú  drogy, fajčenie, teror a násilie, kriminalita, záškoláctvo, šikanovanie, nenávisť a pod., organizovaním prednášok a besied s odborníkmi pre sociálno-patologické javy. Viesť deti v duchu porozumenia, lásky, evanjelia, znášanlivosti, rovnosti pohlavia a priateľstva medzi všetkými národmi, etnickými, národnostnými a náboženskými skupinami</w:t>
            </w:r>
          </w:p>
        </w:tc>
        <w:tc>
          <w:tcPr>
            <w:tcW w:w="1379" w:type="dxa"/>
          </w:tcPr>
          <w:p w14:paraId="47CBEE61" w14:textId="16111FCB" w:rsidR="00FF0E5D" w:rsidRPr="00516ADC" w:rsidRDefault="00143CF5" w:rsidP="003C1412">
            <w:pPr>
              <w:pStyle w:val="Odsekzoznamu"/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R</w:t>
            </w:r>
            <w:r w:rsidR="00FF0E5D" w:rsidRPr="00516ADC">
              <w:rPr>
                <w:rFonts w:cstheme="minorHAnsi"/>
                <w:sz w:val="20"/>
                <w:szCs w:val="20"/>
              </w:rPr>
              <w:t>iaditeľ</w:t>
            </w:r>
          </w:p>
        </w:tc>
      </w:tr>
      <w:tr w:rsidR="00FF0E5D" w:rsidRPr="00516ADC" w14:paraId="50CB7526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5CD7754" w14:textId="3B445691" w:rsidR="00FF0E5D" w:rsidRPr="00516ADC" w:rsidRDefault="00B4482C" w:rsidP="00782069">
            <w:pPr>
              <w:spacing w:before="0"/>
              <w:ind w:firstLine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3</w:t>
            </w:r>
            <w:r w:rsidR="00FF0E5D" w:rsidRPr="00516ADC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1872" w:type="dxa"/>
          </w:tcPr>
          <w:p w14:paraId="36677F4C" w14:textId="77777777" w:rsidR="00FF0E5D" w:rsidRPr="00516ADC" w:rsidRDefault="00FF0E5D" w:rsidP="003C1412">
            <w:pPr>
              <w:pStyle w:val="Odsekzoznamu"/>
              <w:spacing w:before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Morálny systém</w:t>
            </w:r>
          </w:p>
        </w:tc>
        <w:tc>
          <w:tcPr>
            <w:tcW w:w="4425" w:type="dxa"/>
          </w:tcPr>
          <w:p w14:paraId="3B8B5FC6" w14:textId="77777777" w:rsidR="00FF0E5D" w:rsidRPr="00516ADC" w:rsidRDefault="00FF0E5D" w:rsidP="003C1412">
            <w:pPr>
              <w:pStyle w:val="Odsekzoznamu"/>
              <w:spacing w:before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Viesť deti a mládež k sviatostnému životu, aj osobným príkladom; byť dôsledný a prísny, spravodlivý a dôsledný; apelovať na posolstvo lásky k blížnemu</w:t>
            </w:r>
          </w:p>
        </w:tc>
        <w:tc>
          <w:tcPr>
            <w:tcW w:w="1379" w:type="dxa"/>
          </w:tcPr>
          <w:p w14:paraId="6CE60E9C" w14:textId="77777777" w:rsidR="00FF0E5D" w:rsidRPr="00516ADC" w:rsidRDefault="00FF0E5D" w:rsidP="003C1412">
            <w:pPr>
              <w:pStyle w:val="Odsekzoznamu"/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riaditeľ, farár</w:t>
            </w:r>
          </w:p>
        </w:tc>
      </w:tr>
      <w:tr w:rsidR="00FF0E5D" w:rsidRPr="00516ADC" w14:paraId="40157F88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85A2406" w14:textId="3CD3FA63" w:rsidR="00FF0E5D" w:rsidRPr="00516ADC" w:rsidRDefault="00B4482C" w:rsidP="00782069">
            <w:pPr>
              <w:spacing w:before="0"/>
              <w:ind w:firstLine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4</w:t>
            </w:r>
            <w:r w:rsidR="00FF0E5D" w:rsidRPr="00516ADC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1872" w:type="dxa"/>
          </w:tcPr>
          <w:p w14:paraId="2524BF44" w14:textId="77777777" w:rsidR="00FF0E5D" w:rsidRPr="00516ADC" w:rsidRDefault="00FF0E5D" w:rsidP="003C1412">
            <w:pPr>
              <w:pStyle w:val="Odsekzoznamu"/>
              <w:spacing w:before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Zdravé, ekologicky čisté prostredie</w:t>
            </w:r>
          </w:p>
        </w:tc>
        <w:tc>
          <w:tcPr>
            <w:tcW w:w="4425" w:type="dxa"/>
          </w:tcPr>
          <w:p w14:paraId="0DCA5951" w14:textId="77777777" w:rsidR="00FF0E5D" w:rsidRPr="00516ADC" w:rsidRDefault="00FF0E5D" w:rsidP="003C1412">
            <w:pPr>
              <w:pStyle w:val="Odsekzoznamu"/>
              <w:spacing w:before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výsadbou drevín v areáli školy, udržiavaním čistoty a bezprašnosti, zapájaním sa do projektu Zdravá škola. Riešiť dostatok pohybu a pobytu na čerstvom vzduchu v rámci telesnej výchovy, mimoškolských športových aktivít a vychádzkami a športom v ŠKD. Učiť deti zdravo sa stavovať, pripravovať akcie Deň jablka, Deň mlieka, Deň vody. Zapojiť sa do Mliečnej ligy zakúpením automatu. Viesť žiakov k šetrnému zaobchádzaniu so surovinami, k zberu druhotných surovín a separovaniu odpadu, k ochrane životného prostredia.</w:t>
            </w:r>
          </w:p>
        </w:tc>
        <w:tc>
          <w:tcPr>
            <w:tcW w:w="1379" w:type="dxa"/>
          </w:tcPr>
          <w:p w14:paraId="26D12216" w14:textId="77777777" w:rsidR="00FF0E5D" w:rsidRPr="00516ADC" w:rsidRDefault="00FF0E5D" w:rsidP="003C1412">
            <w:pPr>
              <w:pStyle w:val="Odsekzoznamu"/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riaditeľ</w:t>
            </w:r>
          </w:p>
        </w:tc>
      </w:tr>
      <w:tr w:rsidR="00FF0E5D" w:rsidRPr="00516ADC" w14:paraId="5150AD92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3CA6092" w14:textId="579A547E" w:rsidR="00FF0E5D" w:rsidRPr="00516ADC" w:rsidRDefault="00B4482C" w:rsidP="00782069">
            <w:pPr>
              <w:spacing w:before="0"/>
              <w:ind w:firstLine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5</w:t>
            </w:r>
            <w:r w:rsidR="00FF0E5D" w:rsidRPr="00516ADC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1872" w:type="dxa"/>
          </w:tcPr>
          <w:p w14:paraId="55E7848C" w14:textId="77777777" w:rsidR="00FF0E5D" w:rsidRPr="00516ADC" w:rsidRDefault="00FF0E5D" w:rsidP="003C1412">
            <w:pPr>
              <w:pStyle w:val="Odsekzoznamu"/>
              <w:spacing w:before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 xml:space="preserve">Spolupráca na </w:t>
            </w:r>
            <w:proofErr w:type="spellStart"/>
            <w:r w:rsidRPr="00516ADC">
              <w:rPr>
                <w:rFonts w:cstheme="minorHAnsi"/>
                <w:sz w:val="20"/>
                <w:szCs w:val="20"/>
              </w:rPr>
              <w:t>misíjnom</w:t>
            </w:r>
            <w:proofErr w:type="spellEnd"/>
            <w:r w:rsidRPr="00516ADC">
              <w:rPr>
                <w:rFonts w:cstheme="minorHAnsi"/>
                <w:sz w:val="20"/>
                <w:szCs w:val="20"/>
              </w:rPr>
              <w:t xml:space="preserve"> diele</w:t>
            </w:r>
          </w:p>
        </w:tc>
        <w:tc>
          <w:tcPr>
            <w:tcW w:w="4425" w:type="dxa"/>
          </w:tcPr>
          <w:p w14:paraId="2DD4E1F3" w14:textId="77777777" w:rsidR="00FF0E5D" w:rsidRPr="00516ADC" w:rsidRDefault="00FF0E5D" w:rsidP="00782069">
            <w:pPr>
              <w:pStyle w:val="Odsekzoznamu"/>
              <w:spacing w:before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 xml:space="preserve">zapájať sa do zbierok pre misie, rozšíriť pole pôsobnosti nielen v rozvojových krajinách v spolupráci s ostatnými organizáciami, ale </w:t>
            </w:r>
            <w:r w:rsidRPr="00516ADC">
              <w:rPr>
                <w:rFonts w:cstheme="minorHAnsi"/>
                <w:sz w:val="20"/>
                <w:szCs w:val="20"/>
              </w:rPr>
              <w:lastRenderedPageBreak/>
              <w:t>vštepovať deťom misijné poslanie na každom poli ich pôsobnosti.</w:t>
            </w:r>
          </w:p>
        </w:tc>
        <w:tc>
          <w:tcPr>
            <w:tcW w:w="1379" w:type="dxa"/>
          </w:tcPr>
          <w:p w14:paraId="5AED011D" w14:textId="77777777" w:rsidR="00FF0E5D" w:rsidRPr="00516ADC" w:rsidRDefault="00FF0E5D" w:rsidP="003C1412">
            <w:pPr>
              <w:pStyle w:val="Odsekzoznamu"/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lastRenderedPageBreak/>
              <w:t>riaditeľ, farár</w:t>
            </w:r>
          </w:p>
        </w:tc>
      </w:tr>
      <w:tr w:rsidR="00FF0E5D" w:rsidRPr="00516ADC" w14:paraId="1A76842E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F1F936E" w14:textId="0E66C9AD" w:rsidR="00FF0E5D" w:rsidRPr="00516ADC" w:rsidRDefault="00B4482C" w:rsidP="00782069">
            <w:pPr>
              <w:spacing w:before="0"/>
              <w:ind w:firstLine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6</w:t>
            </w:r>
            <w:r w:rsidR="00FF0E5D" w:rsidRPr="00516ADC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1872" w:type="dxa"/>
          </w:tcPr>
          <w:p w14:paraId="1967B130" w14:textId="77777777" w:rsidR="00FF0E5D" w:rsidRPr="00516ADC" w:rsidRDefault="00FF0E5D" w:rsidP="003C1412">
            <w:pPr>
              <w:pStyle w:val="Odsekzoznamu"/>
              <w:spacing w:before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Vhodné podmienky pre prácu žiakov, pedagógov a ostatných zamestnancov</w:t>
            </w:r>
          </w:p>
        </w:tc>
        <w:tc>
          <w:tcPr>
            <w:tcW w:w="4425" w:type="dxa"/>
          </w:tcPr>
          <w:p w14:paraId="3A054A31" w14:textId="77777777" w:rsidR="00FF0E5D" w:rsidRPr="00516ADC" w:rsidRDefault="00FF0E5D" w:rsidP="003C1412">
            <w:pPr>
              <w:pStyle w:val="Odsekzoznamu"/>
              <w:spacing w:before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 xml:space="preserve">Nákup interaktívnych tabúľ, zabezpečenie notebookov pre všetkých pedagógov je potrebné z dôvodu zavádzania inovačnej didaktiky na projektové vyučovanie, ktoré sa stáva veľmi účinnou metódou vyučovania. Poskytuje žiakom možnosti získavať kľúčové kompetencie potrebné na úspešné realizovanie sa osobnosti v budúcom trhu práce. </w:t>
            </w:r>
          </w:p>
        </w:tc>
        <w:tc>
          <w:tcPr>
            <w:tcW w:w="1379" w:type="dxa"/>
          </w:tcPr>
          <w:p w14:paraId="77FC05C6" w14:textId="77777777" w:rsidR="00FF0E5D" w:rsidRPr="00516ADC" w:rsidRDefault="00FF0E5D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riaditeľ</w:t>
            </w:r>
          </w:p>
        </w:tc>
      </w:tr>
      <w:tr w:rsidR="00FF0E5D" w:rsidRPr="00516ADC" w14:paraId="2C3C2E0F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FB986F1" w14:textId="5F5E4BC4" w:rsidR="00FF0E5D" w:rsidRPr="00516ADC" w:rsidRDefault="00B4482C" w:rsidP="00782069">
            <w:pPr>
              <w:spacing w:before="0"/>
              <w:ind w:firstLine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7</w:t>
            </w:r>
            <w:r w:rsidR="00FF0E5D" w:rsidRPr="00516ADC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1872" w:type="dxa"/>
          </w:tcPr>
          <w:p w14:paraId="1B7AA82A" w14:textId="77777777" w:rsidR="00FF0E5D" w:rsidRPr="00516ADC" w:rsidRDefault="00FF0E5D" w:rsidP="003C1412">
            <w:pPr>
              <w:pStyle w:val="Odsekzoznamu"/>
              <w:spacing w:before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Odborný rast pedagógov a ďalšie vzdelávanie</w:t>
            </w:r>
          </w:p>
        </w:tc>
        <w:tc>
          <w:tcPr>
            <w:tcW w:w="4425" w:type="dxa"/>
          </w:tcPr>
          <w:p w14:paraId="4B921A37" w14:textId="77777777" w:rsidR="00FF0E5D" w:rsidRPr="00516ADC" w:rsidRDefault="00FF0E5D" w:rsidP="003C1412">
            <w:pPr>
              <w:pStyle w:val="Odsekzoznamu"/>
              <w:spacing w:before="0" w:after="100" w:afterAutospacing="1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Väčšina pedagogických zamestnancov absolvovala 1. kvalifikačnú skúšku a niektorí absolvovali kurzy výpočtovej techniky. Vzhľadom k tomu, že tento kurz nepostačuje na odborné vyučovanie s využitím informačných technológií, je potrebné doškolenie všetkých pedagógov, aby na všetkých výchovno-vzdelávacích predmetoch využívali IKT a internet</w:t>
            </w:r>
          </w:p>
        </w:tc>
        <w:tc>
          <w:tcPr>
            <w:tcW w:w="1379" w:type="dxa"/>
          </w:tcPr>
          <w:p w14:paraId="3F048A58" w14:textId="77777777" w:rsidR="00FF0E5D" w:rsidRPr="00516ADC" w:rsidRDefault="00FF0E5D" w:rsidP="003C1412">
            <w:pPr>
              <w:pStyle w:val="Odsekzoznamu"/>
              <w:spacing w:before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riaditeľ, zástupca</w:t>
            </w:r>
          </w:p>
        </w:tc>
      </w:tr>
      <w:tr w:rsidR="00FF0E5D" w:rsidRPr="00516ADC" w14:paraId="52EA5ED5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BBFB1FE" w14:textId="3467EB75" w:rsidR="00FF0E5D" w:rsidRPr="00516ADC" w:rsidRDefault="00B4482C" w:rsidP="00782069">
            <w:pPr>
              <w:spacing w:before="0"/>
              <w:ind w:firstLine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8</w:t>
            </w:r>
            <w:r w:rsidR="00FF0E5D" w:rsidRPr="00516ADC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1872" w:type="dxa"/>
          </w:tcPr>
          <w:p w14:paraId="241C2E20" w14:textId="77777777" w:rsidR="00FF0E5D" w:rsidRPr="00516ADC" w:rsidRDefault="00FF0E5D" w:rsidP="003C1412">
            <w:pPr>
              <w:pStyle w:val="Odsekzoznamu"/>
              <w:spacing w:before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Spolupráca so školami v zahraničí</w:t>
            </w:r>
          </w:p>
        </w:tc>
        <w:tc>
          <w:tcPr>
            <w:tcW w:w="4425" w:type="dxa"/>
          </w:tcPr>
          <w:p w14:paraId="682234B9" w14:textId="77777777" w:rsidR="00FF0E5D" w:rsidRPr="00516ADC" w:rsidRDefault="00FF0E5D" w:rsidP="003C1412">
            <w:pPr>
              <w:pStyle w:val="Odsekzoznamu"/>
              <w:spacing w:before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Spolupráca s katolíckymi školami v zahraničí sa zabezpečí formou ponukových listov na spoluprácu a osobnou stážou učiteľov ovládajúcich jazyk vytipovanej krajiny.</w:t>
            </w:r>
          </w:p>
        </w:tc>
        <w:tc>
          <w:tcPr>
            <w:tcW w:w="1379" w:type="dxa"/>
          </w:tcPr>
          <w:p w14:paraId="034D98C5" w14:textId="77777777" w:rsidR="00FF0E5D" w:rsidRPr="00516ADC" w:rsidRDefault="00FF0E5D" w:rsidP="003C1412">
            <w:pPr>
              <w:pStyle w:val="Odsekzoznamu"/>
              <w:spacing w:before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riaditeľ, lektor, zástupca</w:t>
            </w:r>
          </w:p>
        </w:tc>
      </w:tr>
      <w:tr w:rsidR="00FF0E5D" w:rsidRPr="00516ADC" w14:paraId="27575C2D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445041A" w14:textId="2A41E497" w:rsidR="00FF0E5D" w:rsidRPr="00516ADC" w:rsidRDefault="00B4482C" w:rsidP="00782069">
            <w:pPr>
              <w:spacing w:before="0"/>
              <w:ind w:firstLine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9</w:t>
            </w:r>
            <w:r w:rsidR="00FF0E5D" w:rsidRPr="00516ADC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1872" w:type="dxa"/>
          </w:tcPr>
          <w:p w14:paraId="66BB0115" w14:textId="77777777" w:rsidR="00FF0E5D" w:rsidRPr="00516ADC" w:rsidRDefault="00FF0E5D" w:rsidP="003C1412">
            <w:pPr>
              <w:pStyle w:val="Odsekzoznamu"/>
              <w:spacing w:before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Podpora talentovaných žiakov</w:t>
            </w:r>
          </w:p>
        </w:tc>
        <w:tc>
          <w:tcPr>
            <w:tcW w:w="4425" w:type="dxa"/>
          </w:tcPr>
          <w:p w14:paraId="2F255FD7" w14:textId="77777777" w:rsidR="00FF0E5D" w:rsidRPr="00516ADC" w:rsidRDefault="00FF0E5D" w:rsidP="003C1412">
            <w:pPr>
              <w:pStyle w:val="Odsekzoznamu"/>
              <w:spacing w:before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Formou individuálneho prístupu pedagóga. Podporovať rozvoj špecifických nadaní a zapájať týchto žiakov do projektovej činnosti, do riešení olympiád a iných súťaží. Zadávať úlohy dlhodobého charakteru, aby sa žiaci naučili rozvrhnúť si pracovný čas tak, aby splnili úlohu v určený čas,</w:t>
            </w:r>
          </w:p>
        </w:tc>
        <w:tc>
          <w:tcPr>
            <w:tcW w:w="1379" w:type="dxa"/>
          </w:tcPr>
          <w:p w14:paraId="47DA9372" w14:textId="77777777" w:rsidR="00FF0E5D" w:rsidRPr="00516ADC" w:rsidRDefault="00FF0E5D" w:rsidP="003C1412">
            <w:pPr>
              <w:pStyle w:val="Odsekzoznamu"/>
              <w:spacing w:before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riaditeľ, výchovný poradca, pedagógovia</w:t>
            </w:r>
          </w:p>
        </w:tc>
      </w:tr>
      <w:tr w:rsidR="00FF0E5D" w:rsidRPr="00516ADC" w14:paraId="654B30F0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D77E311" w14:textId="77777777" w:rsidR="00FF0E5D" w:rsidRPr="00516ADC" w:rsidRDefault="00394F1D" w:rsidP="00782069">
            <w:pPr>
              <w:pStyle w:val="Odsekzoznamu"/>
              <w:spacing w:before="0"/>
              <w:ind w:left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 xml:space="preserve"> </w:t>
            </w:r>
            <w:r w:rsidR="00FF0E5D" w:rsidRPr="00516ADC">
              <w:rPr>
                <w:rFonts w:cstheme="minorHAnsi"/>
                <w:sz w:val="20"/>
                <w:szCs w:val="20"/>
              </w:rPr>
              <w:t>10.</w:t>
            </w:r>
          </w:p>
        </w:tc>
        <w:tc>
          <w:tcPr>
            <w:tcW w:w="1872" w:type="dxa"/>
          </w:tcPr>
          <w:p w14:paraId="5B4EF045" w14:textId="77777777" w:rsidR="00FF0E5D" w:rsidRPr="00516ADC" w:rsidRDefault="00FF0E5D" w:rsidP="003C1412">
            <w:pPr>
              <w:pStyle w:val="Odsekzoznamu"/>
              <w:spacing w:before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Venovať zvýšenú pozornosť slabším žiakom a žiakom s IVVP</w:t>
            </w:r>
          </w:p>
        </w:tc>
        <w:tc>
          <w:tcPr>
            <w:tcW w:w="4425" w:type="dxa"/>
          </w:tcPr>
          <w:p w14:paraId="7E6472E2" w14:textId="77777777" w:rsidR="00FF0E5D" w:rsidRPr="00516ADC" w:rsidRDefault="00FF0E5D" w:rsidP="003C1412">
            <w:pPr>
              <w:pStyle w:val="Odsekzoznamu"/>
              <w:spacing w:before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V radoch bežnej detskej populácie sa v dnešnej dobe vyskytuje pomerne dosť veľa detí, ktoré majú diagnostikované rôzne poruchy učenia a správania. Pre tieto deti je potrebné vytvárať podmienky formou individuálnej integrácie, čo prináša zvýšené nároky na prácu pedagógov. Práve katolícke prostredie našej školy vytvára vhodné podmienky pre takéto deti a duchovná a hodnotová orientácia našich pedagógov je príkladom pre žiakov našej školy, prijať do kolektívu aj takýchto spolužiakov.</w:t>
            </w:r>
          </w:p>
        </w:tc>
        <w:tc>
          <w:tcPr>
            <w:tcW w:w="1379" w:type="dxa"/>
          </w:tcPr>
          <w:p w14:paraId="6E9856EA" w14:textId="77777777" w:rsidR="00FF0E5D" w:rsidRPr="00516ADC" w:rsidRDefault="00FF0E5D" w:rsidP="003C1412">
            <w:pPr>
              <w:pStyle w:val="Odsekzoznamu"/>
              <w:spacing w:before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riaditeľ, výchovný poradca, pedagógovia</w:t>
            </w:r>
          </w:p>
        </w:tc>
      </w:tr>
      <w:tr w:rsidR="00FF0E5D" w:rsidRPr="00516ADC" w14:paraId="4433332A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0A1509D" w14:textId="77777777" w:rsidR="00FF0E5D" w:rsidRPr="00516ADC" w:rsidRDefault="00394F1D" w:rsidP="00782069">
            <w:pPr>
              <w:pStyle w:val="Odsekzoznamu"/>
              <w:spacing w:before="0"/>
              <w:ind w:left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 xml:space="preserve"> </w:t>
            </w:r>
            <w:r w:rsidR="00FF0E5D" w:rsidRPr="00516ADC">
              <w:rPr>
                <w:rFonts w:cstheme="minorHAnsi"/>
                <w:sz w:val="20"/>
                <w:szCs w:val="20"/>
              </w:rPr>
              <w:t>11.</w:t>
            </w:r>
          </w:p>
        </w:tc>
        <w:tc>
          <w:tcPr>
            <w:tcW w:w="1872" w:type="dxa"/>
          </w:tcPr>
          <w:p w14:paraId="179E6051" w14:textId="77777777" w:rsidR="00FF0E5D" w:rsidRPr="00516ADC" w:rsidRDefault="00FF0E5D" w:rsidP="003C1412">
            <w:pPr>
              <w:pStyle w:val="Odsekzoznamu"/>
              <w:spacing w:before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Mimoškolská záujmová činnosť v rámci Centra voľného času</w:t>
            </w:r>
          </w:p>
        </w:tc>
        <w:tc>
          <w:tcPr>
            <w:tcW w:w="4425" w:type="dxa"/>
          </w:tcPr>
          <w:p w14:paraId="31E1CFA1" w14:textId="77777777" w:rsidR="00FF0E5D" w:rsidRPr="00516ADC" w:rsidRDefault="00FF0E5D" w:rsidP="003C1412">
            <w:pPr>
              <w:pStyle w:val="Odsekzoznamu"/>
              <w:spacing w:before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Využívame možnosť využitia Vzdelávacích poukazov. Úlohou je zvýšiť ponuku mimoškolskej činnosti, vytvárať priateľskú atmosféru a svojou prácou prispieť k reprezentácii školy.</w:t>
            </w:r>
          </w:p>
        </w:tc>
        <w:tc>
          <w:tcPr>
            <w:tcW w:w="1379" w:type="dxa"/>
          </w:tcPr>
          <w:p w14:paraId="3EE722EA" w14:textId="77777777" w:rsidR="00FF0E5D" w:rsidRPr="00516ADC" w:rsidRDefault="00FF0E5D" w:rsidP="003C1412">
            <w:pPr>
              <w:pStyle w:val="Odsekzoznamu"/>
              <w:spacing w:before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riaditeľ, výchovný poradca, pedagógovia, zástupca</w:t>
            </w:r>
          </w:p>
        </w:tc>
      </w:tr>
      <w:tr w:rsidR="00FF0E5D" w:rsidRPr="00516ADC" w14:paraId="461137B9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B3EA906" w14:textId="77777777" w:rsidR="00394F1D" w:rsidRPr="00516ADC" w:rsidRDefault="00394F1D" w:rsidP="00782069">
            <w:pPr>
              <w:pStyle w:val="Odsekzoznamu"/>
              <w:spacing w:before="0"/>
              <w:ind w:left="0"/>
              <w:rPr>
                <w:rFonts w:cstheme="minorHAnsi"/>
                <w:sz w:val="20"/>
                <w:szCs w:val="20"/>
              </w:rPr>
            </w:pPr>
          </w:p>
          <w:p w14:paraId="2DE7320F" w14:textId="77777777" w:rsidR="00394F1D" w:rsidRPr="00516ADC" w:rsidRDefault="00394F1D" w:rsidP="00782069">
            <w:pPr>
              <w:pStyle w:val="Odsekzoznamu"/>
              <w:spacing w:before="0"/>
              <w:ind w:left="0"/>
              <w:rPr>
                <w:rFonts w:cstheme="minorHAnsi"/>
                <w:sz w:val="20"/>
                <w:szCs w:val="20"/>
              </w:rPr>
            </w:pPr>
          </w:p>
          <w:p w14:paraId="19782C10" w14:textId="77777777" w:rsidR="00FF0E5D" w:rsidRPr="00516ADC" w:rsidRDefault="00394F1D" w:rsidP="00782069">
            <w:pPr>
              <w:pStyle w:val="Odsekzoznamu"/>
              <w:spacing w:before="0"/>
              <w:ind w:left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 xml:space="preserve">  12.</w:t>
            </w:r>
          </w:p>
        </w:tc>
        <w:tc>
          <w:tcPr>
            <w:tcW w:w="1872" w:type="dxa"/>
          </w:tcPr>
          <w:p w14:paraId="323F27A6" w14:textId="77777777" w:rsidR="00FF0E5D" w:rsidRPr="00516ADC" w:rsidRDefault="00FF0E5D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Spolupráca s rodičmi</w:t>
            </w:r>
          </w:p>
        </w:tc>
        <w:tc>
          <w:tcPr>
            <w:tcW w:w="4425" w:type="dxa"/>
          </w:tcPr>
          <w:p w14:paraId="3BE0C9DF" w14:textId="77777777" w:rsidR="00FF0E5D" w:rsidRPr="00516ADC" w:rsidRDefault="00FF0E5D" w:rsidP="003C1412">
            <w:pPr>
              <w:pStyle w:val="Odsekzoznamu"/>
              <w:spacing w:before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bude smerovať v spoluorganizovaní rôznych kultúrnych a spoločenských podujatí. V spolupráci s Rodičovským spoločenstvom sa očakáva finančná a materiálna pomoc, tiež osobná pomoc rodičov pri realizácii úpravy areálu školy. S pomocou rodičov sa počíta aj pri realizácii rekonštrukčných prác na škole</w:t>
            </w:r>
          </w:p>
        </w:tc>
        <w:tc>
          <w:tcPr>
            <w:tcW w:w="1379" w:type="dxa"/>
          </w:tcPr>
          <w:p w14:paraId="39AD3D30" w14:textId="77777777" w:rsidR="00FF0E5D" w:rsidRPr="00516ADC" w:rsidRDefault="00FF0E5D" w:rsidP="003C1412">
            <w:pPr>
              <w:pStyle w:val="Odsekzoznamu"/>
              <w:spacing w:before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riaditeľ, výchovný poradca, pedagógovia, farár</w:t>
            </w:r>
          </w:p>
        </w:tc>
      </w:tr>
      <w:tr w:rsidR="00FF0E5D" w:rsidRPr="00516ADC" w14:paraId="6F4F846E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D939385" w14:textId="77777777" w:rsidR="00FF0E5D" w:rsidRPr="00516ADC" w:rsidRDefault="00394F1D" w:rsidP="00782069">
            <w:pPr>
              <w:pStyle w:val="Odsekzoznamu"/>
              <w:spacing w:before="0"/>
              <w:ind w:left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 xml:space="preserve"> </w:t>
            </w:r>
            <w:r w:rsidR="00FF0E5D" w:rsidRPr="00516ADC">
              <w:rPr>
                <w:rFonts w:cstheme="minorHAnsi"/>
                <w:sz w:val="20"/>
                <w:szCs w:val="20"/>
              </w:rPr>
              <w:t>13.</w:t>
            </w:r>
          </w:p>
        </w:tc>
        <w:tc>
          <w:tcPr>
            <w:tcW w:w="1872" w:type="dxa"/>
          </w:tcPr>
          <w:p w14:paraId="418F0A97" w14:textId="77777777" w:rsidR="00FF0E5D" w:rsidRPr="00516ADC" w:rsidRDefault="00FF0E5D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Spolupráca s farnosťou</w:t>
            </w:r>
          </w:p>
        </w:tc>
        <w:tc>
          <w:tcPr>
            <w:tcW w:w="4425" w:type="dxa"/>
          </w:tcPr>
          <w:p w14:paraId="27962251" w14:textId="77777777" w:rsidR="00FF0E5D" w:rsidRPr="00516ADC" w:rsidRDefault="00FF0E5D" w:rsidP="003C1412">
            <w:pPr>
              <w:pStyle w:val="Odsekzoznamu"/>
              <w:spacing w:before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 xml:space="preserve">spočíva v zabezpečení duchovných obnov a cvičení pre pedagogických zamestnancov, duchovnej obnovy pre žiakov, slávenia cirkevných prikázaných </w:t>
            </w:r>
            <w:r w:rsidRPr="00516ADC">
              <w:rPr>
                <w:rFonts w:cstheme="minorHAnsi"/>
                <w:sz w:val="20"/>
                <w:szCs w:val="20"/>
              </w:rPr>
              <w:lastRenderedPageBreak/>
              <w:t>sviatkov a žiackych omší na škole. Pomoc farského úradu potrebná pri riešení vlastníckych vzťahov budovy školy a pozemku.</w:t>
            </w:r>
          </w:p>
        </w:tc>
        <w:tc>
          <w:tcPr>
            <w:tcW w:w="1379" w:type="dxa"/>
          </w:tcPr>
          <w:p w14:paraId="45AF40A3" w14:textId="77777777" w:rsidR="00FF0E5D" w:rsidRPr="00516ADC" w:rsidRDefault="00FF0E5D" w:rsidP="003C1412">
            <w:pPr>
              <w:pStyle w:val="Odsekzoznamu"/>
              <w:spacing w:before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lastRenderedPageBreak/>
              <w:t>riaditeľ, farár</w:t>
            </w:r>
          </w:p>
        </w:tc>
      </w:tr>
      <w:tr w:rsidR="00FF0E5D" w:rsidRPr="00516ADC" w14:paraId="47FF6F71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8985A48" w14:textId="77777777" w:rsidR="00FF0E5D" w:rsidRPr="00516ADC" w:rsidRDefault="00394F1D" w:rsidP="00782069">
            <w:pPr>
              <w:pStyle w:val="Odsekzoznamu"/>
              <w:spacing w:before="0"/>
              <w:ind w:left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 xml:space="preserve"> 14</w:t>
            </w:r>
            <w:r w:rsidR="00FF0E5D" w:rsidRPr="00516ADC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1872" w:type="dxa"/>
          </w:tcPr>
          <w:p w14:paraId="67CC72C4" w14:textId="77777777" w:rsidR="00FF0E5D" w:rsidRPr="00516ADC" w:rsidRDefault="00FF0E5D" w:rsidP="003C1412">
            <w:pPr>
              <w:pStyle w:val="Odsekzoznamu"/>
              <w:spacing w:before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Vlastníctvo budovy</w:t>
            </w:r>
          </w:p>
        </w:tc>
        <w:tc>
          <w:tcPr>
            <w:tcW w:w="4425" w:type="dxa"/>
          </w:tcPr>
          <w:p w14:paraId="295BB7A6" w14:textId="77777777" w:rsidR="00FF0E5D" w:rsidRPr="00516ADC" w:rsidRDefault="00FF0E5D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Postupom času získať do vlastníctva budovu školy</w:t>
            </w:r>
          </w:p>
        </w:tc>
        <w:tc>
          <w:tcPr>
            <w:tcW w:w="1379" w:type="dxa"/>
          </w:tcPr>
          <w:p w14:paraId="3EA12B1B" w14:textId="77777777" w:rsidR="00FF0E5D" w:rsidRPr="00516ADC" w:rsidRDefault="00FF0E5D" w:rsidP="003C1412">
            <w:pPr>
              <w:pStyle w:val="Odsekzoznamu"/>
              <w:spacing w:before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riaditeľ, zriaďovateľ</w:t>
            </w:r>
          </w:p>
        </w:tc>
      </w:tr>
      <w:tr w:rsidR="00FF0E5D" w:rsidRPr="00516ADC" w14:paraId="701BB429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D632A94" w14:textId="77777777" w:rsidR="00FF0E5D" w:rsidRPr="00516ADC" w:rsidRDefault="00394F1D" w:rsidP="00782069">
            <w:pPr>
              <w:pStyle w:val="Odsekzoznamu"/>
              <w:spacing w:before="0"/>
              <w:ind w:left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 xml:space="preserve"> </w:t>
            </w:r>
            <w:r w:rsidR="00FF0E5D" w:rsidRPr="00516ADC">
              <w:rPr>
                <w:rFonts w:cstheme="minorHAnsi"/>
                <w:sz w:val="20"/>
                <w:szCs w:val="20"/>
              </w:rPr>
              <w:t>15.</w:t>
            </w:r>
          </w:p>
        </w:tc>
        <w:tc>
          <w:tcPr>
            <w:tcW w:w="1872" w:type="dxa"/>
          </w:tcPr>
          <w:p w14:paraId="50653227" w14:textId="77777777" w:rsidR="00FF0E5D" w:rsidRPr="00516ADC" w:rsidRDefault="00FF0E5D" w:rsidP="003C1412">
            <w:pPr>
              <w:pStyle w:val="Odsekzoznamu"/>
              <w:spacing w:before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Čerpanie financií z fondov EÚ</w:t>
            </w:r>
          </w:p>
        </w:tc>
        <w:tc>
          <w:tcPr>
            <w:tcW w:w="4425" w:type="dxa"/>
          </w:tcPr>
          <w:p w14:paraId="5541D975" w14:textId="77777777" w:rsidR="00FF0E5D" w:rsidRPr="00516ADC" w:rsidRDefault="00FF0E5D" w:rsidP="003C1412">
            <w:pPr>
              <w:pStyle w:val="Odsekzoznamu"/>
              <w:spacing w:before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Preferovať čerpanie prostriedkov z fondov realizovaním projektov a zapájanie čo najširšieho spektra pedagógov a žiakov do projektov; reagovať na aktuálne výzvy</w:t>
            </w:r>
          </w:p>
        </w:tc>
        <w:tc>
          <w:tcPr>
            <w:tcW w:w="1379" w:type="dxa"/>
          </w:tcPr>
          <w:p w14:paraId="5A404ECB" w14:textId="77777777" w:rsidR="00FF0E5D" w:rsidRPr="00516ADC" w:rsidRDefault="00FF0E5D" w:rsidP="0062723F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riaditeľ</w:t>
            </w:r>
          </w:p>
        </w:tc>
      </w:tr>
      <w:tr w:rsidR="00FF0E5D" w:rsidRPr="00516ADC" w14:paraId="2D014B93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1DB70BE" w14:textId="77777777" w:rsidR="00FF0E5D" w:rsidRPr="00516ADC" w:rsidRDefault="00FF0E5D" w:rsidP="00782069">
            <w:pPr>
              <w:spacing w:before="0"/>
              <w:ind w:firstLine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16.</w:t>
            </w:r>
          </w:p>
        </w:tc>
        <w:tc>
          <w:tcPr>
            <w:tcW w:w="1872" w:type="dxa"/>
          </w:tcPr>
          <w:p w14:paraId="0A811FF0" w14:textId="77777777" w:rsidR="00FF0E5D" w:rsidRPr="00516ADC" w:rsidRDefault="00FF0E5D" w:rsidP="003C1412">
            <w:pPr>
              <w:pStyle w:val="Odsekzoznamu"/>
              <w:spacing w:before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 xml:space="preserve">Skvalitnenie materiálnych a technických podmienok </w:t>
            </w:r>
          </w:p>
          <w:p w14:paraId="16B2F7DB" w14:textId="77777777" w:rsidR="00FF0E5D" w:rsidRPr="00516ADC" w:rsidRDefault="00FF0E5D" w:rsidP="00782069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v jedálni</w:t>
            </w:r>
          </w:p>
        </w:tc>
        <w:tc>
          <w:tcPr>
            <w:tcW w:w="4425" w:type="dxa"/>
          </w:tcPr>
          <w:p w14:paraId="6ADB52D7" w14:textId="77777777" w:rsidR="00FF0E5D" w:rsidRPr="00516ADC" w:rsidRDefault="00FF0E5D" w:rsidP="003C1412">
            <w:pPr>
              <w:pStyle w:val="Odsekzoznamu"/>
              <w:spacing w:before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Postupne získať prostriedky na obnovu vnútorného priestoru a zariadenia školskej jedálne</w:t>
            </w:r>
          </w:p>
        </w:tc>
        <w:tc>
          <w:tcPr>
            <w:tcW w:w="1379" w:type="dxa"/>
          </w:tcPr>
          <w:p w14:paraId="7B05EA7A" w14:textId="77777777" w:rsidR="00FF0E5D" w:rsidRPr="00516ADC" w:rsidRDefault="00FF0E5D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riaditeľ</w:t>
            </w:r>
          </w:p>
        </w:tc>
      </w:tr>
      <w:tr w:rsidR="00FF0E5D" w:rsidRPr="00516ADC" w14:paraId="2394DB1F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5BD069E" w14:textId="77777777" w:rsidR="00FF0E5D" w:rsidRPr="00516ADC" w:rsidRDefault="00FF0E5D" w:rsidP="00782069">
            <w:pPr>
              <w:spacing w:before="0"/>
              <w:ind w:firstLine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17.</w:t>
            </w:r>
          </w:p>
        </w:tc>
        <w:tc>
          <w:tcPr>
            <w:tcW w:w="1872" w:type="dxa"/>
          </w:tcPr>
          <w:p w14:paraId="5FB3A86C" w14:textId="77777777" w:rsidR="00FF0E5D" w:rsidRPr="00516ADC" w:rsidRDefault="00FF0E5D" w:rsidP="003C1412">
            <w:pPr>
              <w:pStyle w:val="Odsekzoznamu"/>
              <w:spacing w:before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Propagácia školy</w:t>
            </w:r>
          </w:p>
        </w:tc>
        <w:tc>
          <w:tcPr>
            <w:tcW w:w="4425" w:type="dxa"/>
          </w:tcPr>
          <w:p w14:paraId="0A512CF3" w14:textId="77777777" w:rsidR="00FF0E5D" w:rsidRPr="00516ADC" w:rsidRDefault="00FF0E5D" w:rsidP="003C1412">
            <w:pPr>
              <w:pStyle w:val="Odsekzoznamu"/>
              <w:spacing w:before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Intenzívne propagovať školu v blízkom okolí (na sídlisku, v meste) ale i v regióne. Prioritou bude i kvalitná mediálna kampaň.</w:t>
            </w:r>
          </w:p>
        </w:tc>
        <w:tc>
          <w:tcPr>
            <w:tcW w:w="1379" w:type="dxa"/>
          </w:tcPr>
          <w:p w14:paraId="67362777" w14:textId="77777777" w:rsidR="00FF0E5D" w:rsidRPr="00516ADC" w:rsidRDefault="00FF0E5D" w:rsidP="003C1412">
            <w:pPr>
              <w:pStyle w:val="Odsekzoznamu"/>
              <w:spacing w:before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riaditeľ, farár</w:t>
            </w:r>
          </w:p>
        </w:tc>
      </w:tr>
    </w:tbl>
    <w:p w14:paraId="20A6F467" w14:textId="77777777" w:rsidR="008F56E1" w:rsidRPr="00516ADC" w:rsidRDefault="008F56E1" w:rsidP="003C1412">
      <w:pPr>
        <w:pStyle w:val="Nadpis1"/>
        <w:spacing w:before="0"/>
        <w:rPr>
          <w:rFonts w:asciiTheme="minorHAnsi" w:hAnsiTheme="minorHAnsi" w:cstheme="minorHAnsi"/>
          <w:b w:val="0"/>
        </w:rPr>
      </w:pPr>
      <w:bookmarkStart w:id="33" w:name="_Toc83629346"/>
      <w:r w:rsidRPr="00516ADC">
        <w:rPr>
          <w:rFonts w:asciiTheme="minorHAnsi" w:hAnsiTheme="minorHAnsi" w:cstheme="minorHAnsi"/>
          <w:b w:val="0"/>
        </w:rPr>
        <w:lastRenderedPageBreak/>
        <w:t>Podmienky a spolupráca</w:t>
      </w:r>
      <w:bookmarkEnd w:id="33"/>
    </w:p>
    <w:p w14:paraId="3FFAD97A" w14:textId="43F81632" w:rsidR="008F56E1" w:rsidRPr="00516ADC" w:rsidRDefault="008F56E1" w:rsidP="003C1412">
      <w:pPr>
        <w:spacing w:before="0" w:line="240" w:lineRule="auto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 xml:space="preserve">V súlade s vyhláškou 9/2006 </w:t>
      </w:r>
      <w:proofErr w:type="spellStart"/>
      <w:r w:rsidRPr="00516ADC">
        <w:rPr>
          <w:rFonts w:asciiTheme="minorHAnsi" w:hAnsiTheme="minorHAnsi" w:cstheme="minorHAnsi"/>
        </w:rPr>
        <w:t>Z.z</w:t>
      </w:r>
      <w:proofErr w:type="spellEnd"/>
      <w:r w:rsidRPr="00516ADC">
        <w:rPr>
          <w:rFonts w:asciiTheme="minorHAnsi" w:hAnsiTheme="minorHAnsi" w:cstheme="minorHAnsi"/>
        </w:rPr>
        <w:t>. § 2 ods. 2, písmená a) – d)</w:t>
      </w:r>
    </w:p>
    <w:p w14:paraId="1F785FBF" w14:textId="77777777" w:rsidR="003C1412" w:rsidRPr="00516ADC" w:rsidRDefault="003C1412" w:rsidP="003C1412">
      <w:pPr>
        <w:spacing w:before="0" w:line="240" w:lineRule="auto"/>
        <w:rPr>
          <w:rFonts w:asciiTheme="minorHAnsi" w:hAnsiTheme="minorHAnsi" w:cstheme="minorHAnsi"/>
        </w:rPr>
      </w:pPr>
    </w:p>
    <w:p w14:paraId="1575F0CB" w14:textId="77777777" w:rsidR="008F56E1" w:rsidRPr="00516ADC" w:rsidRDefault="008F56E1" w:rsidP="003C1412">
      <w:pPr>
        <w:pStyle w:val="Nadpis2"/>
        <w:spacing w:before="0" w:line="240" w:lineRule="auto"/>
        <w:rPr>
          <w:rFonts w:asciiTheme="minorHAnsi" w:hAnsiTheme="minorHAnsi" w:cstheme="minorHAnsi"/>
          <w:b w:val="0"/>
        </w:rPr>
      </w:pPr>
      <w:bookmarkStart w:id="34" w:name="_Toc83629347"/>
      <w:proofErr w:type="spellStart"/>
      <w:r w:rsidRPr="00516ADC">
        <w:rPr>
          <w:rFonts w:asciiTheme="minorHAnsi" w:hAnsiTheme="minorHAnsi" w:cstheme="minorHAnsi"/>
          <w:b w:val="0"/>
        </w:rPr>
        <w:t>Psychohygienické</w:t>
      </w:r>
      <w:proofErr w:type="spellEnd"/>
      <w:r w:rsidRPr="00516ADC">
        <w:rPr>
          <w:rFonts w:asciiTheme="minorHAnsi" w:hAnsiTheme="minorHAnsi" w:cstheme="minorHAnsi"/>
          <w:b w:val="0"/>
        </w:rPr>
        <w:t xml:space="preserve"> podmienky</w:t>
      </w:r>
      <w:bookmarkEnd w:id="34"/>
    </w:p>
    <w:p w14:paraId="68A35C8F" w14:textId="2BAF337F" w:rsidR="0013305E" w:rsidRPr="00516ADC" w:rsidRDefault="002A3E38" w:rsidP="003C1412">
      <w:pPr>
        <w:spacing w:before="0" w:line="240" w:lineRule="auto"/>
        <w:rPr>
          <w:rFonts w:asciiTheme="minorHAnsi" w:hAnsiTheme="minorHAnsi" w:cstheme="minorHAnsi"/>
        </w:rPr>
      </w:pPr>
      <w:proofErr w:type="spellStart"/>
      <w:r w:rsidRPr="00516ADC">
        <w:rPr>
          <w:rFonts w:asciiTheme="minorHAnsi" w:hAnsiTheme="minorHAnsi" w:cstheme="minorHAnsi"/>
        </w:rPr>
        <w:t>Psychohygienické</w:t>
      </w:r>
      <w:proofErr w:type="spellEnd"/>
      <w:r w:rsidR="0013305E" w:rsidRPr="00516ADC">
        <w:rPr>
          <w:rFonts w:asciiTheme="minorHAnsi" w:hAnsiTheme="minorHAnsi" w:cstheme="minorHAnsi"/>
        </w:rPr>
        <w:t xml:space="preserve"> podmienky sú vyhovujúce v súlade so zákonom č.245/2008 </w:t>
      </w:r>
      <w:proofErr w:type="spellStart"/>
      <w:r w:rsidR="0013305E" w:rsidRPr="00516ADC">
        <w:rPr>
          <w:rFonts w:asciiTheme="minorHAnsi" w:hAnsiTheme="minorHAnsi" w:cstheme="minorHAnsi"/>
        </w:rPr>
        <w:t>Z.z</w:t>
      </w:r>
      <w:proofErr w:type="spellEnd"/>
      <w:r w:rsidR="0013305E" w:rsidRPr="00516ADC">
        <w:rPr>
          <w:rFonts w:asciiTheme="minorHAnsi" w:hAnsiTheme="minorHAnsi" w:cstheme="minorHAnsi"/>
        </w:rPr>
        <w:t xml:space="preserve">. Denný režim je delený na pracovnú a oddychovú časť. Čas a dĺžky prestávok sú v súlade s predpismi stanovenými pre </w:t>
      </w:r>
      <w:proofErr w:type="spellStart"/>
      <w:r w:rsidR="0013305E" w:rsidRPr="00516ADC">
        <w:rPr>
          <w:rFonts w:asciiTheme="minorHAnsi" w:hAnsiTheme="minorHAnsi" w:cstheme="minorHAnsi"/>
        </w:rPr>
        <w:t>psychohygienické</w:t>
      </w:r>
      <w:proofErr w:type="spellEnd"/>
      <w:r w:rsidR="0013305E" w:rsidRPr="00516ADC">
        <w:rPr>
          <w:rFonts w:asciiTheme="minorHAnsi" w:hAnsiTheme="minorHAnsi" w:cstheme="minorHAnsi"/>
        </w:rPr>
        <w:t xml:space="preserve"> zásady.</w:t>
      </w:r>
    </w:p>
    <w:tbl>
      <w:tblPr>
        <w:tblStyle w:val="Tabukasmriekou1svetl"/>
        <w:tblW w:w="0" w:type="auto"/>
        <w:tblLook w:val="04A0" w:firstRow="1" w:lastRow="0" w:firstColumn="1" w:lastColumn="0" w:noHBand="0" w:noVBand="1"/>
      </w:tblPr>
      <w:tblGrid>
        <w:gridCol w:w="1543"/>
        <w:gridCol w:w="4020"/>
        <w:gridCol w:w="2817"/>
      </w:tblGrid>
      <w:tr w:rsidR="0013305E" w:rsidRPr="00516ADC" w14:paraId="7507762A" w14:textId="77777777" w:rsidTr="00930D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0" w:type="dxa"/>
            <w:gridSpan w:val="3"/>
          </w:tcPr>
          <w:p w14:paraId="5E22B85B" w14:textId="77777777" w:rsidR="0013305E" w:rsidRPr="00516ADC" w:rsidRDefault="0013305E" w:rsidP="003C1412">
            <w:pPr>
              <w:tabs>
                <w:tab w:val="left" w:pos="2356"/>
              </w:tabs>
              <w:spacing w:before="0"/>
              <w:jc w:val="center"/>
              <w:rPr>
                <w:rFonts w:cstheme="minorHAnsi"/>
              </w:rPr>
            </w:pPr>
            <w:r w:rsidRPr="00516ADC">
              <w:rPr>
                <w:rFonts w:cstheme="minorHAnsi"/>
              </w:rPr>
              <w:t>Pondelok, utorok, streda, štvrtok, piatok</w:t>
            </w:r>
          </w:p>
        </w:tc>
      </w:tr>
      <w:tr w:rsidR="0013305E" w:rsidRPr="00516ADC" w14:paraId="19BB8417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3" w:type="dxa"/>
          </w:tcPr>
          <w:p w14:paraId="3A4D13CE" w14:textId="77777777" w:rsidR="0013305E" w:rsidRPr="00516ADC" w:rsidRDefault="0013305E" w:rsidP="003C1412">
            <w:pPr>
              <w:tabs>
                <w:tab w:val="left" w:pos="2356"/>
              </w:tabs>
              <w:spacing w:before="0"/>
              <w:ind w:firstLine="0"/>
              <w:rPr>
                <w:rFonts w:cstheme="minorHAnsi"/>
                <w:sz w:val="18"/>
                <w:szCs w:val="18"/>
              </w:rPr>
            </w:pPr>
            <w:r w:rsidRPr="00516ADC">
              <w:rPr>
                <w:rFonts w:cstheme="minorHAnsi"/>
                <w:sz w:val="18"/>
                <w:szCs w:val="18"/>
              </w:rPr>
              <w:t>Poradie vyuč. hod.</w:t>
            </w:r>
          </w:p>
        </w:tc>
        <w:tc>
          <w:tcPr>
            <w:tcW w:w="4020" w:type="dxa"/>
          </w:tcPr>
          <w:p w14:paraId="39FDAB11" w14:textId="77777777" w:rsidR="0013305E" w:rsidRPr="00516ADC" w:rsidRDefault="0013305E" w:rsidP="003C1412">
            <w:pPr>
              <w:tabs>
                <w:tab w:val="left" w:pos="2356"/>
              </w:tabs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 xml:space="preserve"> čas</w:t>
            </w:r>
          </w:p>
        </w:tc>
        <w:tc>
          <w:tcPr>
            <w:tcW w:w="2817" w:type="dxa"/>
          </w:tcPr>
          <w:p w14:paraId="53986DDC" w14:textId="77777777" w:rsidR="0013305E" w:rsidRPr="00516ADC" w:rsidRDefault="0013305E" w:rsidP="003C1412">
            <w:pPr>
              <w:tabs>
                <w:tab w:val="left" w:pos="2356"/>
              </w:tabs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16ADC">
              <w:rPr>
                <w:rFonts w:cstheme="minorHAnsi"/>
                <w:sz w:val="20"/>
                <w:szCs w:val="20"/>
              </w:rPr>
              <w:t>Dĺžka prestávky po vyuč. hodine</w:t>
            </w:r>
          </w:p>
        </w:tc>
      </w:tr>
      <w:tr w:rsidR="0013305E" w:rsidRPr="00516ADC" w14:paraId="4C8747C4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3" w:type="dxa"/>
          </w:tcPr>
          <w:p w14:paraId="49C720CD" w14:textId="77777777" w:rsidR="0013305E" w:rsidRPr="00516ADC" w:rsidRDefault="0013305E" w:rsidP="003C1412">
            <w:pPr>
              <w:tabs>
                <w:tab w:val="left" w:pos="2356"/>
              </w:tabs>
              <w:spacing w:before="0"/>
              <w:jc w:val="center"/>
              <w:rPr>
                <w:rFonts w:cstheme="minorHAnsi"/>
              </w:rPr>
            </w:pPr>
            <w:r w:rsidRPr="00516ADC">
              <w:rPr>
                <w:rFonts w:cstheme="minorHAnsi"/>
              </w:rPr>
              <w:t>0.</w:t>
            </w:r>
          </w:p>
        </w:tc>
        <w:tc>
          <w:tcPr>
            <w:tcW w:w="4020" w:type="dxa"/>
          </w:tcPr>
          <w:p w14:paraId="77422605" w14:textId="77777777" w:rsidR="0013305E" w:rsidRPr="00516ADC" w:rsidRDefault="0013305E" w:rsidP="003C1412">
            <w:pPr>
              <w:tabs>
                <w:tab w:val="left" w:pos="2356"/>
              </w:tabs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7.10 – 7.55</w:t>
            </w:r>
          </w:p>
        </w:tc>
        <w:tc>
          <w:tcPr>
            <w:tcW w:w="2817" w:type="dxa"/>
          </w:tcPr>
          <w:p w14:paraId="3FB98DF2" w14:textId="77777777" w:rsidR="0013305E" w:rsidRPr="00516ADC" w:rsidRDefault="0013305E" w:rsidP="003C1412">
            <w:pPr>
              <w:tabs>
                <w:tab w:val="left" w:pos="2356"/>
              </w:tabs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5´</w:t>
            </w:r>
          </w:p>
        </w:tc>
      </w:tr>
      <w:tr w:rsidR="0013305E" w:rsidRPr="00516ADC" w14:paraId="31B46756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3" w:type="dxa"/>
          </w:tcPr>
          <w:p w14:paraId="7CD915A6" w14:textId="77777777" w:rsidR="0013305E" w:rsidRPr="00516ADC" w:rsidRDefault="0013305E" w:rsidP="003C1412">
            <w:pPr>
              <w:tabs>
                <w:tab w:val="left" w:pos="2356"/>
              </w:tabs>
              <w:spacing w:before="0"/>
              <w:jc w:val="center"/>
              <w:rPr>
                <w:rFonts w:cstheme="minorHAnsi"/>
              </w:rPr>
            </w:pPr>
            <w:r w:rsidRPr="00516ADC">
              <w:rPr>
                <w:rFonts w:cstheme="minorHAnsi"/>
              </w:rPr>
              <w:t>1.</w:t>
            </w:r>
          </w:p>
        </w:tc>
        <w:tc>
          <w:tcPr>
            <w:tcW w:w="4020" w:type="dxa"/>
          </w:tcPr>
          <w:p w14:paraId="2F206D47" w14:textId="77777777" w:rsidR="0013305E" w:rsidRPr="00516ADC" w:rsidRDefault="0013305E" w:rsidP="003C1412">
            <w:pPr>
              <w:tabs>
                <w:tab w:val="left" w:pos="2356"/>
              </w:tabs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8.00 – 8.45</w:t>
            </w:r>
          </w:p>
        </w:tc>
        <w:tc>
          <w:tcPr>
            <w:tcW w:w="2817" w:type="dxa"/>
          </w:tcPr>
          <w:p w14:paraId="0A0D0CE5" w14:textId="77777777" w:rsidR="0013305E" w:rsidRPr="00516ADC" w:rsidRDefault="0013305E" w:rsidP="003C1412">
            <w:pPr>
              <w:tabs>
                <w:tab w:val="left" w:pos="2356"/>
              </w:tabs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10´</w:t>
            </w:r>
          </w:p>
        </w:tc>
      </w:tr>
      <w:tr w:rsidR="0013305E" w:rsidRPr="00516ADC" w14:paraId="084CA6E4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3" w:type="dxa"/>
          </w:tcPr>
          <w:p w14:paraId="70ED2648" w14:textId="77777777" w:rsidR="0013305E" w:rsidRPr="00516ADC" w:rsidRDefault="0013305E" w:rsidP="003C1412">
            <w:pPr>
              <w:tabs>
                <w:tab w:val="left" w:pos="2356"/>
              </w:tabs>
              <w:spacing w:before="0"/>
              <w:jc w:val="center"/>
              <w:rPr>
                <w:rFonts w:cstheme="minorHAnsi"/>
              </w:rPr>
            </w:pPr>
            <w:r w:rsidRPr="00516ADC">
              <w:rPr>
                <w:rFonts w:cstheme="minorHAnsi"/>
              </w:rPr>
              <w:t>2.</w:t>
            </w:r>
          </w:p>
        </w:tc>
        <w:tc>
          <w:tcPr>
            <w:tcW w:w="4020" w:type="dxa"/>
          </w:tcPr>
          <w:p w14:paraId="54E28267" w14:textId="79980633" w:rsidR="0013305E" w:rsidRPr="00516ADC" w:rsidRDefault="00F73D8F" w:rsidP="003C1412">
            <w:pPr>
              <w:tabs>
                <w:tab w:val="left" w:pos="2356"/>
              </w:tabs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8.50 – 9.35</w:t>
            </w:r>
          </w:p>
        </w:tc>
        <w:tc>
          <w:tcPr>
            <w:tcW w:w="2817" w:type="dxa"/>
          </w:tcPr>
          <w:p w14:paraId="10B19924" w14:textId="77777777" w:rsidR="0013305E" w:rsidRPr="00516ADC" w:rsidRDefault="0013305E" w:rsidP="003C1412">
            <w:pPr>
              <w:tabs>
                <w:tab w:val="left" w:pos="2356"/>
              </w:tabs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20´</w:t>
            </w:r>
          </w:p>
        </w:tc>
      </w:tr>
      <w:tr w:rsidR="0013305E" w:rsidRPr="00516ADC" w14:paraId="3B9741CA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3" w:type="dxa"/>
          </w:tcPr>
          <w:p w14:paraId="7FAB1DC4" w14:textId="77777777" w:rsidR="0013305E" w:rsidRPr="00516ADC" w:rsidRDefault="0013305E" w:rsidP="003C1412">
            <w:pPr>
              <w:tabs>
                <w:tab w:val="left" w:pos="2356"/>
              </w:tabs>
              <w:spacing w:before="0"/>
              <w:jc w:val="center"/>
              <w:rPr>
                <w:rFonts w:cstheme="minorHAnsi"/>
              </w:rPr>
            </w:pPr>
            <w:r w:rsidRPr="00516ADC">
              <w:rPr>
                <w:rFonts w:cstheme="minorHAnsi"/>
              </w:rPr>
              <w:t>3.</w:t>
            </w:r>
          </w:p>
        </w:tc>
        <w:tc>
          <w:tcPr>
            <w:tcW w:w="4020" w:type="dxa"/>
          </w:tcPr>
          <w:p w14:paraId="62A1D718" w14:textId="5CBE89E3" w:rsidR="0013305E" w:rsidRPr="00516ADC" w:rsidRDefault="00F73D8F" w:rsidP="003C1412">
            <w:pPr>
              <w:tabs>
                <w:tab w:val="left" w:pos="2356"/>
              </w:tabs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9.50 – 10.3</w:t>
            </w:r>
            <w:r w:rsidR="0013305E" w:rsidRPr="00516ADC">
              <w:rPr>
                <w:rFonts w:cstheme="minorHAnsi"/>
              </w:rPr>
              <w:t>5</w:t>
            </w:r>
          </w:p>
        </w:tc>
        <w:tc>
          <w:tcPr>
            <w:tcW w:w="2817" w:type="dxa"/>
          </w:tcPr>
          <w:p w14:paraId="75C5AD53" w14:textId="77777777" w:rsidR="0013305E" w:rsidRPr="00516ADC" w:rsidRDefault="0013305E" w:rsidP="003C1412">
            <w:pPr>
              <w:tabs>
                <w:tab w:val="left" w:pos="2356"/>
              </w:tabs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10´</w:t>
            </w:r>
          </w:p>
        </w:tc>
      </w:tr>
      <w:tr w:rsidR="0013305E" w:rsidRPr="00516ADC" w14:paraId="6F5E7720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3" w:type="dxa"/>
          </w:tcPr>
          <w:p w14:paraId="34C3A6F1" w14:textId="77777777" w:rsidR="0013305E" w:rsidRPr="00516ADC" w:rsidRDefault="0013305E" w:rsidP="003C1412">
            <w:pPr>
              <w:tabs>
                <w:tab w:val="left" w:pos="2356"/>
              </w:tabs>
              <w:spacing w:before="0"/>
              <w:jc w:val="center"/>
              <w:rPr>
                <w:rFonts w:cstheme="minorHAnsi"/>
              </w:rPr>
            </w:pPr>
            <w:r w:rsidRPr="00516ADC">
              <w:rPr>
                <w:rFonts w:cstheme="minorHAnsi"/>
              </w:rPr>
              <w:t>4.</w:t>
            </w:r>
          </w:p>
        </w:tc>
        <w:tc>
          <w:tcPr>
            <w:tcW w:w="4020" w:type="dxa"/>
          </w:tcPr>
          <w:p w14:paraId="50E84D1B" w14:textId="3AC50C33" w:rsidR="0013305E" w:rsidRPr="00516ADC" w:rsidRDefault="00F73D8F" w:rsidP="003C1412">
            <w:pPr>
              <w:tabs>
                <w:tab w:val="left" w:pos="2356"/>
              </w:tabs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10.45 – 11.30</w:t>
            </w:r>
            <w:r w:rsidR="0013305E" w:rsidRPr="00516ADC">
              <w:rPr>
                <w:rFonts w:cstheme="minorHAnsi"/>
              </w:rPr>
              <w:t xml:space="preserve"> </w:t>
            </w:r>
          </w:p>
        </w:tc>
        <w:tc>
          <w:tcPr>
            <w:tcW w:w="2817" w:type="dxa"/>
          </w:tcPr>
          <w:p w14:paraId="7AE2F1AD" w14:textId="77777777" w:rsidR="0013305E" w:rsidRPr="00516ADC" w:rsidRDefault="0013305E" w:rsidP="003C1412">
            <w:pPr>
              <w:tabs>
                <w:tab w:val="left" w:pos="2356"/>
              </w:tabs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10´</w:t>
            </w:r>
          </w:p>
        </w:tc>
      </w:tr>
      <w:tr w:rsidR="0013305E" w:rsidRPr="00516ADC" w14:paraId="7B76C8CF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3" w:type="dxa"/>
          </w:tcPr>
          <w:p w14:paraId="160CFB71" w14:textId="77777777" w:rsidR="0013305E" w:rsidRPr="00516ADC" w:rsidRDefault="0013305E" w:rsidP="003C1412">
            <w:pPr>
              <w:tabs>
                <w:tab w:val="left" w:pos="2356"/>
              </w:tabs>
              <w:spacing w:before="0"/>
              <w:jc w:val="center"/>
              <w:rPr>
                <w:rFonts w:cstheme="minorHAnsi"/>
              </w:rPr>
            </w:pPr>
            <w:r w:rsidRPr="00516ADC">
              <w:rPr>
                <w:rFonts w:cstheme="minorHAnsi"/>
              </w:rPr>
              <w:t>5.</w:t>
            </w:r>
          </w:p>
        </w:tc>
        <w:tc>
          <w:tcPr>
            <w:tcW w:w="4020" w:type="dxa"/>
          </w:tcPr>
          <w:p w14:paraId="0B16D86C" w14:textId="7DC16B8C" w:rsidR="0013305E" w:rsidRPr="00516ADC" w:rsidRDefault="00F73D8F" w:rsidP="003C1412">
            <w:pPr>
              <w:tabs>
                <w:tab w:val="left" w:pos="2356"/>
              </w:tabs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11.40 – 12.2</w:t>
            </w:r>
            <w:r w:rsidR="0013305E" w:rsidRPr="00516ADC">
              <w:rPr>
                <w:rFonts w:cstheme="minorHAnsi"/>
              </w:rPr>
              <w:t>5</w:t>
            </w:r>
          </w:p>
        </w:tc>
        <w:tc>
          <w:tcPr>
            <w:tcW w:w="2817" w:type="dxa"/>
          </w:tcPr>
          <w:p w14:paraId="06796DD2" w14:textId="407124DE" w:rsidR="0013305E" w:rsidRPr="00516ADC" w:rsidRDefault="002A3E38" w:rsidP="003C1412">
            <w:pPr>
              <w:tabs>
                <w:tab w:val="left" w:pos="2356"/>
              </w:tabs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30‘/</w:t>
            </w:r>
            <w:r w:rsidR="0082273E" w:rsidRPr="00516ADC">
              <w:rPr>
                <w:rFonts w:cstheme="minorHAnsi"/>
              </w:rPr>
              <w:t>5´</w:t>
            </w:r>
          </w:p>
        </w:tc>
      </w:tr>
      <w:tr w:rsidR="0013305E" w:rsidRPr="00516ADC" w14:paraId="75E33CA3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3" w:type="dxa"/>
          </w:tcPr>
          <w:p w14:paraId="17029DE5" w14:textId="77777777" w:rsidR="0013305E" w:rsidRPr="00516ADC" w:rsidRDefault="0013305E" w:rsidP="003C1412">
            <w:pPr>
              <w:tabs>
                <w:tab w:val="left" w:pos="2356"/>
              </w:tabs>
              <w:spacing w:before="0"/>
              <w:jc w:val="center"/>
              <w:rPr>
                <w:rFonts w:cstheme="minorHAnsi"/>
              </w:rPr>
            </w:pPr>
            <w:r w:rsidRPr="00516ADC">
              <w:rPr>
                <w:rFonts w:cstheme="minorHAnsi"/>
              </w:rPr>
              <w:t>6.</w:t>
            </w:r>
          </w:p>
        </w:tc>
        <w:tc>
          <w:tcPr>
            <w:tcW w:w="4020" w:type="dxa"/>
          </w:tcPr>
          <w:p w14:paraId="5A7014DC" w14:textId="5623834C" w:rsidR="0013305E" w:rsidRPr="00516ADC" w:rsidRDefault="00F73D8F" w:rsidP="003C1412">
            <w:pPr>
              <w:tabs>
                <w:tab w:val="left" w:pos="2356"/>
              </w:tabs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12.30 – 13.15/12.55 – 13.40</w:t>
            </w:r>
            <w:r w:rsidR="00E646B2" w:rsidRPr="00516ADC">
              <w:rPr>
                <w:rFonts w:cstheme="minorHAnsi"/>
              </w:rPr>
              <w:t xml:space="preserve"> </w:t>
            </w:r>
            <w:proofErr w:type="spellStart"/>
            <w:r w:rsidR="00E646B2" w:rsidRPr="00516ADC">
              <w:rPr>
                <w:rFonts w:cstheme="minorHAnsi"/>
              </w:rPr>
              <w:t>Gym</w:t>
            </w:r>
            <w:proofErr w:type="spellEnd"/>
            <w:r w:rsidR="00E646B2" w:rsidRPr="00516ADC">
              <w:rPr>
                <w:rFonts w:cstheme="minorHAnsi"/>
              </w:rPr>
              <w:t>.</w:t>
            </w:r>
          </w:p>
        </w:tc>
        <w:tc>
          <w:tcPr>
            <w:tcW w:w="2817" w:type="dxa"/>
          </w:tcPr>
          <w:p w14:paraId="18DD1E61" w14:textId="23F38A20" w:rsidR="0013305E" w:rsidRPr="00516ADC" w:rsidRDefault="0013305E" w:rsidP="003C1412">
            <w:pPr>
              <w:tabs>
                <w:tab w:val="left" w:pos="2356"/>
              </w:tabs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30´</w:t>
            </w:r>
            <w:r w:rsidR="00E646B2" w:rsidRPr="00516ADC">
              <w:rPr>
                <w:rFonts w:cstheme="minorHAnsi"/>
              </w:rPr>
              <w:t>/3</w:t>
            </w:r>
            <w:r w:rsidR="002A3E38" w:rsidRPr="00516ADC">
              <w:rPr>
                <w:rFonts w:cstheme="minorHAnsi"/>
              </w:rPr>
              <w:t>0</w:t>
            </w:r>
          </w:p>
        </w:tc>
      </w:tr>
      <w:tr w:rsidR="0013305E" w:rsidRPr="00516ADC" w14:paraId="117E5CC7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3" w:type="dxa"/>
          </w:tcPr>
          <w:p w14:paraId="299A2B68" w14:textId="77777777" w:rsidR="0013305E" w:rsidRPr="00516ADC" w:rsidRDefault="0013305E" w:rsidP="003C1412">
            <w:pPr>
              <w:tabs>
                <w:tab w:val="left" w:pos="2356"/>
              </w:tabs>
              <w:spacing w:before="0"/>
              <w:jc w:val="center"/>
              <w:rPr>
                <w:rFonts w:cstheme="minorHAnsi"/>
              </w:rPr>
            </w:pPr>
            <w:r w:rsidRPr="00516ADC">
              <w:rPr>
                <w:rFonts w:cstheme="minorHAnsi"/>
              </w:rPr>
              <w:t>7.</w:t>
            </w:r>
          </w:p>
        </w:tc>
        <w:tc>
          <w:tcPr>
            <w:tcW w:w="4020" w:type="dxa"/>
          </w:tcPr>
          <w:p w14:paraId="1A8007BB" w14:textId="570655EE" w:rsidR="0013305E" w:rsidRPr="00516ADC" w:rsidRDefault="00F73D8F" w:rsidP="003C1412">
            <w:pPr>
              <w:tabs>
                <w:tab w:val="left" w:pos="2356"/>
              </w:tabs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13.45 – 14.30</w:t>
            </w:r>
          </w:p>
        </w:tc>
        <w:tc>
          <w:tcPr>
            <w:tcW w:w="2817" w:type="dxa"/>
          </w:tcPr>
          <w:p w14:paraId="3CB54755" w14:textId="77777777" w:rsidR="0013305E" w:rsidRPr="00516ADC" w:rsidRDefault="0013305E" w:rsidP="003C1412">
            <w:pPr>
              <w:tabs>
                <w:tab w:val="left" w:pos="2356"/>
              </w:tabs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5´</w:t>
            </w:r>
          </w:p>
        </w:tc>
      </w:tr>
      <w:tr w:rsidR="0013305E" w:rsidRPr="00516ADC" w14:paraId="5F5B97B6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3" w:type="dxa"/>
          </w:tcPr>
          <w:p w14:paraId="37B9EA0D" w14:textId="77777777" w:rsidR="0013305E" w:rsidRPr="00516ADC" w:rsidRDefault="0013305E" w:rsidP="003C1412">
            <w:pPr>
              <w:tabs>
                <w:tab w:val="left" w:pos="2356"/>
              </w:tabs>
              <w:spacing w:before="0"/>
              <w:jc w:val="center"/>
              <w:rPr>
                <w:rFonts w:cstheme="minorHAnsi"/>
              </w:rPr>
            </w:pPr>
            <w:r w:rsidRPr="00516ADC">
              <w:rPr>
                <w:rFonts w:cstheme="minorHAnsi"/>
              </w:rPr>
              <w:t>8.</w:t>
            </w:r>
          </w:p>
        </w:tc>
        <w:tc>
          <w:tcPr>
            <w:tcW w:w="4020" w:type="dxa"/>
          </w:tcPr>
          <w:p w14:paraId="7254D18E" w14:textId="1B67C64B" w:rsidR="0013305E" w:rsidRPr="00516ADC" w:rsidRDefault="00F73D8F" w:rsidP="003C1412">
            <w:pPr>
              <w:tabs>
                <w:tab w:val="left" w:pos="2356"/>
              </w:tabs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14.35 – 15.20</w:t>
            </w:r>
          </w:p>
        </w:tc>
        <w:tc>
          <w:tcPr>
            <w:tcW w:w="2817" w:type="dxa"/>
          </w:tcPr>
          <w:p w14:paraId="3AF836D0" w14:textId="77777777" w:rsidR="0013305E" w:rsidRPr="00516ADC" w:rsidRDefault="0013305E" w:rsidP="003C1412">
            <w:pPr>
              <w:tabs>
                <w:tab w:val="left" w:pos="2356"/>
              </w:tabs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5´</w:t>
            </w:r>
          </w:p>
        </w:tc>
      </w:tr>
    </w:tbl>
    <w:p w14:paraId="09E319F5" w14:textId="77777777" w:rsidR="0013305E" w:rsidRPr="00516ADC" w:rsidRDefault="0013305E" w:rsidP="003C1412">
      <w:pPr>
        <w:spacing w:before="0" w:line="240" w:lineRule="auto"/>
        <w:rPr>
          <w:rFonts w:asciiTheme="minorHAnsi" w:hAnsiTheme="minorHAnsi" w:cstheme="minorHAnsi"/>
        </w:rPr>
      </w:pPr>
    </w:p>
    <w:p w14:paraId="68679535" w14:textId="77777777" w:rsidR="008F56E1" w:rsidRPr="00516ADC" w:rsidRDefault="008F56E1" w:rsidP="003C1412">
      <w:pPr>
        <w:pStyle w:val="Nadpis2"/>
        <w:spacing w:before="0" w:line="240" w:lineRule="auto"/>
        <w:rPr>
          <w:rFonts w:asciiTheme="minorHAnsi" w:hAnsiTheme="minorHAnsi" w:cstheme="minorHAnsi"/>
          <w:b w:val="0"/>
        </w:rPr>
      </w:pPr>
      <w:bookmarkStart w:id="35" w:name="_Toc83629348"/>
      <w:r w:rsidRPr="00516ADC">
        <w:rPr>
          <w:rFonts w:asciiTheme="minorHAnsi" w:hAnsiTheme="minorHAnsi" w:cstheme="minorHAnsi"/>
          <w:b w:val="0"/>
        </w:rPr>
        <w:t>Voľnočasové aktivity</w:t>
      </w:r>
      <w:bookmarkEnd w:id="35"/>
    </w:p>
    <w:p w14:paraId="68D3FDD9" w14:textId="0396EE1D" w:rsidR="0013305E" w:rsidRPr="00516ADC" w:rsidRDefault="0013305E" w:rsidP="003C1412">
      <w:pPr>
        <w:spacing w:before="0" w:line="240" w:lineRule="auto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>Voľnočasové aktivity pre žiakov sú poskytované v rámci Centra voľného času, ktoré funguje pri Spojenej škole sv. Košických mučeníkov. Ponuka záujmových útvarov reflektuje potrebu žiakov školy. Záujmové útvary vedú kvalifikovaní pedagógovia školy</w:t>
      </w:r>
      <w:r w:rsidR="00567F45" w:rsidRPr="00516ADC">
        <w:rPr>
          <w:rFonts w:asciiTheme="minorHAnsi" w:hAnsiTheme="minorHAnsi" w:cstheme="minorHAnsi"/>
        </w:rPr>
        <w:t>.</w:t>
      </w:r>
      <w:r w:rsidR="00C131D3" w:rsidRPr="00516ADC">
        <w:rPr>
          <w:rFonts w:asciiTheme="minorHAnsi" w:hAnsiTheme="minorHAnsi" w:cstheme="minorHAnsi"/>
        </w:rPr>
        <w:t xml:space="preserve"> Centrum voľného času sa riadi Školským vzdelávacím p</w:t>
      </w:r>
      <w:r w:rsidR="00AF1A36" w:rsidRPr="00516ADC">
        <w:rPr>
          <w:rFonts w:asciiTheme="minorHAnsi" w:hAnsiTheme="minorHAnsi" w:cstheme="minorHAnsi"/>
        </w:rPr>
        <w:t>rogramom</w:t>
      </w:r>
      <w:r w:rsidR="00C131D3" w:rsidRPr="00516ADC">
        <w:rPr>
          <w:rFonts w:asciiTheme="minorHAnsi" w:hAnsiTheme="minorHAnsi" w:cstheme="minorHAnsi"/>
        </w:rPr>
        <w:t xml:space="preserve"> pre CVČ a rovnako platným školským poriadkom pre žiakov. Záujmové činnosti preb</w:t>
      </w:r>
      <w:r w:rsidR="00F73D8F" w:rsidRPr="00516ADC">
        <w:rPr>
          <w:rFonts w:asciiTheme="minorHAnsi" w:hAnsiTheme="minorHAnsi" w:cstheme="minorHAnsi"/>
        </w:rPr>
        <w:t>i</w:t>
      </w:r>
      <w:r w:rsidR="00C131D3" w:rsidRPr="00516ADC">
        <w:rPr>
          <w:rFonts w:asciiTheme="minorHAnsi" w:hAnsiTheme="minorHAnsi" w:cstheme="minorHAnsi"/>
        </w:rPr>
        <w:t xml:space="preserve">ehajú spravidla v popoludňajších hodinách podľa platného harmonogramu. </w:t>
      </w:r>
    </w:p>
    <w:tbl>
      <w:tblPr>
        <w:tblStyle w:val="Tabukasmriekou1svetl"/>
        <w:tblW w:w="0" w:type="auto"/>
        <w:tblLook w:val="04A0" w:firstRow="1" w:lastRow="0" w:firstColumn="1" w:lastColumn="0" w:noHBand="0" w:noVBand="1"/>
      </w:tblPr>
      <w:tblGrid>
        <w:gridCol w:w="2790"/>
        <w:gridCol w:w="2800"/>
        <w:gridCol w:w="2790"/>
      </w:tblGrid>
      <w:tr w:rsidR="00567F45" w:rsidRPr="00516ADC" w14:paraId="6B3D18BE" w14:textId="77777777" w:rsidTr="00930D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3" w:type="dxa"/>
          </w:tcPr>
          <w:p w14:paraId="27BE67BE" w14:textId="6E6803B0" w:rsidR="00567F45" w:rsidRPr="00516ADC" w:rsidRDefault="00567F45" w:rsidP="003C1412">
            <w:pPr>
              <w:spacing w:before="0"/>
              <w:ind w:firstLine="0"/>
              <w:rPr>
                <w:rFonts w:cstheme="minorHAnsi"/>
                <w:sz w:val="20"/>
              </w:rPr>
            </w:pPr>
            <w:r w:rsidRPr="00516ADC">
              <w:rPr>
                <w:rFonts w:cstheme="minorHAnsi"/>
                <w:sz w:val="20"/>
              </w:rPr>
              <w:t xml:space="preserve">Záujmové útvary pre </w:t>
            </w:r>
            <w:r w:rsidR="00CF395B" w:rsidRPr="00516ADC">
              <w:rPr>
                <w:rFonts w:cstheme="minorHAnsi"/>
                <w:sz w:val="20"/>
              </w:rPr>
              <w:t>I. st. ZŠ</w:t>
            </w:r>
          </w:p>
        </w:tc>
        <w:tc>
          <w:tcPr>
            <w:tcW w:w="2844" w:type="dxa"/>
          </w:tcPr>
          <w:p w14:paraId="4E9EABCE" w14:textId="54E3E5B5" w:rsidR="00567F45" w:rsidRPr="00516ADC" w:rsidRDefault="00567F45" w:rsidP="003C1412">
            <w:pPr>
              <w:spacing w:before="0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516ADC">
              <w:rPr>
                <w:rFonts w:cstheme="minorHAnsi"/>
                <w:sz w:val="20"/>
              </w:rPr>
              <w:t xml:space="preserve">Záujmové útvary pre </w:t>
            </w:r>
            <w:r w:rsidR="00CF395B" w:rsidRPr="00516ADC">
              <w:rPr>
                <w:rFonts w:cstheme="minorHAnsi"/>
                <w:sz w:val="20"/>
              </w:rPr>
              <w:t xml:space="preserve">2. st. </w:t>
            </w:r>
            <w:r w:rsidRPr="00516ADC">
              <w:rPr>
                <w:rFonts w:cstheme="minorHAnsi"/>
                <w:sz w:val="20"/>
              </w:rPr>
              <w:t>ZŠ</w:t>
            </w:r>
          </w:p>
        </w:tc>
        <w:tc>
          <w:tcPr>
            <w:tcW w:w="2844" w:type="dxa"/>
          </w:tcPr>
          <w:p w14:paraId="3831D820" w14:textId="77777777" w:rsidR="00567F45" w:rsidRPr="00516ADC" w:rsidRDefault="00567F45" w:rsidP="003C1412">
            <w:pPr>
              <w:spacing w:before="0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516ADC">
              <w:rPr>
                <w:rFonts w:cstheme="minorHAnsi"/>
                <w:sz w:val="20"/>
              </w:rPr>
              <w:t>Záujmové útvary pre G</w:t>
            </w:r>
          </w:p>
        </w:tc>
      </w:tr>
      <w:tr w:rsidR="00567F45" w:rsidRPr="00516ADC" w14:paraId="2325A77F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3" w:type="dxa"/>
          </w:tcPr>
          <w:p w14:paraId="21EB180D" w14:textId="5C3A9C32" w:rsidR="00567F45" w:rsidRPr="00516ADC" w:rsidRDefault="00143CF5" w:rsidP="003C1412">
            <w:pPr>
              <w:spacing w:before="0"/>
              <w:ind w:firstLine="0"/>
              <w:rPr>
                <w:rFonts w:cstheme="minorHAnsi"/>
                <w:b w:val="0"/>
                <w:sz w:val="20"/>
              </w:rPr>
            </w:pPr>
            <w:r w:rsidRPr="00516ADC">
              <w:rPr>
                <w:rFonts w:cstheme="minorHAnsi"/>
                <w:b w:val="0"/>
                <w:sz w:val="20"/>
              </w:rPr>
              <w:t>Futbalový</w:t>
            </w:r>
          </w:p>
        </w:tc>
        <w:tc>
          <w:tcPr>
            <w:tcW w:w="2844" w:type="dxa"/>
          </w:tcPr>
          <w:p w14:paraId="53067B45" w14:textId="23071CA3" w:rsidR="00567F45" w:rsidRPr="00516ADC" w:rsidRDefault="00143CF5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516ADC">
              <w:rPr>
                <w:rFonts w:cstheme="minorHAnsi"/>
                <w:sz w:val="20"/>
              </w:rPr>
              <w:t>Anglický klub</w:t>
            </w:r>
          </w:p>
        </w:tc>
        <w:tc>
          <w:tcPr>
            <w:tcW w:w="2844" w:type="dxa"/>
          </w:tcPr>
          <w:p w14:paraId="3AB3EA05" w14:textId="2CEF6F2C" w:rsidR="00567F45" w:rsidRPr="00516ADC" w:rsidRDefault="00567F45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</w:p>
        </w:tc>
      </w:tr>
      <w:tr w:rsidR="001709AA" w:rsidRPr="00516ADC" w14:paraId="13F0C707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3" w:type="dxa"/>
          </w:tcPr>
          <w:p w14:paraId="76977944" w14:textId="74D72A54" w:rsidR="001709AA" w:rsidRPr="00516ADC" w:rsidRDefault="00143CF5" w:rsidP="003C1412">
            <w:pPr>
              <w:spacing w:before="0"/>
              <w:ind w:firstLine="0"/>
              <w:rPr>
                <w:rFonts w:cstheme="minorHAnsi"/>
                <w:b w:val="0"/>
                <w:sz w:val="20"/>
              </w:rPr>
            </w:pPr>
            <w:r w:rsidRPr="00516ADC">
              <w:rPr>
                <w:rFonts w:cstheme="minorHAnsi"/>
                <w:b w:val="0"/>
                <w:sz w:val="20"/>
              </w:rPr>
              <w:t>Chovateľsko-pestovateľský</w:t>
            </w:r>
          </w:p>
        </w:tc>
        <w:tc>
          <w:tcPr>
            <w:tcW w:w="2844" w:type="dxa"/>
          </w:tcPr>
          <w:p w14:paraId="2C142682" w14:textId="0716556B" w:rsidR="001709AA" w:rsidRPr="00516ADC" w:rsidRDefault="001339F1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516ADC">
              <w:rPr>
                <w:rFonts w:cstheme="minorHAnsi"/>
                <w:sz w:val="20"/>
              </w:rPr>
              <w:t>Slovenčina v kocke</w:t>
            </w:r>
          </w:p>
        </w:tc>
        <w:tc>
          <w:tcPr>
            <w:tcW w:w="2844" w:type="dxa"/>
          </w:tcPr>
          <w:p w14:paraId="1C1605FF" w14:textId="77777777" w:rsidR="001709AA" w:rsidRPr="00516ADC" w:rsidRDefault="001709AA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516ADC">
              <w:rPr>
                <w:rFonts w:cstheme="minorHAnsi"/>
                <w:sz w:val="20"/>
              </w:rPr>
              <w:t xml:space="preserve">Chemický </w:t>
            </w:r>
          </w:p>
        </w:tc>
      </w:tr>
      <w:tr w:rsidR="001709AA" w:rsidRPr="00516ADC" w14:paraId="0B2B800C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3" w:type="dxa"/>
          </w:tcPr>
          <w:p w14:paraId="171024A6" w14:textId="29656227" w:rsidR="001709AA" w:rsidRPr="00516ADC" w:rsidRDefault="00143CF5" w:rsidP="003C1412">
            <w:pPr>
              <w:spacing w:before="0"/>
              <w:ind w:firstLine="0"/>
              <w:rPr>
                <w:rFonts w:cstheme="minorHAnsi"/>
                <w:b w:val="0"/>
                <w:sz w:val="20"/>
              </w:rPr>
            </w:pPr>
            <w:r w:rsidRPr="00516ADC">
              <w:rPr>
                <w:rFonts w:cstheme="minorHAnsi"/>
                <w:b w:val="0"/>
                <w:sz w:val="20"/>
              </w:rPr>
              <w:t>Tanečno-pohybový</w:t>
            </w:r>
          </w:p>
        </w:tc>
        <w:tc>
          <w:tcPr>
            <w:tcW w:w="2844" w:type="dxa"/>
          </w:tcPr>
          <w:p w14:paraId="615AA442" w14:textId="77777777" w:rsidR="001709AA" w:rsidRPr="00516ADC" w:rsidRDefault="001709AA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516ADC">
              <w:rPr>
                <w:rFonts w:cstheme="minorHAnsi"/>
                <w:sz w:val="20"/>
              </w:rPr>
              <w:t>Cvičenia z matematiky</w:t>
            </w:r>
          </w:p>
        </w:tc>
        <w:tc>
          <w:tcPr>
            <w:tcW w:w="2844" w:type="dxa"/>
          </w:tcPr>
          <w:p w14:paraId="6D5C5B67" w14:textId="66B725B7" w:rsidR="001709AA" w:rsidRPr="00516ADC" w:rsidRDefault="001339F1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516ADC">
              <w:rPr>
                <w:rFonts w:cstheme="minorHAnsi"/>
                <w:sz w:val="20"/>
              </w:rPr>
              <w:t>Spoločensko-vedný</w:t>
            </w:r>
          </w:p>
        </w:tc>
      </w:tr>
      <w:tr w:rsidR="001709AA" w:rsidRPr="00516ADC" w14:paraId="4EB143FF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3" w:type="dxa"/>
          </w:tcPr>
          <w:p w14:paraId="1EDC0921" w14:textId="2AE7EC10" w:rsidR="001709AA" w:rsidRPr="00516ADC" w:rsidRDefault="00143CF5" w:rsidP="003C1412">
            <w:pPr>
              <w:spacing w:before="0"/>
              <w:ind w:firstLine="0"/>
              <w:rPr>
                <w:rFonts w:cstheme="minorHAnsi"/>
                <w:b w:val="0"/>
                <w:sz w:val="20"/>
              </w:rPr>
            </w:pPr>
            <w:r w:rsidRPr="00516ADC">
              <w:rPr>
                <w:rFonts w:cstheme="minorHAnsi"/>
                <w:b w:val="0"/>
                <w:sz w:val="20"/>
              </w:rPr>
              <w:t>Krížom krážom učivom</w:t>
            </w:r>
          </w:p>
        </w:tc>
        <w:tc>
          <w:tcPr>
            <w:tcW w:w="2844" w:type="dxa"/>
          </w:tcPr>
          <w:p w14:paraId="7A56F660" w14:textId="77777777" w:rsidR="001709AA" w:rsidRPr="00516ADC" w:rsidRDefault="001709AA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516ADC">
              <w:rPr>
                <w:rFonts w:cstheme="minorHAnsi"/>
                <w:sz w:val="20"/>
              </w:rPr>
              <w:t>Environmentálny</w:t>
            </w:r>
          </w:p>
        </w:tc>
        <w:tc>
          <w:tcPr>
            <w:tcW w:w="2844" w:type="dxa"/>
          </w:tcPr>
          <w:p w14:paraId="7536B456" w14:textId="77777777" w:rsidR="001709AA" w:rsidRPr="00516ADC" w:rsidRDefault="001709AA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516ADC">
              <w:rPr>
                <w:rFonts w:cstheme="minorHAnsi"/>
                <w:sz w:val="20"/>
              </w:rPr>
              <w:t>Literárno-žurnalistický</w:t>
            </w:r>
          </w:p>
        </w:tc>
      </w:tr>
      <w:tr w:rsidR="001709AA" w:rsidRPr="00516ADC" w14:paraId="5C742976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3" w:type="dxa"/>
          </w:tcPr>
          <w:p w14:paraId="018A781D" w14:textId="77777777" w:rsidR="001709AA" w:rsidRPr="00516ADC" w:rsidRDefault="001709AA" w:rsidP="003C1412">
            <w:pPr>
              <w:spacing w:before="0"/>
              <w:ind w:firstLine="0"/>
              <w:rPr>
                <w:rFonts w:cstheme="minorHAnsi"/>
                <w:b w:val="0"/>
                <w:sz w:val="20"/>
              </w:rPr>
            </w:pPr>
            <w:r w:rsidRPr="00516ADC">
              <w:rPr>
                <w:rFonts w:cstheme="minorHAnsi"/>
                <w:b w:val="0"/>
                <w:sz w:val="20"/>
              </w:rPr>
              <w:t>Tanečno-pohybový</w:t>
            </w:r>
          </w:p>
        </w:tc>
        <w:tc>
          <w:tcPr>
            <w:tcW w:w="2844" w:type="dxa"/>
          </w:tcPr>
          <w:p w14:paraId="382EA848" w14:textId="23C0D922" w:rsidR="001709AA" w:rsidRPr="00516ADC" w:rsidRDefault="00143CF5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516ADC">
              <w:rPr>
                <w:rFonts w:cstheme="minorHAnsi"/>
                <w:sz w:val="20"/>
              </w:rPr>
              <w:t>Spevácky zbor</w:t>
            </w:r>
          </w:p>
        </w:tc>
        <w:tc>
          <w:tcPr>
            <w:tcW w:w="2844" w:type="dxa"/>
          </w:tcPr>
          <w:p w14:paraId="70FAB163" w14:textId="37AE8E82" w:rsidR="001709AA" w:rsidRPr="00516ADC" w:rsidRDefault="00FD36B5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516ADC">
              <w:rPr>
                <w:rFonts w:cstheme="minorHAnsi"/>
                <w:sz w:val="20"/>
              </w:rPr>
              <w:t>Geografické súťaže</w:t>
            </w:r>
          </w:p>
        </w:tc>
      </w:tr>
      <w:tr w:rsidR="001709AA" w:rsidRPr="00516ADC" w14:paraId="08440CD2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3" w:type="dxa"/>
            <w:vMerge w:val="restart"/>
          </w:tcPr>
          <w:p w14:paraId="6F676F80" w14:textId="1DBDB51E" w:rsidR="00E27F79" w:rsidRPr="00516ADC" w:rsidRDefault="00143CF5" w:rsidP="003C1412">
            <w:pPr>
              <w:spacing w:before="0"/>
              <w:ind w:firstLine="0"/>
              <w:rPr>
                <w:rFonts w:cstheme="minorHAnsi"/>
                <w:b w:val="0"/>
                <w:sz w:val="20"/>
              </w:rPr>
            </w:pPr>
            <w:r w:rsidRPr="00516ADC">
              <w:rPr>
                <w:rFonts w:cstheme="minorHAnsi"/>
                <w:b w:val="0"/>
                <w:sz w:val="20"/>
              </w:rPr>
              <w:t>Spevácky zbor</w:t>
            </w:r>
          </w:p>
        </w:tc>
        <w:tc>
          <w:tcPr>
            <w:tcW w:w="2844" w:type="dxa"/>
          </w:tcPr>
          <w:p w14:paraId="6E2D8752" w14:textId="77777777" w:rsidR="001709AA" w:rsidRPr="00516ADC" w:rsidRDefault="001709AA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516ADC">
              <w:rPr>
                <w:rFonts w:cstheme="minorHAnsi"/>
                <w:sz w:val="20"/>
              </w:rPr>
              <w:t>Chovateľsko-pestovateľský</w:t>
            </w:r>
          </w:p>
        </w:tc>
        <w:tc>
          <w:tcPr>
            <w:tcW w:w="2844" w:type="dxa"/>
          </w:tcPr>
          <w:p w14:paraId="63AD3E83" w14:textId="77777777" w:rsidR="001709AA" w:rsidRPr="00516ADC" w:rsidRDefault="001709AA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516ADC">
              <w:rPr>
                <w:rFonts w:cstheme="minorHAnsi"/>
                <w:sz w:val="20"/>
              </w:rPr>
              <w:t>Posilňovanie</w:t>
            </w:r>
          </w:p>
        </w:tc>
      </w:tr>
      <w:tr w:rsidR="001709AA" w:rsidRPr="00516ADC" w14:paraId="60AC9B97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3" w:type="dxa"/>
            <w:vMerge/>
          </w:tcPr>
          <w:p w14:paraId="35AC96FA" w14:textId="77777777" w:rsidR="001709AA" w:rsidRPr="00516ADC" w:rsidRDefault="001709AA" w:rsidP="003C1412">
            <w:pPr>
              <w:spacing w:before="0"/>
              <w:ind w:firstLine="0"/>
              <w:rPr>
                <w:rFonts w:cstheme="minorHAnsi"/>
                <w:sz w:val="20"/>
              </w:rPr>
            </w:pPr>
          </w:p>
        </w:tc>
        <w:tc>
          <w:tcPr>
            <w:tcW w:w="2844" w:type="dxa"/>
          </w:tcPr>
          <w:p w14:paraId="3928C19F" w14:textId="11323FE6" w:rsidR="001709AA" w:rsidRPr="00516ADC" w:rsidRDefault="00E27F79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516ADC">
              <w:rPr>
                <w:rFonts w:cstheme="minorHAnsi"/>
                <w:sz w:val="20"/>
              </w:rPr>
              <w:t>Matematický pre ôsmakov</w:t>
            </w:r>
          </w:p>
        </w:tc>
        <w:tc>
          <w:tcPr>
            <w:tcW w:w="2844" w:type="dxa"/>
          </w:tcPr>
          <w:p w14:paraId="6B98D191" w14:textId="77777777" w:rsidR="001709AA" w:rsidRPr="00516ADC" w:rsidRDefault="001709AA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516ADC">
              <w:rPr>
                <w:rFonts w:cstheme="minorHAnsi"/>
                <w:sz w:val="20"/>
              </w:rPr>
              <w:t>Prírodovedný</w:t>
            </w:r>
          </w:p>
        </w:tc>
      </w:tr>
      <w:tr w:rsidR="001709AA" w:rsidRPr="00516ADC" w14:paraId="4DB73C14" w14:textId="77777777" w:rsidTr="00930DF8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3" w:type="dxa"/>
            <w:vMerge/>
          </w:tcPr>
          <w:p w14:paraId="58D9C9B1" w14:textId="77777777" w:rsidR="001709AA" w:rsidRPr="00516ADC" w:rsidRDefault="001709AA" w:rsidP="003C1412">
            <w:pPr>
              <w:spacing w:before="0"/>
              <w:ind w:firstLine="0"/>
              <w:rPr>
                <w:rFonts w:cstheme="minorHAnsi"/>
                <w:sz w:val="20"/>
              </w:rPr>
            </w:pPr>
          </w:p>
        </w:tc>
        <w:tc>
          <w:tcPr>
            <w:tcW w:w="2844" w:type="dxa"/>
          </w:tcPr>
          <w:p w14:paraId="361B8356" w14:textId="1C2D95B1" w:rsidR="001709AA" w:rsidRPr="00516ADC" w:rsidRDefault="001709AA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proofErr w:type="spellStart"/>
            <w:r w:rsidRPr="00516ADC">
              <w:rPr>
                <w:rFonts w:cstheme="minorHAnsi"/>
                <w:sz w:val="20"/>
              </w:rPr>
              <w:t>Flo</w:t>
            </w:r>
            <w:r w:rsidR="00C46E1A" w:rsidRPr="00516ADC">
              <w:rPr>
                <w:rFonts w:cstheme="minorHAnsi"/>
                <w:sz w:val="20"/>
              </w:rPr>
              <w:t>o</w:t>
            </w:r>
            <w:r w:rsidRPr="00516ADC">
              <w:rPr>
                <w:rFonts w:cstheme="minorHAnsi"/>
                <w:sz w:val="20"/>
              </w:rPr>
              <w:t>rbalový</w:t>
            </w:r>
            <w:proofErr w:type="spellEnd"/>
          </w:p>
        </w:tc>
        <w:tc>
          <w:tcPr>
            <w:tcW w:w="2844" w:type="dxa"/>
          </w:tcPr>
          <w:p w14:paraId="588A53A1" w14:textId="29682E19" w:rsidR="001709AA" w:rsidRPr="00516ADC" w:rsidRDefault="001709AA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</w:p>
        </w:tc>
      </w:tr>
      <w:tr w:rsidR="001709AA" w:rsidRPr="00516ADC" w14:paraId="340BA702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3" w:type="dxa"/>
            <w:vMerge/>
          </w:tcPr>
          <w:p w14:paraId="09889706" w14:textId="77777777" w:rsidR="001709AA" w:rsidRPr="00516ADC" w:rsidRDefault="001709AA" w:rsidP="003C1412">
            <w:pPr>
              <w:spacing w:before="0"/>
              <w:ind w:firstLine="0"/>
              <w:rPr>
                <w:rFonts w:cstheme="minorHAnsi"/>
                <w:sz w:val="20"/>
              </w:rPr>
            </w:pPr>
          </w:p>
        </w:tc>
        <w:tc>
          <w:tcPr>
            <w:tcW w:w="2844" w:type="dxa"/>
          </w:tcPr>
          <w:p w14:paraId="581666CB" w14:textId="2C67E926" w:rsidR="001709AA" w:rsidRPr="00516ADC" w:rsidRDefault="00E27F79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516ADC">
              <w:rPr>
                <w:rFonts w:cstheme="minorHAnsi"/>
                <w:sz w:val="20"/>
              </w:rPr>
              <w:t>Programovanie lego robotov</w:t>
            </w:r>
          </w:p>
        </w:tc>
        <w:tc>
          <w:tcPr>
            <w:tcW w:w="2844" w:type="dxa"/>
          </w:tcPr>
          <w:p w14:paraId="6E725AA0" w14:textId="77777777" w:rsidR="001709AA" w:rsidRPr="00516ADC" w:rsidRDefault="001709AA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</w:p>
        </w:tc>
      </w:tr>
      <w:tr w:rsidR="001709AA" w:rsidRPr="00516ADC" w14:paraId="0E161028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3" w:type="dxa"/>
            <w:vMerge/>
          </w:tcPr>
          <w:p w14:paraId="3E12CD5F" w14:textId="77777777" w:rsidR="001709AA" w:rsidRPr="00516ADC" w:rsidRDefault="001709AA" w:rsidP="003C1412">
            <w:pPr>
              <w:spacing w:before="0"/>
              <w:ind w:firstLine="0"/>
              <w:rPr>
                <w:rFonts w:cstheme="minorHAnsi"/>
                <w:sz w:val="20"/>
              </w:rPr>
            </w:pPr>
          </w:p>
        </w:tc>
        <w:tc>
          <w:tcPr>
            <w:tcW w:w="2844" w:type="dxa"/>
          </w:tcPr>
          <w:p w14:paraId="725D8096" w14:textId="01D3F6AE" w:rsidR="001709AA" w:rsidRPr="00516ADC" w:rsidRDefault="00E27F79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516ADC">
              <w:rPr>
                <w:rFonts w:cstheme="minorHAnsi"/>
                <w:sz w:val="20"/>
              </w:rPr>
              <w:t>Kulinárium</w:t>
            </w:r>
          </w:p>
        </w:tc>
        <w:tc>
          <w:tcPr>
            <w:tcW w:w="2844" w:type="dxa"/>
          </w:tcPr>
          <w:p w14:paraId="081AFAD9" w14:textId="77777777" w:rsidR="001709AA" w:rsidRPr="00516ADC" w:rsidRDefault="001709AA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</w:p>
        </w:tc>
      </w:tr>
      <w:tr w:rsidR="001709AA" w:rsidRPr="00516ADC" w14:paraId="5CDD00D9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3" w:type="dxa"/>
            <w:vMerge/>
          </w:tcPr>
          <w:p w14:paraId="7F768048" w14:textId="77777777" w:rsidR="001709AA" w:rsidRPr="00516ADC" w:rsidRDefault="001709AA" w:rsidP="003C1412">
            <w:pPr>
              <w:spacing w:before="0"/>
              <w:ind w:firstLine="0"/>
              <w:rPr>
                <w:rFonts w:cstheme="minorHAnsi"/>
                <w:sz w:val="20"/>
              </w:rPr>
            </w:pPr>
          </w:p>
        </w:tc>
        <w:tc>
          <w:tcPr>
            <w:tcW w:w="2844" w:type="dxa"/>
          </w:tcPr>
          <w:p w14:paraId="00243B61" w14:textId="77777777" w:rsidR="001709AA" w:rsidRPr="00516ADC" w:rsidRDefault="001709AA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  <w:r w:rsidRPr="00516ADC">
              <w:rPr>
                <w:rFonts w:cstheme="minorHAnsi"/>
                <w:sz w:val="20"/>
              </w:rPr>
              <w:t>Žurnalistický</w:t>
            </w:r>
          </w:p>
        </w:tc>
        <w:tc>
          <w:tcPr>
            <w:tcW w:w="2844" w:type="dxa"/>
          </w:tcPr>
          <w:p w14:paraId="0906970A" w14:textId="77777777" w:rsidR="001709AA" w:rsidRPr="00516ADC" w:rsidRDefault="001709AA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</w:rPr>
            </w:pPr>
          </w:p>
        </w:tc>
      </w:tr>
      <w:tr w:rsidR="00143CF5" w:rsidRPr="00516ADC" w14:paraId="3D3D6471" w14:textId="77777777" w:rsidTr="00930DF8">
        <w:trPr>
          <w:gridAfter w:val="2"/>
          <w:wAfter w:w="5590" w:type="dxa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3" w:type="dxa"/>
            <w:vMerge/>
          </w:tcPr>
          <w:p w14:paraId="25765F1D" w14:textId="77777777" w:rsidR="00143CF5" w:rsidRPr="00516ADC" w:rsidRDefault="00143CF5" w:rsidP="003C1412">
            <w:pPr>
              <w:spacing w:before="0"/>
              <w:ind w:firstLine="0"/>
              <w:rPr>
                <w:rFonts w:cstheme="minorHAnsi"/>
                <w:sz w:val="20"/>
              </w:rPr>
            </w:pPr>
          </w:p>
        </w:tc>
      </w:tr>
    </w:tbl>
    <w:p w14:paraId="77432055" w14:textId="77777777" w:rsidR="00567F45" w:rsidRPr="00516ADC" w:rsidRDefault="00567F45" w:rsidP="003C1412">
      <w:pPr>
        <w:spacing w:before="0" w:line="240" w:lineRule="auto"/>
        <w:rPr>
          <w:rFonts w:asciiTheme="minorHAnsi" w:hAnsiTheme="minorHAnsi" w:cstheme="minorHAnsi"/>
        </w:rPr>
      </w:pPr>
    </w:p>
    <w:p w14:paraId="653C628D" w14:textId="77777777" w:rsidR="008F56E1" w:rsidRPr="00516ADC" w:rsidRDefault="008F56E1" w:rsidP="003C1412">
      <w:pPr>
        <w:pStyle w:val="Nadpis2"/>
        <w:spacing w:before="0" w:line="240" w:lineRule="auto"/>
        <w:rPr>
          <w:rFonts w:asciiTheme="minorHAnsi" w:hAnsiTheme="minorHAnsi" w:cstheme="minorHAnsi"/>
          <w:b w:val="0"/>
        </w:rPr>
      </w:pPr>
      <w:bookmarkStart w:id="36" w:name="_Toc83629349"/>
      <w:r w:rsidRPr="00516ADC">
        <w:rPr>
          <w:rFonts w:asciiTheme="minorHAnsi" w:hAnsiTheme="minorHAnsi" w:cstheme="minorHAnsi"/>
          <w:b w:val="0"/>
        </w:rPr>
        <w:t>Spolupráca školy s</w:t>
      </w:r>
      <w:r w:rsidR="00567F45" w:rsidRPr="00516ADC">
        <w:rPr>
          <w:rFonts w:asciiTheme="minorHAnsi" w:hAnsiTheme="minorHAnsi" w:cstheme="minorHAnsi"/>
          <w:b w:val="0"/>
        </w:rPr>
        <w:t> </w:t>
      </w:r>
      <w:r w:rsidRPr="00516ADC">
        <w:rPr>
          <w:rFonts w:asciiTheme="minorHAnsi" w:hAnsiTheme="minorHAnsi" w:cstheme="minorHAnsi"/>
          <w:b w:val="0"/>
        </w:rPr>
        <w:t>rodičmi</w:t>
      </w:r>
      <w:bookmarkEnd w:id="36"/>
    </w:p>
    <w:p w14:paraId="589D96DC" w14:textId="2AB6FDAA" w:rsidR="00567F45" w:rsidRPr="00516ADC" w:rsidRDefault="00567F45" w:rsidP="003C1412">
      <w:pPr>
        <w:spacing w:before="0" w:line="240" w:lineRule="auto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>Spojená škola aktívne spolupracuje s rodičmi žiakov. Pravidel</w:t>
      </w:r>
      <w:r w:rsidR="008D61D8" w:rsidRPr="00516ADC">
        <w:rPr>
          <w:rFonts w:asciiTheme="minorHAnsi" w:hAnsiTheme="minorHAnsi" w:cstheme="minorHAnsi"/>
        </w:rPr>
        <w:t>ne každý štvrťrok organizujeme r</w:t>
      </w:r>
      <w:r w:rsidRPr="00516ADC">
        <w:rPr>
          <w:rFonts w:asciiTheme="minorHAnsi" w:hAnsiTheme="minorHAnsi" w:cstheme="minorHAnsi"/>
        </w:rPr>
        <w:t>odičovské spoločenstvá a konzultácie.</w:t>
      </w:r>
    </w:p>
    <w:tbl>
      <w:tblPr>
        <w:tblStyle w:val="Tabukasmriekou1svetl"/>
        <w:tblW w:w="0" w:type="auto"/>
        <w:tblLook w:val="04A0" w:firstRow="1" w:lastRow="0" w:firstColumn="1" w:lastColumn="0" w:noHBand="0" w:noVBand="1"/>
      </w:tblPr>
      <w:tblGrid>
        <w:gridCol w:w="4190"/>
        <w:gridCol w:w="4190"/>
      </w:tblGrid>
      <w:tr w:rsidR="00567F45" w:rsidRPr="00516ADC" w14:paraId="190D29C8" w14:textId="77777777" w:rsidTr="00930D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5" w:type="dxa"/>
          </w:tcPr>
          <w:p w14:paraId="30B15562" w14:textId="77777777" w:rsidR="00567F45" w:rsidRPr="00516ADC" w:rsidRDefault="00AA3C0D" w:rsidP="003C1412">
            <w:pPr>
              <w:spacing w:before="0"/>
              <w:ind w:firstLine="0"/>
              <w:rPr>
                <w:rFonts w:cstheme="minorHAnsi"/>
              </w:rPr>
            </w:pPr>
            <w:r w:rsidRPr="00516ADC">
              <w:rPr>
                <w:rFonts w:cstheme="minorHAnsi"/>
              </w:rPr>
              <w:lastRenderedPageBreak/>
              <w:t>rada  rodičov</w:t>
            </w:r>
          </w:p>
        </w:tc>
        <w:tc>
          <w:tcPr>
            <w:tcW w:w="4265" w:type="dxa"/>
          </w:tcPr>
          <w:p w14:paraId="1E2553D1" w14:textId="77777777" w:rsidR="00567F45" w:rsidRPr="00516ADC" w:rsidRDefault="00AA3C0D" w:rsidP="003C1412">
            <w:pPr>
              <w:spacing w:before="0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predseda</w:t>
            </w:r>
          </w:p>
        </w:tc>
      </w:tr>
      <w:tr w:rsidR="00567F45" w:rsidRPr="00516ADC" w14:paraId="17959A85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5" w:type="dxa"/>
          </w:tcPr>
          <w:p w14:paraId="2908A19E" w14:textId="77777777" w:rsidR="00567F45" w:rsidRPr="00516ADC" w:rsidRDefault="00567F45" w:rsidP="003C1412">
            <w:pPr>
              <w:spacing w:before="0"/>
              <w:ind w:firstLine="0"/>
              <w:rPr>
                <w:rFonts w:cstheme="minorHAnsi"/>
              </w:rPr>
            </w:pPr>
            <w:r w:rsidRPr="00516ADC">
              <w:rPr>
                <w:rFonts w:cstheme="minorHAnsi"/>
              </w:rPr>
              <w:t>Rodičovská rada pri ZŠ</w:t>
            </w:r>
          </w:p>
        </w:tc>
        <w:tc>
          <w:tcPr>
            <w:tcW w:w="4265" w:type="dxa"/>
          </w:tcPr>
          <w:p w14:paraId="4B2CFA92" w14:textId="195481F3" w:rsidR="00567F45" w:rsidRPr="00516ADC" w:rsidRDefault="00FD36B5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 xml:space="preserve">Ing. </w:t>
            </w:r>
            <w:proofErr w:type="spellStart"/>
            <w:r w:rsidRPr="00516ADC">
              <w:rPr>
                <w:rFonts w:cstheme="minorHAnsi"/>
              </w:rPr>
              <w:t>Annamária</w:t>
            </w:r>
            <w:proofErr w:type="spellEnd"/>
            <w:r w:rsidRPr="00516ADC">
              <w:rPr>
                <w:rFonts w:cstheme="minorHAnsi"/>
              </w:rPr>
              <w:t xml:space="preserve"> Kočišová</w:t>
            </w:r>
          </w:p>
        </w:tc>
      </w:tr>
      <w:tr w:rsidR="00567F45" w:rsidRPr="00516ADC" w14:paraId="23DCC8E6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5" w:type="dxa"/>
          </w:tcPr>
          <w:p w14:paraId="61558DDF" w14:textId="6FED441C" w:rsidR="00567F45" w:rsidRPr="00516ADC" w:rsidRDefault="006A6D60" w:rsidP="003C1412">
            <w:pPr>
              <w:spacing w:before="0"/>
              <w:ind w:firstLine="0"/>
              <w:rPr>
                <w:rFonts w:cstheme="minorHAnsi"/>
              </w:rPr>
            </w:pPr>
            <w:r w:rsidRPr="00516ADC">
              <w:rPr>
                <w:rFonts w:cstheme="minorHAnsi"/>
              </w:rPr>
              <w:t>OZ</w:t>
            </w:r>
            <w:r w:rsidR="00567F45" w:rsidRPr="00516ADC">
              <w:rPr>
                <w:rFonts w:cstheme="minorHAnsi"/>
              </w:rPr>
              <w:t xml:space="preserve"> pri MŠ</w:t>
            </w:r>
          </w:p>
        </w:tc>
        <w:tc>
          <w:tcPr>
            <w:tcW w:w="4265" w:type="dxa"/>
          </w:tcPr>
          <w:p w14:paraId="2A308EA3" w14:textId="558E448E" w:rsidR="00567F45" w:rsidRPr="00516ADC" w:rsidRDefault="00C131D3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 xml:space="preserve">Ing. </w:t>
            </w:r>
            <w:r w:rsidR="00A61C10" w:rsidRPr="00516ADC">
              <w:rPr>
                <w:rFonts w:cstheme="minorHAnsi"/>
              </w:rPr>
              <w:t xml:space="preserve">Zuzana </w:t>
            </w:r>
            <w:proofErr w:type="spellStart"/>
            <w:r w:rsidR="00A61C10" w:rsidRPr="00516ADC">
              <w:rPr>
                <w:rFonts w:cstheme="minorHAnsi"/>
              </w:rPr>
              <w:t>Rych</w:t>
            </w:r>
            <w:r w:rsidR="008D61D8" w:rsidRPr="00516ADC">
              <w:rPr>
                <w:rFonts w:cstheme="minorHAnsi"/>
              </w:rPr>
              <w:t>navská</w:t>
            </w:r>
            <w:proofErr w:type="spellEnd"/>
          </w:p>
        </w:tc>
      </w:tr>
      <w:tr w:rsidR="00567F45" w:rsidRPr="00516ADC" w14:paraId="798A3654" w14:textId="77777777" w:rsidTr="00930D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5" w:type="dxa"/>
          </w:tcPr>
          <w:p w14:paraId="6813F68B" w14:textId="77777777" w:rsidR="00567F45" w:rsidRPr="00516ADC" w:rsidRDefault="00AA3C0D" w:rsidP="003C1412">
            <w:pPr>
              <w:spacing w:before="0"/>
              <w:ind w:firstLine="0"/>
              <w:rPr>
                <w:rFonts w:cstheme="minorHAnsi"/>
              </w:rPr>
            </w:pPr>
            <w:r w:rsidRPr="00516ADC">
              <w:rPr>
                <w:rFonts w:cstheme="minorHAnsi"/>
              </w:rPr>
              <w:t>Rodičovská rada pri gymnáziu</w:t>
            </w:r>
          </w:p>
        </w:tc>
        <w:tc>
          <w:tcPr>
            <w:tcW w:w="4265" w:type="dxa"/>
          </w:tcPr>
          <w:p w14:paraId="60E62E47" w14:textId="43DADBA5" w:rsidR="00567F45" w:rsidRPr="00516ADC" w:rsidRDefault="00D63DB7" w:rsidP="003C1412">
            <w:pPr>
              <w:spacing w:before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16ADC">
              <w:rPr>
                <w:rFonts w:cstheme="minorHAnsi"/>
              </w:rPr>
              <w:t>Ing. Vladimír Tóth</w:t>
            </w:r>
          </w:p>
        </w:tc>
      </w:tr>
    </w:tbl>
    <w:p w14:paraId="46531ADE" w14:textId="588849C4" w:rsidR="00567F45" w:rsidRPr="00516ADC" w:rsidRDefault="00A61C10" w:rsidP="003C1412">
      <w:pPr>
        <w:spacing w:before="0" w:line="240" w:lineRule="auto"/>
        <w:ind w:firstLine="0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 xml:space="preserve">Pre rodičov organizujeme pravidelné informačné dni. </w:t>
      </w:r>
    </w:p>
    <w:p w14:paraId="7F82D26B" w14:textId="77777777" w:rsidR="003C1412" w:rsidRPr="00516ADC" w:rsidRDefault="003C1412" w:rsidP="003C1412">
      <w:pPr>
        <w:spacing w:before="0" w:line="240" w:lineRule="auto"/>
        <w:ind w:firstLine="0"/>
        <w:rPr>
          <w:rFonts w:asciiTheme="minorHAnsi" w:hAnsiTheme="minorHAnsi" w:cstheme="minorHAnsi"/>
        </w:rPr>
      </w:pPr>
    </w:p>
    <w:p w14:paraId="7D3A9548" w14:textId="77777777" w:rsidR="00AA3C0D" w:rsidRPr="00516ADC" w:rsidRDefault="008F56E1" w:rsidP="003C1412">
      <w:pPr>
        <w:pStyle w:val="Nadpis2"/>
        <w:spacing w:before="0" w:line="240" w:lineRule="auto"/>
        <w:rPr>
          <w:rFonts w:asciiTheme="minorHAnsi" w:hAnsiTheme="minorHAnsi" w:cstheme="minorHAnsi"/>
          <w:b w:val="0"/>
        </w:rPr>
      </w:pPr>
      <w:bookmarkStart w:id="37" w:name="_Toc83629350"/>
      <w:r w:rsidRPr="00516ADC">
        <w:rPr>
          <w:rFonts w:asciiTheme="minorHAnsi" w:hAnsiTheme="minorHAnsi" w:cstheme="minorHAnsi"/>
          <w:b w:val="0"/>
        </w:rPr>
        <w:t>Spolupráca školy a verejnosti</w:t>
      </w:r>
      <w:bookmarkEnd w:id="37"/>
    </w:p>
    <w:p w14:paraId="4B7DD4CE" w14:textId="77777777" w:rsidR="008F56E1" w:rsidRPr="00516ADC" w:rsidRDefault="00AA3C0D" w:rsidP="003C1412">
      <w:pPr>
        <w:spacing w:before="0" w:line="240" w:lineRule="auto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>Prehľad aktivít organizovaných v spolupráci s verejnosťou</w:t>
      </w:r>
    </w:p>
    <w:p w14:paraId="3559C12C" w14:textId="77777777" w:rsidR="00AA3C0D" w:rsidRPr="00516ADC" w:rsidRDefault="00AA3C0D" w:rsidP="003C1412">
      <w:pPr>
        <w:pStyle w:val="Odsekzoznamu"/>
        <w:numPr>
          <w:ilvl w:val="0"/>
          <w:numId w:val="40"/>
        </w:numPr>
        <w:spacing w:before="0" w:line="240" w:lineRule="auto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>Vianočné trhy</w:t>
      </w:r>
    </w:p>
    <w:p w14:paraId="4F5482C2" w14:textId="77777777" w:rsidR="00AA3C0D" w:rsidRPr="00516ADC" w:rsidRDefault="00AA3C0D" w:rsidP="003C1412">
      <w:pPr>
        <w:pStyle w:val="Odsekzoznamu"/>
        <w:numPr>
          <w:ilvl w:val="0"/>
          <w:numId w:val="40"/>
        </w:numPr>
        <w:spacing w:before="0" w:line="240" w:lineRule="auto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>Vianočná akadémia</w:t>
      </w:r>
    </w:p>
    <w:p w14:paraId="34A01CEB" w14:textId="7D8238DC" w:rsidR="00143CF5" w:rsidRPr="00516ADC" w:rsidRDefault="00143CF5" w:rsidP="003C1412">
      <w:pPr>
        <w:pStyle w:val="Odsekzoznamu"/>
        <w:numPr>
          <w:ilvl w:val="0"/>
          <w:numId w:val="40"/>
        </w:numPr>
        <w:spacing w:before="0" w:line="240" w:lineRule="auto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>Spolupráca pri revitalizácii školského areálu so susednou školou</w:t>
      </w:r>
    </w:p>
    <w:p w14:paraId="78293B24" w14:textId="17A3541C" w:rsidR="00AA3C0D" w:rsidRPr="00516ADC" w:rsidRDefault="00AA3C0D" w:rsidP="003C1412">
      <w:pPr>
        <w:pStyle w:val="Odsekzoznamu"/>
        <w:numPr>
          <w:ilvl w:val="0"/>
          <w:numId w:val="40"/>
        </w:numPr>
        <w:spacing w:before="0" w:line="240" w:lineRule="auto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 xml:space="preserve">Vydávanie školských časopisov: Quo </w:t>
      </w:r>
      <w:proofErr w:type="spellStart"/>
      <w:r w:rsidRPr="00516ADC">
        <w:rPr>
          <w:rFonts w:asciiTheme="minorHAnsi" w:hAnsiTheme="minorHAnsi" w:cstheme="minorHAnsi"/>
        </w:rPr>
        <w:t>vadis</w:t>
      </w:r>
      <w:proofErr w:type="spellEnd"/>
      <w:r w:rsidRPr="00516ADC">
        <w:rPr>
          <w:rFonts w:asciiTheme="minorHAnsi" w:hAnsiTheme="minorHAnsi" w:cstheme="minorHAnsi"/>
        </w:rPr>
        <w:t>, Čordáčik</w:t>
      </w:r>
      <w:r w:rsidR="00A84A14" w:rsidRPr="00516ADC">
        <w:rPr>
          <w:rFonts w:asciiTheme="minorHAnsi" w:hAnsiTheme="minorHAnsi" w:cstheme="minorHAnsi"/>
        </w:rPr>
        <w:t>, Jabĺčko</w:t>
      </w:r>
    </w:p>
    <w:p w14:paraId="60CEDF25" w14:textId="77777777" w:rsidR="00AA3C0D" w:rsidRPr="00516ADC" w:rsidRDefault="00AA3C0D" w:rsidP="003C1412">
      <w:pPr>
        <w:pStyle w:val="Odsekzoznamu"/>
        <w:numPr>
          <w:ilvl w:val="0"/>
          <w:numId w:val="40"/>
        </w:numPr>
        <w:spacing w:before="0" w:line="240" w:lineRule="auto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>Ples rodičov, farnosti a sympatizantov školy</w:t>
      </w:r>
    </w:p>
    <w:p w14:paraId="7B536D13" w14:textId="77777777" w:rsidR="00AA3C0D" w:rsidRPr="00516ADC" w:rsidRDefault="00AA3C0D" w:rsidP="003C1412">
      <w:pPr>
        <w:pStyle w:val="Odsekzoznamu"/>
        <w:numPr>
          <w:ilvl w:val="0"/>
          <w:numId w:val="40"/>
        </w:numPr>
        <w:spacing w:before="0" w:line="240" w:lineRule="auto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>Návštevy klubov dôchodcov</w:t>
      </w:r>
    </w:p>
    <w:p w14:paraId="62D7D2FF" w14:textId="0CC675C1" w:rsidR="00143CF5" w:rsidRPr="00516ADC" w:rsidRDefault="00143CF5" w:rsidP="003C1412">
      <w:pPr>
        <w:pStyle w:val="Odsekzoznamu"/>
        <w:numPr>
          <w:ilvl w:val="0"/>
          <w:numId w:val="40"/>
        </w:numPr>
        <w:spacing w:before="0" w:line="240" w:lineRule="auto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>Dni starých rodičov</w:t>
      </w:r>
    </w:p>
    <w:p w14:paraId="4A8C5B8D" w14:textId="77777777" w:rsidR="00AA3C0D" w:rsidRPr="00516ADC" w:rsidRDefault="00AA3C0D" w:rsidP="003C1412">
      <w:pPr>
        <w:pStyle w:val="Odsekzoznamu"/>
        <w:numPr>
          <w:ilvl w:val="0"/>
          <w:numId w:val="40"/>
        </w:numPr>
        <w:spacing w:before="0" w:line="240" w:lineRule="auto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>Deň matiek</w:t>
      </w:r>
    </w:p>
    <w:p w14:paraId="05A10E90" w14:textId="77777777" w:rsidR="00FF0E5D" w:rsidRPr="00516ADC" w:rsidRDefault="00D14E84" w:rsidP="003C1412">
      <w:pPr>
        <w:pStyle w:val="Nadpis1"/>
        <w:spacing w:before="0"/>
        <w:rPr>
          <w:rFonts w:asciiTheme="minorHAnsi" w:hAnsiTheme="minorHAnsi" w:cstheme="minorHAnsi"/>
          <w:b w:val="0"/>
        </w:rPr>
      </w:pPr>
      <w:bookmarkStart w:id="38" w:name="_Toc83629351"/>
      <w:r w:rsidRPr="00516ADC">
        <w:rPr>
          <w:rFonts w:asciiTheme="minorHAnsi" w:hAnsiTheme="minorHAnsi" w:cstheme="minorHAnsi"/>
          <w:b w:val="0"/>
        </w:rPr>
        <w:lastRenderedPageBreak/>
        <w:t>Záver</w:t>
      </w:r>
      <w:bookmarkEnd w:id="38"/>
    </w:p>
    <w:p w14:paraId="0EB851BA" w14:textId="100154C4" w:rsidR="00D14E84" w:rsidRPr="00516ADC" w:rsidRDefault="00D14E84" w:rsidP="003C1412">
      <w:pPr>
        <w:spacing w:before="0" w:line="240" w:lineRule="auto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>Vy</w:t>
      </w:r>
      <w:r w:rsidR="00DD1C7E" w:rsidRPr="00516ADC">
        <w:rPr>
          <w:rFonts w:asciiTheme="minorHAnsi" w:hAnsiTheme="minorHAnsi" w:cstheme="minorHAnsi"/>
        </w:rPr>
        <w:t>pracoval: Milan Koščo</w:t>
      </w:r>
    </w:p>
    <w:p w14:paraId="502414E0" w14:textId="58C7666B" w:rsidR="00D14E84" w:rsidRPr="00516ADC" w:rsidRDefault="001709AA" w:rsidP="003C1412">
      <w:pPr>
        <w:spacing w:before="0" w:line="240" w:lineRule="auto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 xml:space="preserve">V Košiciach </w:t>
      </w:r>
      <w:r w:rsidR="00FD36B5" w:rsidRPr="00516ADC">
        <w:rPr>
          <w:rFonts w:asciiTheme="minorHAnsi" w:hAnsiTheme="minorHAnsi" w:cstheme="minorHAnsi"/>
        </w:rPr>
        <w:t>2</w:t>
      </w:r>
      <w:r w:rsidR="00D63DB7" w:rsidRPr="00516ADC">
        <w:rPr>
          <w:rFonts w:asciiTheme="minorHAnsi" w:hAnsiTheme="minorHAnsi" w:cstheme="minorHAnsi"/>
        </w:rPr>
        <w:t>2</w:t>
      </w:r>
      <w:r w:rsidR="00E1567D" w:rsidRPr="00516ADC">
        <w:rPr>
          <w:rFonts w:asciiTheme="minorHAnsi" w:hAnsiTheme="minorHAnsi" w:cstheme="minorHAnsi"/>
        </w:rPr>
        <w:t>.0</w:t>
      </w:r>
      <w:r w:rsidR="00FD36B5" w:rsidRPr="00516ADC">
        <w:rPr>
          <w:rFonts w:asciiTheme="minorHAnsi" w:hAnsiTheme="minorHAnsi" w:cstheme="minorHAnsi"/>
        </w:rPr>
        <w:t>9</w:t>
      </w:r>
      <w:r w:rsidR="00E1567D" w:rsidRPr="00516ADC">
        <w:rPr>
          <w:rFonts w:asciiTheme="minorHAnsi" w:hAnsiTheme="minorHAnsi" w:cstheme="minorHAnsi"/>
        </w:rPr>
        <w:t>.20</w:t>
      </w:r>
      <w:r w:rsidR="00D63DB7" w:rsidRPr="00516ADC">
        <w:rPr>
          <w:rFonts w:asciiTheme="minorHAnsi" w:hAnsiTheme="minorHAnsi" w:cstheme="minorHAnsi"/>
        </w:rPr>
        <w:t>2</w:t>
      </w:r>
      <w:r w:rsidR="00FD36B5" w:rsidRPr="00516ADC">
        <w:rPr>
          <w:rFonts w:asciiTheme="minorHAnsi" w:hAnsiTheme="minorHAnsi" w:cstheme="minorHAnsi"/>
        </w:rPr>
        <w:t>1</w:t>
      </w:r>
    </w:p>
    <w:p w14:paraId="1341BA15" w14:textId="33C2C504" w:rsidR="00D14E84" w:rsidRPr="00516ADC" w:rsidRDefault="00D14E84" w:rsidP="003C1412">
      <w:pPr>
        <w:spacing w:before="0" w:line="240" w:lineRule="auto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>Správa bola preroko</w:t>
      </w:r>
      <w:r w:rsidR="001709AA" w:rsidRPr="00516ADC">
        <w:rPr>
          <w:rFonts w:asciiTheme="minorHAnsi" w:hAnsiTheme="minorHAnsi" w:cstheme="minorHAnsi"/>
        </w:rPr>
        <w:t xml:space="preserve">vaná na pedagogickej rade dňa </w:t>
      </w:r>
      <w:r w:rsidR="00D63DB7" w:rsidRPr="00516ADC">
        <w:rPr>
          <w:rFonts w:asciiTheme="minorHAnsi" w:hAnsiTheme="minorHAnsi" w:cstheme="minorHAnsi"/>
        </w:rPr>
        <w:t>30.0</w:t>
      </w:r>
      <w:r w:rsidR="00FD36B5" w:rsidRPr="00516ADC">
        <w:rPr>
          <w:rFonts w:asciiTheme="minorHAnsi" w:hAnsiTheme="minorHAnsi" w:cstheme="minorHAnsi"/>
        </w:rPr>
        <w:t>9</w:t>
      </w:r>
      <w:r w:rsidR="00D63DB7" w:rsidRPr="00516ADC">
        <w:rPr>
          <w:rFonts w:asciiTheme="minorHAnsi" w:hAnsiTheme="minorHAnsi" w:cstheme="minorHAnsi"/>
        </w:rPr>
        <w:t>.202</w:t>
      </w:r>
      <w:r w:rsidR="00FD36B5" w:rsidRPr="00516ADC">
        <w:rPr>
          <w:rFonts w:asciiTheme="minorHAnsi" w:hAnsiTheme="minorHAnsi" w:cstheme="minorHAnsi"/>
        </w:rPr>
        <w:t>1</w:t>
      </w:r>
    </w:p>
    <w:p w14:paraId="2D056012" w14:textId="77777777" w:rsidR="003C1412" w:rsidRPr="00516ADC" w:rsidRDefault="003C1412" w:rsidP="003C1412">
      <w:pPr>
        <w:spacing w:before="0" w:line="240" w:lineRule="auto"/>
        <w:rPr>
          <w:rFonts w:asciiTheme="minorHAnsi" w:hAnsiTheme="minorHAnsi" w:cstheme="minorHAnsi"/>
        </w:rPr>
      </w:pPr>
    </w:p>
    <w:p w14:paraId="5B8C6FE6" w14:textId="77777777" w:rsidR="00D14E84" w:rsidRPr="00516ADC" w:rsidRDefault="00D14E84" w:rsidP="003C1412">
      <w:pPr>
        <w:pStyle w:val="Nadpis2"/>
        <w:spacing w:before="0" w:line="240" w:lineRule="auto"/>
        <w:rPr>
          <w:rFonts w:asciiTheme="minorHAnsi" w:hAnsiTheme="minorHAnsi" w:cstheme="minorHAnsi"/>
          <w:b w:val="0"/>
        </w:rPr>
      </w:pPr>
      <w:r w:rsidRPr="00516ADC">
        <w:rPr>
          <w:rFonts w:asciiTheme="minorHAnsi" w:hAnsiTheme="minorHAnsi" w:cstheme="minorHAnsi"/>
          <w:b w:val="0"/>
        </w:rPr>
        <w:t xml:space="preserve"> </w:t>
      </w:r>
      <w:bookmarkStart w:id="39" w:name="_Toc83629352"/>
      <w:r w:rsidRPr="00516ADC">
        <w:rPr>
          <w:rFonts w:asciiTheme="minorHAnsi" w:hAnsiTheme="minorHAnsi" w:cstheme="minorHAnsi"/>
          <w:b w:val="0"/>
        </w:rPr>
        <w:t>Vyjadrenie Rady školy</w:t>
      </w:r>
      <w:bookmarkEnd w:id="39"/>
    </w:p>
    <w:p w14:paraId="35ADB434" w14:textId="07167BFC" w:rsidR="00D14E84" w:rsidRPr="00516ADC" w:rsidRDefault="00D14E84" w:rsidP="003C1412">
      <w:pPr>
        <w:spacing w:before="0" w:line="240" w:lineRule="auto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 xml:space="preserve">Rada školy pri Spojenej škole sv. Košických mučeníkov na svojom riadnom zasadnutí </w:t>
      </w:r>
      <w:r w:rsidR="00E037A3" w:rsidRPr="00516ADC">
        <w:rPr>
          <w:rFonts w:asciiTheme="minorHAnsi" w:hAnsiTheme="minorHAnsi" w:cstheme="minorHAnsi"/>
        </w:rPr>
        <w:t xml:space="preserve">dňa </w:t>
      </w:r>
      <w:r w:rsidR="00FD36B5" w:rsidRPr="00516ADC">
        <w:rPr>
          <w:rFonts w:asciiTheme="minorHAnsi" w:hAnsiTheme="minorHAnsi" w:cstheme="minorHAnsi"/>
        </w:rPr>
        <w:t>30.09.2021</w:t>
      </w:r>
      <w:r w:rsidR="00E037A3" w:rsidRPr="00516ADC">
        <w:rPr>
          <w:rFonts w:asciiTheme="minorHAnsi" w:hAnsiTheme="minorHAnsi" w:cstheme="minorHAnsi"/>
        </w:rPr>
        <w:t xml:space="preserve"> </w:t>
      </w:r>
      <w:r w:rsidRPr="00516ADC">
        <w:rPr>
          <w:rFonts w:asciiTheme="minorHAnsi" w:hAnsiTheme="minorHAnsi" w:cstheme="minorHAnsi"/>
        </w:rPr>
        <w:t>prerokovala a schválila Správu o výchovno-vzdelávacej činnosti, jej výsledkoch a</w:t>
      </w:r>
      <w:r w:rsidR="008D61D8" w:rsidRPr="00516ADC">
        <w:rPr>
          <w:rFonts w:asciiTheme="minorHAnsi" w:hAnsiTheme="minorHAnsi" w:cstheme="minorHAnsi"/>
        </w:rPr>
        <w:t> podmienkach za školský rok 20</w:t>
      </w:r>
      <w:r w:rsidR="00C552E5" w:rsidRPr="00516ADC">
        <w:rPr>
          <w:rFonts w:asciiTheme="minorHAnsi" w:hAnsiTheme="minorHAnsi" w:cstheme="minorHAnsi"/>
        </w:rPr>
        <w:t>20</w:t>
      </w:r>
      <w:r w:rsidR="008D61D8" w:rsidRPr="00516ADC">
        <w:rPr>
          <w:rFonts w:asciiTheme="minorHAnsi" w:hAnsiTheme="minorHAnsi" w:cstheme="minorHAnsi"/>
        </w:rPr>
        <w:t>/20</w:t>
      </w:r>
      <w:r w:rsidR="00D63DB7" w:rsidRPr="00516ADC">
        <w:rPr>
          <w:rFonts w:asciiTheme="minorHAnsi" w:hAnsiTheme="minorHAnsi" w:cstheme="minorHAnsi"/>
        </w:rPr>
        <w:t>2</w:t>
      </w:r>
      <w:r w:rsidR="00C552E5" w:rsidRPr="00516ADC">
        <w:rPr>
          <w:rFonts w:asciiTheme="minorHAnsi" w:hAnsiTheme="minorHAnsi" w:cstheme="minorHAnsi"/>
        </w:rPr>
        <w:t>1</w:t>
      </w:r>
      <w:r w:rsidRPr="00516ADC">
        <w:rPr>
          <w:rFonts w:asciiTheme="minorHAnsi" w:hAnsiTheme="minorHAnsi" w:cstheme="minorHAnsi"/>
        </w:rPr>
        <w:t>.</w:t>
      </w:r>
    </w:p>
    <w:p w14:paraId="63E70D13" w14:textId="6E626B30" w:rsidR="00E037A3" w:rsidRPr="00516ADC" w:rsidRDefault="00E037A3" w:rsidP="003C1412">
      <w:pPr>
        <w:spacing w:before="0" w:line="240" w:lineRule="auto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 xml:space="preserve">Za radu školy: </w:t>
      </w:r>
      <w:r w:rsidR="00E1567D" w:rsidRPr="00516ADC">
        <w:rPr>
          <w:rFonts w:asciiTheme="minorHAnsi" w:hAnsiTheme="minorHAnsi" w:cstheme="minorHAnsi"/>
        </w:rPr>
        <w:t xml:space="preserve">Mgr. Ján </w:t>
      </w:r>
      <w:proofErr w:type="spellStart"/>
      <w:r w:rsidR="00E1567D" w:rsidRPr="00516ADC">
        <w:rPr>
          <w:rFonts w:asciiTheme="minorHAnsi" w:hAnsiTheme="minorHAnsi" w:cstheme="minorHAnsi"/>
        </w:rPr>
        <w:t>Kocúrko</w:t>
      </w:r>
      <w:proofErr w:type="spellEnd"/>
      <w:r w:rsidR="00E1567D" w:rsidRPr="00516ADC">
        <w:rPr>
          <w:rFonts w:asciiTheme="minorHAnsi" w:hAnsiTheme="minorHAnsi" w:cstheme="minorHAnsi"/>
        </w:rPr>
        <w:t>, kaplán</w:t>
      </w:r>
    </w:p>
    <w:p w14:paraId="50B6F285" w14:textId="77777777" w:rsidR="003C1412" w:rsidRPr="00516ADC" w:rsidRDefault="003C1412" w:rsidP="003C1412">
      <w:pPr>
        <w:spacing w:before="0" w:line="240" w:lineRule="auto"/>
        <w:rPr>
          <w:rFonts w:asciiTheme="minorHAnsi" w:hAnsiTheme="minorHAnsi" w:cstheme="minorHAnsi"/>
        </w:rPr>
      </w:pPr>
    </w:p>
    <w:p w14:paraId="31ED781B" w14:textId="77777777" w:rsidR="00D14E84" w:rsidRPr="00516ADC" w:rsidRDefault="00D14E84" w:rsidP="003C1412">
      <w:pPr>
        <w:pStyle w:val="Nadpis2"/>
        <w:spacing w:before="0" w:line="240" w:lineRule="auto"/>
        <w:rPr>
          <w:rFonts w:asciiTheme="minorHAnsi" w:hAnsiTheme="minorHAnsi" w:cstheme="minorHAnsi"/>
          <w:b w:val="0"/>
        </w:rPr>
      </w:pPr>
      <w:bookmarkStart w:id="40" w:name="_Toc83629353"/>
      <w:r w:rsidRPr="00516ADC">
        <w:rPr>
          <w:rFonts w:asciiTheme="minorHAnsi" w:hAnsiTheme="minorHAnsi" w:cstheme="minorHAnsi"/>
          <w:b w:val="0"/>
        </w:rPr>
        <w:t>Schválenie zriaďovateľom školy</w:t>
      </w:r>
      <w:bookmarkEnd w:id="40"/>
    </w:p>
    <w:p w14:paraId="7E25745A" w14:textId="77777777" w:rsidR="008F56E1" w:rsidRPr="00516ADC" w:rsidRDefault="008F56E1" w:rsidP="003C1412">
      <w:pPr>
        <w:spacing w:before="0" w:line="240" w:lineRule="auto"/>
        <w:rPr>
          <w:rFonts w:asciiTheme="minorHAnsi" w:hAnsiTheme="minorHAnsi" w:cstheme="minorHAnsi"/>
        </w:rPr>
      </w:pPr>
      <w:r w:rsidRPr="00516ADC">
        <w:rPr>
          <w:rFonts w:asciiTheme="minorHAnsi" w:hAnsiTheme="minorHAnsi" w:cstheme="minorHAnsi"/>
        </w:rPr>
        <w:t xml:space="preserve">Správa schválená zriaďovateľom školy. </w:t>
      </w:r>
    </w:p>
    <w:p w14:paraId="7B2DABA7" w14:textId="77777777" w:rsidR="00CA4720" w:rsidRPr="00516ADC" w:rsidRDefault="00CA4720" w:rsidP="003C1412">
      <w:pPr>
        <w:spacing w:before="0" w:line="240" w:lineRule="auto"/>
        <w:rPr>
          <w:rFonts w:asciiTheme="minorHAnsi" w:hAnsiTheme="minorHAnsi" w:cstheme="minorHAnsi"/>
        </w:rPr>
      </w:pPr>
    </w:p>
    <w:p w14:paraId="221F1B15" w14:textId="77777777" w:rsidR="00CA4720" w:rsidRPr="00516ADC" w:rsidRDefault="00CA4720" w:rsidP="003C1412">
      <w:pPr>
        <w:spacing w:before="0" w:line="240" w:lineRule="auto"/>
        <w:rPr>
          <w:rFonts w:asciiTheme="minorHAnsi" w:hAnsiTheme="minorHAnsi" w:cstheme="minorHAnsi"/>
        </w:rPr>
      </w:pPr>
    </w:p>
    <w:p w14:paraId="1E5EC062" w14:textId="77777777" w:rsidR="00CA4720" w:rsidRPr="00516ADC" w:rsidRDefault="00CA4720" w:rsidP="003C1412">
      <w:pPr>
        <w:spacing w:before="0" w:line="240" w:lineRule="auto"/>
        <w:rPr>
          <w:rFonts w:asciiTheme="minorHAnsi" w:hAnsiTheme="minorHAnsi" w:cstheme="minorHAnsi"/>
        </w:rPr>
      </w:pPr>
    </w:p>
    <w:p w14:paraId="34073B94" w14:textId="1582A951" w:rsidR="00CA4720" w:rsidRPr="00516ADC" w:rsidRDefault="00CA4720" w:rsidP="003C1412">
      <w:pPr>
        <w:spacing w:before="0" w:line="240" w:lineRule="auto"/>
        <w:rPr>
          <w:rFonts w:asciiTheme="minorHAnsi" w:hAnsiTheme="minorHAnsi" w:cstheme="minorHAnsi"/>
        </w:rPr>
      </w:pPr>
    </w:p>
    <w:p w14:paraId="50A64976" w14:textId="298E5BED" w:rsidR="003C1412" w:rsidRPr="00516ADC" w:rsidRDefault="003C1412" w:rsidP="003C1412">
      <w:pPr>
        <w:spacing w:before="0" w:line="240" w:lineRule="auto"/>
        <w:rPr>
          <w:rFonts w:asciiTheme="minorHAnsi" w:hAnsiTheme="minorHAnsi" w:cstheme="minorHAnsi"/>
        </w:rPr>
      </w:pPr>
    </w:p>
    <w:p w14:paraId="55696DC3" w14:textId="48A4A370" w:rsidR="003C1412" w:rsidRPr="00516ADC" w:rsidRDefault="003C1412" w:rsidP="003C1412">
      <w:pPr>
        <w:spacing w:before="0" w:line="240" w:lineRule="auto"/>
        <w:rPr>
          <w:rFonts w:asciiTheme="minorHAnsi" w:hAnsiTheme="minorHAnsi" w:cstheme="minorHAnsi"/>
        </w:rPr>
      </w:pPr>
    </w:p>
    <w:p w14:paraId="6F1ED21B" w14:textId="0C6F4E86" w:rsidR="003C1412" w:rsidRPr="00516ADC" w:rsidRDefault="003C1412" w:rsidP="003C1412">
      <w:pPr>
        <w:spacing w:before="0" w:line="240" w:lineRule="auto"/>
        <w:rPr>
          <w:rFonts w:asciiTheme="minorHAnsi" w:hAnsiTheme="minorHAnsi" w:cstheme="minorHAnsi"/>
        </w:rPr>
      </w:pPr>
    </w:p>
    <w:p w14:paraId="25240FC5" w14:textId="737DCF08" w:rsidR="003C1412" w:rsidRPr="00516ADC" w:rsidRDefault="003C1412" w:rsidP="003C1412">
      <w:pPr>
        <w:spacing w:before="0" w:line="240" w:lineRule="auto"/>
        <w:rPr>
          <w:rFonts w:asciiTheme="minorHAnsi" w:hAnsiTheme="minorHAnsi" w:cstheme="minorHAnsi"/>
        </w:rPr>
      </w:pPr>
    </w:p>
    <w:p w14:paraId="3C7C5746" w14:textId="092CEB87" w:rsidR="003C1412" w:rsidRPr="00516ADC" w:rsidRDefault="003C1412" w:rsidP="003C1412">
      <w:pPr>
        <w:spacing w:before="0" w:line="240" w:lineRule="auto"/>
        <w:rPr>
          <w:rFonts w:asciiTheme="minorHAnsi" w:hAnsiTheme="minorHAnsi" w:cstheme="minorHAnsi"/>
        </w:rPr>
      </w:pPr>
    </w:p>
    <w:p w14:paraId="1B545E61" w14:textId="0EB57BE5" w:rsidR="003C1412" w:rsidRPr="00516ADC" w:rsidRDefault="003C1412" w:rsidP="003C1412">
      <w:pPr>
        <w:spacing w:before="0" w:line="240" w:lineRule="auto"/>
        <w:rPr>
          <w:rFonts w:asciiTheme="minorHAnsi" w:hAnsiTheme="minorHAnsi" w:cstheme="minorHAnsi"/>
        </w:rPr>
      </w:pPr>
    </w:p>
    <w:p w14:paraId="635EACB2" w14:textId="421424D2" w:rsidR="003C1412" w:rsidRPr="00516ADC" w:rsidRDefault="003C1412" w:rsidP="003C1412">
      <w:pPr>
        <w:spacing w:before="0" w:line="240" w:lineRule="auto"/>
        <w:rPr>
          <w:rFonts w:asciiTheme="minorHAnsi" w:hAnsiTheme="minorHAnsi" w:cstheme="minorHAnsi"/>
        </w:rPr>
      </w:pPr>
    </w:p>
    <w:p w14:paraId="19D5654E" w14:textId="2A9C3316" w:rsidR="003C1412" w:rsidRPr="00516ADC" w:rsidRDefault="003C1412" w:rsidP="003C1412">
      <w:pPr>
        <w:spacing w:before="0" w:line="240" w:lineRule="auto"/>
        <w:rPr>
          <w:rFonts w:asciiTheme="minorHAnsi" w:hAnsiTheme="minorHAnsi" w:cstheme="minorHAnsi"/>
        </w:rPr>
      </w:pPr>
    </w:p>
    <w:p w14:paraId="45608CFD" w14:textId="240D9004" w:rsidR="003C1412" w:rsidRPr="00516ADC" w:rsidRDefault="003C1412" w:rsidP="003C1412">
      <w:pPr>
        <w:spacing w:before="0" w:line="240" w:lineRule="auto"/>
        <w:rPr>
          <w:rFonts w:asciiTheme="minorHAnsi" w:hAnsiTheme="minorHAnsi" w:cstheme="minorHAnsi"/>
        </w:rPr>
      </w:pPr>
    </w:p>
    <w:p w14:paraId="375AB595" w14:textId="2DF4DD96" w:rsidR="003C1412" w:rsidRPr="00516ADC" w:rsidRDefault="003C1412" w:rsidP="003C1412">
      <w:pPr>
        <w:spacing w:before="0" w:line="240" w:lineRule="auto"/>
        <w:rPr>
          <w:rFonts w:asciiTheme="minorHAnsi" w:hAnsiTheme="minorHAnsi" w:cstheme="minorHAnsi"/>
        </w:rPr>
      </w:pPr>
    </w:p>
    <w:p w14:paraId="25E58FC5" w14:textId="72C94EF5" w:rsidR="003C1412" w:rsidRPr="00516ADC" w:rsidRDefault="003C1412" w:rsidP="003C1412">
      <w:pPr>
        <w:spacing w:before="0" w:line="240" w:lineRule="auto"/>
        <w:rPr>
          <w:rFonts w:asciiTheme="minorHAnsi" w:hAnsiTheme="minorHAnsi" w:cstheme="minorHAnsi"/>
        </w:rPr>
      </w:pPr>
    </w:p>
    <w:p w14:paraId="2FE6F767" w14:textId="4AAE018F" w:rsidR="003C1412" w:rsidRPr="00516ADC" w:rsidRDefault="003C1412" w:rsidP="003C1412">
      <w:pPr>
        <w:spacing w:before="0" w:line="240" w:lineRule="auto"/>
        <w:rPr>
          <w:rFonts w:asciiTheme="minorHAnsi" w:hAnsiTheme="minorHAnsi" w:cstheme="minorHAnsi"/>
        </w:rPr>
      </w:pPr>
    </w:p>
    <w:p w14:paraId="107EAE4F" w14:textId="5C1E16D8" w:rsidR="003C1412" w:rsidRPr="00516ADC" w:rsidRDefault="003C1412" w:rsidP="003C1412">
      <w:pPr>
        <w:spacing w:before="0" w:line="240" w:lineRule="auto"/>
        <w:rPr>
          <w:rFonts w:asciiTheme="minorHAnsi" w:hAnsiTheme="minorHAnsi" w:cstheme="minorHAnsi"/>
        </w:rPr>
      </w:pPr>
    </w:p>
    <w:p w14:paraId="095F4898" w14:textId="2770A6D1" w:rsidR="003F5A0C" w:rsidRPr="00516ADC" w:rsidRDefault="003F5A0C" w:rsidP="003C1412">
      <w:pPr>
        <w:spacing w:before="0" w:line="240" w:lineRule="auto"/>
        <w:rPr>
          <w:rFonts w:asciiTheme="minorHAnsi" w:hAnsiTheme="minorHAnsi" w:cstheme="minorHAnsi"/>
        </w:rPr>
      </w:pPr>
    </w:p>
    <w:p w14:paraId="27BC713A" w14:textId="0350749F" w:rsidR="003F5A0C" w:rsidRPr="00516ADC" w:rsidRDefault="003F5A0C" w:rsidP="003C1412">
      <w:pPr>
        <w:spacing w:before="0" w:line="240" w:lineRule="auto"/>
        <w:rPr>
          <w:rFonts w:asciiTheme="minorHAnsi" w:hAnsiTheme="minorHAnsi" w:cstheme="minorHAnsi"/>
        </w:rPr>
      </w:pPr>
    </w:p>
    <w:p w14:paraId="4096B43B" w14:textId="708D0550" w:rsidR="003F5A0C" w:rsidRPr="00516ADC" w:rsidRDefault="003F5A0C" w:rsidP="003C1412">
      <w:pPr>
        <w:spacing w:before="0" w:line="240" w:lineRule="auto"/>
        <w:rPr>
          <w:rFonts w:asciiTheme="minorHAnsi" w:hAnsiTheme="minorHAnsi" w:cstheme="minorHAnsi"/>
        </w:rPr>
      </w:pPr>
    </w:p>
    <w:p w14:paraId="6D11C2A6" w14:textId="5D654C6B" w:rsidR="003F5A0C" w:rsidRPr="00516ADC" w:rsidRDefault="003F5A0C" w:rsidP="003C1412">
      <w:pPr>
        <w:spacing w:before="0" w:line="240" w:lineRule="auto"/>
        <w:rPr>
          <w:rFonts w:asciiTheme="minorHAnsi" w:hAnsiTheme="minorHAnsi" w:cstheme="minorHAnsi"/>
        </w:rPr>
      </w:pPr>
    </w:p>
    <w:p w14:paraId="1231974A" w14:textId="1385B360" w:rsidR="003F5A0C" w:rsidRPr="00516ADC" w:rsidRDefault="003F5A0C" w:rsidP="003C1412">
      <w:pPr>
        <w:spacing w:before="0" w:line="240" w:lineRule="auto"/>
        <w:rPr>
          <w:rFonts w:asciiTheme="minorHAnsi" w:hAnsiTheme="minorHAnsi" w:cstheme="minorHAnsi"/>
        </w:rPr>
      </w:pPr>
    </w:p>
    <w:p w14:paraId="0B3F13EA" w14:textId="0DEBA7AA" w:rsidR="003F5A0C" w:rsidRPr="00516ADC" w:rsidRDefault="003F5A0C" w:rsidP="003C1412">
      <w:pPr>
        <w:spacing w:before="0" w:line="240" w:lineRule="auto"/>
        <w:rPr>
          <w:rFonts w:asciiTheme="minorHAnsi" w:hAnsiTheme="minorHAnsi" w:cstheme="minorHAnsi"/>
        </w:rPr>
      </w:pPr>
    </w:p>
    <w:p w14:paraId="248BEC51" w14:textId="26F5A4D0" w:rsidR="003F5A0C" w:rsidRPr="00516ADC" w:rsidRDefault="003F5A0C" w:rsidP="003C1412">
      <w:pPr>
        <w:spacing w:before="0" w:line="240" w:lineRule="auto"/>
        <w:rPr>
          <w:rFonts w:asciiTheme="minorHAnsi" w:hAnsiTheme="minorHAnsi" w:cstheme="minorHAnsi"/>
        </w:rPr>
      </w:pPr>
    </w:p>
    <w:p w14:paraId="38C07AAF" w14:textId="4B2F4B1D" w:rsidR="003F5A0C" w:rsidRPr="00516ADC" w:rsidRDefault="003F5A0C" w:rsidP="003C1412">
      <w:pPr>
        <w:spacing w:before="0" w:line="240" w:lineRule="auto"/>
        <w:rPr>
          <w:rFonts w:asciiTheme="minorHAnsi" w:hAnsiTheme="minorHAnsi" w:cstheme="minorHAnsi"/>
        </w:rPr>
      </w:pPr>
    </w:p>
    <w:p w14:paraId="70617292" w14:textId="77777777" w:rsidR="003F5A0C" w:rsidRPr="00516ADC" w:rsidRDefault="003F5A0C" w:rsidP="003C1412">
      <w:pPr>
        <w:spacing w:before="0" w:line="240" w:lineRule="auto"/>
        <w:rPr>
          <w:rFonts w:asciiTheme="minorHAnsi" w:hAnsiTheme="minorHAnsi" w:cstheme="minorHAnsi"/>
        </w:rPr>
      </w:pPr>
    </w:p>
    <w:p w14:paraId="60321DD2" w14:textId="7EEC5E66" w:rsidR="00CA4720" w:rsidRPr="00120D18" w:rsidRDefault="00CA4720" w:rsidP="00120D18">
      <w:pPr>
        <w:spacing w:before="0" w:line="240" w:lineRule="auto"/>
        <w:rPr>
          <w:rFonts w:asciiTheme="minorHAnsi" w:hAnsiTheme="minorHAnsi" w:cstheme="minorHAnsi"/>
        </w:rPr>
      </w:pPr>
    </w:p>
    <w:sectPr w:rsidR="00CA4720" w:rsidRPr="00120D18" w:rsidSect="007826B2">
      <w:footerReference w:type="default" r:id="rId18"/>
      <w:type w:val="continuous"/>
      <w:pgSz w:w="11906" w:h="16838" w:code="9"/>
      <w:pgMar w:top="1531" w:right="1418" w:bottom="1418" w:left="2098" w:header="851" w:footer="567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AA1EA2" w14:textId="77777777" w:rsidR="00051825" w:rsidRDefault="00051825">
      <w:pPr>
        <w:spacing w:before="0" w:line="240" w:lineRule="auto"/>
      </w:pPr>
      <w:r>
        <w:separator/>
      </w:r>
    </w:p>
  </w:endnote>
  <w:endnote w:type="continuationSeparator" w:id="0">
    <w:p w14:paraId="49F2F0C3" w14:textId="77777777" w:rsidR="00051825" w:rsidRDefault="00051825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0514798"/>
      <w:docPartObj>
        <w:docPartGallery w:val="Page Numbers (Bottom of Page)"/>
        <w:docPartUnique/>
      </w:docPartObj>
    </w:sdtPr>
    <w:sdtEndPr/>
    <w:sdtContent>
      <w:sdt>
        <w:sdtPr>
          <w:id w:val="450514828"/>
          <w:docPartObj>
            <w:docPartGallery w:val="Page Numbers (Bottom of Page)"/>
            <w:docPartUnique/>
          </w:docPartObj>
        </w:sdtPr>
        <w:sdtEndPr/>
        <w:sdtContent>
          <w:p w14:paraId="6A51C953" w14:textId="77777777" w:rsidR="004C56D4" w:rsidRDefault="004C56D4" w:rsidP="0086002C">
            <w:pPr>
              <w:pStyle w:val="Pta"/>
              <w:pBdr>
                <w:top w:val="single" w:sz="4" w:space="1" w:color="auto"/>
              </w:pBdr>
              <w:jc w:val="center"/>
            </w:pPr>
          </w:p>
          <w:p w14:paraId="5EA5664B" w14:textId="77777777" w:rsidR="004C56D4" w:rsidRPr="00A00F92" w:rsidRDefault="00051825" w:rsidP="00A00F92">
            <w:pPr>
              <w:pStyle w:val="Pta"/>
              <w:pBdr>
                <w:top w:val="single" w:sz="4" w:space="1" w:color="auto"/>
              </w:pBdr>
              <w:jc w:val="center"/>
              <w:rPr>
                <w:szCs w:val="24"/>
                <w:lang w:eastAsia="en-US"/>
              </w:rPr>
            </w:pP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945095"/>
      <w:docPartObj>
        <w:docPartGallery w:val="Page Numbers (Bottom of Page)"/>
        <w:docPartUnique/>
      </w:docPartObj>
    </w:sdtPr>
    <w:sdtEndPr/>
    <w:sdtContent>
      <w:p w14:paraId="0DFDBC4E" w14:textId="77777777" w:rsidR="004C56D4" w:rsidRPr="006D49FD" w:rsidRDefault="004C56D4" w:rsidP="006D49FD">
        <w:pPr>
          <w:pStyle w:val="Pta"/>
          <w:pBdr>
            <w:top w:val="single" w:sz="4" w:space="1" w:color="auto"/>
          </w:pBdr>
          <w:jc w:val="center"/>
          <w:rPr>
            <w:rFonts w:asciiTheme="minorHAnsi" w:hAnsiTheme="minorHAnsi"/>
            <w:color w:val="A6A6A6" w:themeColor="background1" w:themeShade="A6"/>
            <w:sz w:val="22"/>
          </w:rPr>
        </w:pPr>
        <w:r w:rsidRPr="006D49FD">
          <w:rPr>
            <w:rFonts w:asciiTheme="minorHAnsi" w:hAnsiTheme="minorHAnsi"/>
            <w:color w:val="A6A6A6" w:themeColor="background1" w:themeShade="A6"/>
            <w:sz w:val="22"/>
          </w:rPr>
          <w:t>Moderná katolícka škola</w:t>
        </w:r>
      </w:p>
      <w:p w14:paraId="5A2DA59F" w14:textId="77777777" w:rsidR="004C56D4" w:rsidRPr="00B34B6B" w:rsidRDefault="00051825" w:rsidP="003E02A2">
        <w:pPr>
          <w:pStyle w:val="Pta"/>
          <w:pBdr>
            <w:top w:val="single" w:sz="4" w:space="1" w:color="auto"/>
          </w:pBdr>
          <w:jc w:val="left"/>
          <w:rPr>
            <w:rFonts w:cstheme="minorHAnsi"/>
            <w:sz w:val="16"/>
          </w:rPr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7E60F" w14:textId="6F283A3E" w:rsidR="004C56D4" w:rsidRDefault="004C56D4" w:rsidP="00547C78">
    <w:pPr>
      <w:pStyle w:val="Pta"/>
      <w:pBdr>
        <w:top w:val="single" w:sz="4" w:space="1" w:color="auto"/>
      </w:pBdr>
      <w:rPr>
        <w:rFonts w:cstheme="minorHAnsi"/>
        <w:b/>
        <w:sz w:val="18"/>
      </w:rPr>
    </w:pPr>
    <w:r>
      <w:rPr>
        <w:rFonts w:cstheme="minorHAnsi"/>
        <w:b/>
        <w:sz w:val="18"/>
      </w:rPr>
      <w:tab/>
    </w:r>
    <w:r w:rsidRPr="00291CC0">
      <w:rPr>
        <w:rFonts w:cstheme="minorHAnsi"/>
        <w:b/>
        <w:sz w:val="16"/>
        <w:szCs w:val="16"/>
      </w:rPr>
      <w:fldChar w:fldCharType="begin"/>
    </w:r>
    <w:r w:rsidRPr="00291CC0">
      <w:rPr>
        <w:rFonts w:cstheme="minorHAnsi"/>
        <w:b/>
        <w:sz w:val="16"/>
        <w:szCs w:val="16"/>
      </w:rPr>
      <w:instrText xml:space="preserve"> PAGE   \* MERGEFORMAT </w:instrText>
    </w:r>
    <w:r w:rsidRPr="00291CC0">
      <w:rPr>
        <w:rFonts w:cstheme="minorHAnsi"/>
        <w:b/>
        <w:sz w:val="16"/>
        <w:szCs w:val="16"/>
      </w:rPr>
      <w:fldChar w:fldCharType="separate"/>
    </w:r>
    <w:r>
      <w:rPr>
        <w:rFonts w:cstheme="minorHAnsi"/>
        <w:b/>
        <w:noProof/>
        <w:sz w:val="16"/>
        <w:szCs w:val="16"/>
      </w:rPr>
      <w:t>28</w:t>
    </w:r>
    <w:r w:rsidRPr="00291CC0">
      <w:rPr>
        <w:rFonts w:cstheme="minorHAnsi"/>
        <w:b/>
        <w:sz w:val="16"/>
        <w:szCs w:val="16"/>
      </w:rPr>
      <w:fldChar w:fldCharType="end"/>
    </w:r>
  </w:p>
  <w:p w14:paraId="32518F16" w14:textId="77777777" w:rsidR="004C56D4" w:rsidRPr="00B34B6B" w:rsidRDefault="004C56D4" w:rsidP="003E02A2">
    <w:pPr>
      <w:pStyle w:val="Pta"/>
      <w:pBdr>
        <w:top w:val="single" w:sz="4" w:space="1" w:color="auto"/>
      </w:pBdr>
      <w:jc w:val="left"/>
      <w:rPr>
        <w:rFonts w:cstheme="minorHAnsi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D09DCF" w14:textId="77777777" w:rsidR="00051825" w:rsidRDefault="00051825">
      <w:pPr>
        <w:spacing w:before="0" w:line="240" w:lineRule="auto"/>
      </w:pPr>
      <w:r>
        <w:separator/>
      </w:r>
    </w:p>
  </w:footnote>
  <w:footnote w:type="continuationSeparator" w:id="0">
    <w:p w14:paraId="5E4AE81A" w14:textId="77777777" w:rsidR="00051825" w:rsidRDefault="00051825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Mriekatabuky"/>
      <w:tblW w:w="9215" w:type="dxa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986"/>
      <w:gridCol w:w="2653"/>
      <w:gridCol w:w="2733"/>
      <w:gridCol w:w="1843"/>
    </w:tblGrid>
    <w:tr w:rsidR="004C56D4" w14:paraId="7486ACFC" w14:textId="77777777" w:rsidTr="0086002C">
      <w:trPr>
        <w:trHeight w:val="1276"/>
        <w:jc w:val="center"/>
      </w:trPr>
      <w:tc>
        <w:tcPr>
          <w:tcW w:w="1986" w:type="dxa"/>
        </w:tcPr>
        <w:p w14:paraId="3CFD2D50" w14:textId="77777777" w:rsidR="004C56D4" w:rsidRDefault="004C56D4" w:rsidP="0086002C">
          <w:pPr>
            <w:pStyle w:val="Hlavika"/>
            <w:spacing w:line="240" w:lineRule="auto"/>
          </w:pPr>
        </w:p>
      </w:tc>
      <w:tc>
        <w:tcPr>
          <w:tcW w:w="2653" w:type="dxa"/>
          <w:vAlign w:val="center"/>
        </w:tcPr>
        <w:p w14:paraId="57C01C6B" w14:textId="77777777" w:rsidR="004C56D4" w:rsidRDefault="004C56D4" w:rsidP="0086002C">
          <w:pPr>
            <w:pStyle w:val="Hlavika"/>
            <w:spacing w:line="240" w:lineRule="auto"/>
            <w:jc w:val="center"/>
          </w:pPr>
        </w:p>
        <w:p w14:paraId="000F2438" w14:textId="77777777" w:rsidR="004C56D4" w:rsidRPr="0038790E" w:rsidRDefault="004C56D4" w:rsidP="0086002C">
          <w:pPr>
            <w:pStyle w:val="Hlavika"/>
            <w:spacing w:line="240" w:lineRule="auto"/>
            <w:jc w:val="center"/>
            <w:rPr>
              <w:sz w:val="16"/>
              <w:szCs w:val="16"/>
            </w:rPr>
          </w:pPr>
        </w:p>
      </w:tc>
      <w:tc>
        <w:tcPr>
          <w:tcW w:w="2733" w:type="dxa"/>
          <w:vAlign w:val="center"/>
        </w:tcPr>
        <w:p w14:paraId="5FED28AC" w14:textId="77777777" w:rsidR="004C56D4" w:rsidRDefault="004C56D4" w:rsidP="0086002C">
          <w:pPr>
            <w:pStyle w:val="Hlavika"/>
            <w:spacing w:line="240" w:lineRule="auto"/>
            <w:jc w:val="center"/>
          </w:pPr>
        </w:p>
      </w:tc>
      <w:tc>
        <w:tcPr>
          <w:tcW w:w="1843" w:type="dxa"/>
          <w:vAlign w:val="center"/>
        </w:tcPr>
        <w:p w14:paraId="283E2E65" w14:textId="77777777" w:rsidR="004C56D4" w:rsidRDefault="004C56D4" w:rsidP="0086002C">
          <w:pPr>
            <w:pStyle w:val="Hlavika"/>
            <w:spacing w:line="240" w:lineRule="auto"/>
            <w:jc w:val="right"/>
          </w:pPr>
        </w:p>
      </w:tc>
    </w:tr>
  </w:tbl>
  <w:p w14:paraId="6DA726A5" w14:textId="77777777" w:rsidR="004C56D4" w:rsidRPr="005A5C03" w:rsidRDefault="004C56D4" w:rsidP="005A5C03">
    <w:pPr>
      <w:pStyle w:val="Hlavika"/>
      <w:jc w:val="left"/>
      <w:rPr>
        <w:vanish/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9C201AD4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990E2562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3" w15:restartNumberingAfterBreak="0">
    <w:nsid w:val="00CB1F3E"/>
    <w:multiLevelType w:val="hybridMultilevel"/>
    <w:tmpl w:val="9904D78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1FE14CB"/>
    <w:multiLevelType w:val="hybridMultilevel"/>
    <w:tmpl w:val="BF6892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6C2A09"/>
    <w:multiLevelType w:val="hybridMultilevel"/>
    <w:tmpl w:val="9FEA51E8"/>
    <w:lvl w:ilvl="0" w:tplc="A66ACBAE">
      <w:start w:val="1"/>
      <w:numFmt w:val="decimal"/>
      <w:pStyle w:val="ZoznamLiteratury"/>
      <w:lvlText w:val="[%1]"/>
      <w:lvlJc w:val="right"/>
      <w:pPr>
        <w:tabs>
          <w:tab w:val="num" w:pos="567"/>
        </w:tabs>
        <w:ind w:left="567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27E3EFA"/>
    <w:multiLevelType w:val="hybridMultilevel"/>
    <w:tmpl w:val="842020DE"/>
    <w:lvl w:ilvl="0" w:tplc="041B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B0019" w:tentative="1">
      <w:start w:val="1"/>
      <w:numFmt w:val="lowerLetter"/>
      <w:lvlText w:val="%2."/>
      <w:lvlJc w:val="left"/>
      <w:pPr>
        <w:ind w:left="1950" w:hanging="360"/>
      </w:pPr>
    </w:lvl>
    <w:lvl w:ilvl="2" w:tplc="041B001B" w:tentative="1">
      <w:start w:val="1"/>
      <w:numFmt w:val="lowerRoman"/>
      <w:lvlText w:val="%3."/>
      <w:lvlJc w:val="right"/>
      <w:pPr>
        <w:ind w:left="2670" w:hanging="180"/>
      </w:pPr>
    </w:lvl>
    <w:lvl w:ilvl="3" w:tplc="041B000F" w:tentative="1">
      <w:start w:val="1"/>
      <w:numFmt w:val="decimal"/>
      <w:lvlText w:val="%4."/>
      <w:lvlJc w:val="left"/>
      <w:pPr>
        <w:ind w:left="3390" w:hanging="360"/>
      </w:pPr>
    </w:lvl>
    <w:lvl w:ilvl="4" w:tplc="041B0019" w:tentative="1">
      <w:start w:val="1"/>
      <w:numFmt w:val="lowerLetter"/>
      <w:lvlText w:val="%5."/>
      <w:lvlJc w:val="left"/>
      <w:pPr>
        <w:ind w:left="4110" w:hanging="360"/>
      </w:pPr>
    </w:lvl>
    <w:lvl w:ilvl="5" w:tplc="041B001B" w:tentative="1">
      <w:start w:val="1"/>
      <w:numFmt w:val="lowerRoman"/>
      <w:lvlText w:val="%6."/>
      <w:lvlJc w:val="right"/>
      <w:pPr>
        <w:ind w:left="4830" w:hanging="180"/>
      </w:pPr>
    </w:lvl>
    <w:lvl w:ilvl="6" w:tplc="041B000F" w:tentative="1">
      <w:start w:val="1"/>
      <w:numFmt w:val="decimal"/>
      <w:lvlText w:val="%7."/>
      <w:lvlJc w:val="left"/>
      <w:pPr>
        <w:ind w:left="5550" w:hanging="360"/>
      </w:pPr>
    </w:lvl>
    <w:lvl w:ilvl="7" w:tplc="041B0019" w:tentative="1">
      <w:start w:val="1"/>
      <w:numFmt w:val="lowerLetter"/>
      <w:lvlText w:val="%8."/>
      <w:lvlJc w:val="left"/>
      <w:pPr>
        <w:ind w:left="6270" w:hanging="360"/>
      </w:pPr>
    </w:lvl>
    <w:lvl w:ilvl="8" w:tplc="041B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7" w15:restartNumberingAfterBreak="0">
    <w:nsid w:val="02BC26A8"/>
    <w:multiLevelType w:val="hybridMultilevel"/>
    <w:tmpl w:val="F3221658"/>
    <w:lvl w:ilvl="0" w:tplc="041B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8" w15:restartNumberingAfterBreak="0">
    <w:nsid w:val="03994155"/>
    <w:multiLevelType w:val="hybridMultilevel"/>
    <w:tmpl w:val="37587AA0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04BB1D21"/>
    <w:multiLevelType w:val="hybridMultilevel"/>
    <w:tmpl w:val="E1C25A1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7A872E4"/>
    <w:multiLevelType w:val="hybridMultilevel"/>
    <w:tmpl w:val="B280891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5A0EAE"/>
    <w:multiLevelType w:val="hybridMultilevel"/>
    <w:tmpl w:val="A8F430CC"/>
    <w:lvl w:ilvl="0" w:tplc="041B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2" w15:restartNumberingAfterBreak="0">
    <w:nsid w:val="088624F2"/>
    <w:multiLevelType w:val="hybridMultilevel"/>
    <w:tmpl w:val="682AAEE4"/>
    <w:lvl w:ilvl="0" w:tplc="041B0001">
      <w:start w:val="1"/>
      <w:numFmt w:val="bullet"/>
      <w:lvlText w:val=""/>
      <w:lvlJc w:val="left"/>
      <w:pPr>
        <w:ind w:left="1172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9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61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3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5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7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9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21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32" w:hanging="360"/>
      </w:pPr>
      <w:rPr>
        <w:rFonts w:ascii="Wingdings" w:hAnsi="Wingdings" w:hint="default"/>
      </w:rPr>
    </w:lvl>
  </w:abstractNum>
  <w:abstractNum w:abstractNumId="13" w15:restartNumberingAfterBreak="0">
    <w:nsid w:val="09A76CD3"/>
    <w:multiLevelType w:val="hybridMultilevel"/>
    <w:tmpl w:val="31340C4A"/>
    <w:lvl w:ilvl="0" w:tplc="041B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 w15:restartNumberingAfterBreak="0">
    <w:nsid w:val="0AD670F3"/>
    <w:multiLevelType w:val="hybridMultilevel"/>
    <w:tmpl w:val="E6DC2C7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69048F"/>
    <w:multiLevelType w:val="multilevel"/>
    <w:tmpl w:val="6FE8B35E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0EE76286"/>
    <w:multiLevelType w:val="hybridMultilevel"/>
    <w:tmpl w:val="D068BE6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66749B"/>
    <w:multiLevelType w:val="hybridMultilevel"/>
    <w:tmpl w:val="398ADB60"/>
    <w:lvl w:ilvl="0" w:tplc="041B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8" w15:restartNumberingAfterBreak="0">
    <w:nsid w:val="140367DB"/>
    <w:multiLevelType w:val="hybridMultilevel"/>
    <w:tmpl w:val="32B0D11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4FE0B7F"/>
    <w:multiLevelType w:val="hybridMultilevel"/>
    <w:tmpl w:val="575E1B9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8E9478C"/>
    <w:multiLevelType w:val="hybridMultilevel"/>
    <w:tmpl w:val="F5FE9C10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1BF53B59"/>
    <w:multiLevelType w:val="multilevel"/>
    <w:tmpl w:val="6AAA7A08"/>
    <w:lvl w:ilvl="0">
      <w:start w:val="1"/>
      <w:numFmt w:val="decimal"/>
      <w:pStyle w:val="NadpisKapitoly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PodNadpisKapitoly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PodNadpis3uroven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1FC334A3"/>
    <w:multiLevelType w:val="hybridMultilevel"/>
    <w:tmpl w:val="3BBE45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A7E626D"/>
    <w:multiLevelType w:val="hybridMultilevel"/>
    <w:tmpl w:val="F26A7922"/>
    <w:lvl w:ilvl="0" w:tplc="43BE30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D737AE"/>
    <w:multiLevelType w:val="hybridMultilevel"/>
    <w:tmpl w:val="A41A05E6"/>
    <w:lvl w:ilvl="0" w:tplc="604002C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B0003">
      <w:numFmt w:val="none"/>
      <w:lvlText w:val=""/>
      <w:lvlJc w:val="left"/>
      <w:pPr>
        <w:tabs>
          <w:tab w:val="num" w:pos="360"/>
        </w:tabs>
      </w:pPr>
    </w:lvl>
    <w:lvl w:ilvl="2" w:tplc="041B0005">
      <w:numFmt w:val="none"/>
      <w:lvlText w:val=""/>
      <w:lvlJc w:val="left"/>
      <w:pPr>
        <w:tabs>
          <w:tab w:val="num" w:pos="360"/>
        </w:tabs>
      </w:pPr>
    </w:lvl>
    <w:lvl w:ilvl="3" w:tplc="041B0001">
      <w:numFmt w:val="none"/>
      <w:lvlText w:val=""/>
      <w:lvlJc w:val="left"/>
      <w:pPr>
        <w:tabs>
          <w:tab w:val="num" w:pos="360"/>
        </w:tabs>
      </w:pPr>
    </w:lvl>
    <w:lvl w:ilvl="4" w:tplc="041B0003">
      <w:numFmt w:val="none"/>
      <w:lvlText w:val=""/>
      <w:lvlJc w:val="left"/>
      <w:pPr>
        <w:tabs>
          <w:tab w:val="num" w:pos="360"/>
        </w:tabs>
      </w:pPr>
    </w:lvl>
    <w:lvl w:ilvl="5" w:tplc="041B0005">
      <w:numFmt w:val="none"/>
      <w:lvlText w:val=""/>
      <w:lvlJc w:val="left"/>
      <w:pPr>
        <w:tabs>
          <w:tab w:val="num" w:pos="360"/>
        </w:tabs>
      </w:pPr>
    </w:lvl>
    <w:lvl w:ilvl="6" w:tplc="041B0001">
      <w:numFmt w:val="none"/>
      <w:lvlText w:val=""/>
      <w:lvlJc w:val="left"/>
      <w:pPr>
        <w:tabs>
          <w:tab w:val="num" w:pos="360"/>
        </w:tabs>
      </w:pPr>
    </w:lvl>
    <w:lvl w:ilvl="7" w:tplc="041B0003">
      <w:numFmt w:val="none"/>
      <w:lvlText w:val=""/>
      <w:lvlJc w:val="left"/>
      <w:pPr>
        <w:tabs>
          <w:tab w:val="num" w:pos="360"/>
        </w:tabs>
      </w:pPr>
    </w:lvl>
    <w:lvl w:ilvl="8" w:tplc="041B0005">
      <w:numFmt w:val="none"/>
      <w:lvlText w:val=""/>
      <w:lvlJc w:val="left"/>
      <w:pPr>
        <w:tabs>
          <w:tab w:val="num" w:pos="360"/>
        </w:tabs>
      </w:pPr>
    </w:lvl>
  </w:abstractNum>
  <w:abstractNum w:abstractNumId="25" w15:restartNumberingAfterBreak="0">
    <w:nsid w:val="2F67479E"/>
    <w:multiLevelType w:val="hybridMultilevel"/>
    <w:tmpl w:val="84227464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3091771B"/>
    <w:multiLevelType w:val="multilevel"/>
    <w:tmpl w:val="56543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6EA5D61"/>
    <w:multiLevelType w:val="hybridMultilevel"/>
    <w:tmpl w:val="1CF68D7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87409EA"/>
    <w:multiLevelType w:val="hybridMultilevel"/>
    <w:tmpl w:val="AADAD77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1A467AD"/>
    <w:multiLevelType w:val="hybridMultilevel"/>
    <w:tmpl w:val="52F01E84"/>
    <w:lvl w:ilvl="0" w:tplc="041B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0" w15:restartNumberingAfterBreak="0">
    <w:nsid w:val="421F6408"/>
    <w:multiLevelType w:val="hybridMultilevel"/>
    <w:tmpl w:val="C4BCD1E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3E31D16"/>
    <w:multiLevelType w:val="hybridMultilevel"/>
    <w:tmpl w:val="42EEFDC8"/>
    <w:lvl w:ilvl="0" w:tplc="041B0001">
      <w:start w:val="1"/>
      <w:numFmt w:val="bullet"/>
      <w:lvlText w:val=""/>
      <w:lvlJc w:val="left"/>
      <w:pPr>
        <w:ind w:left="1172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9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61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3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5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7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9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21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32" w:hanging="360"/>
      </w:pPr>
      <w:rPr>
        <w:rFonts w:ascii="Wingdings" w:hAnsi="Wingdings" w:hint="default"/>
      </w:rPr>
    </w:lvl>
  </w:abstractNum>
  <w:abstractNum w:abstractNumId="32" w15:restartNumberingAfterBreak="0">
    <w:nsid w:val="4555026E"/>
    <w:multiLevelType w:val="hybridMultilevel"/>
    <w:tmpl w:val="B83A3D02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A141CCB"/>
    <w:multiLevelType w:val="hybridMultilevel"/>
    <w:tmpl w:val="BC6E41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AF56692"/>
    <w:multiLevelType w:val="hybridMultilevel"/>
    <w:tmpl w:val="2F762D6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154770"/>
    <w:multiLevelType w:val="hybridMultilevel"/>
    <w:tmpl w:val="FEE0A1B0"/>
    <w:lvl w:ilvl="0" w:tplc="03648864">
      <w:start w:val="1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6" w15:restartNumberingAfterBreak="0">
    <w:nsid w:val="60CA0086"/>
    <w:multiLevelType w:val="hybridMultilevel"/>
    <w:tmpl w:val="6778CC0E"/>
    <w:lvl w:ilvl="0" w:tplc="041B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7" w15:restartNumberingAfterBreak="0">
    <w:nsid w:val="638C38EE"/>
    <w:multiLevelType w:val="hybridMultilevel"/>
    <w:tmpl w:val="7B862A8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C426AE"/>
    <w:multiLevelType w:val="hybridMultilevel"/>
    <w:tmpl w:val="BFF48550"/>
    <w:lvl w:ilvl="0" w:tplc="EFA2DC86">
      <w:start w:val="1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65" w:hanging="360"/>
      </w:pPr>
    </w:lvl>
    <w:lvl w:ilvl="2" w:tplc="041B001B" w:tentative="1">
      <w:start w:val="1"/>
      <w:numFmt w:val="lowerRoman"/>
      <w:lvlText w:val="%3."/>
      <w:lvlJc w:val="right"/>
      <w:pPr>
        <w:ind w:left="2585" w:hanging="180"/>
      </w:pPr>
    </w:lvl>
    <w:lvl w:ilvl="3" w:tplc="041B000F" w:tentative="1">
      <w:start w:val="1"/>
      <w:numFmt w:val="decimal"/>
      <w:lvlText w:val="%4."/>
      <w:lvlJc w:val="left"/>
      <w:pPr>
        <w:ind w:left="3305" w:hanging="360"/>
      </w:pPr>
    </w:lvl>
    <w:lvl w:ilvl="4" w:tplc="041B0019" w:tentative="1">
      <w:start w:val="1"/>
      <w:numFmt w:val="lowerLetter"/>
      <w:lvlText w:val="%5."/>
      <w:lvlJc w:val="left"/>
      <w:pPr>
        <w:ind w:left="4025" w:hanging="360"/>
      </w:pPr>
    </w:lvl>
    <w:lvl w:ilvl="5" w:tplc="041B001B" w:tentative="1">
      <w:start w:val="1"/>
      <w:numFmt w:val="lowerRoman"/>
      <w:lvlText w:val="%6."/>
      <w:lvlJc w:val="right"/>
      <w:pPr>
        <w:ind w:left="4745" w:hanging="180"/>
      </w:pPr>
    </w:lvl>
    <w:lvl w:ilvl="6" w:tplc="041B000F" w:tentative="1">
      <w:start w:val="1"/>
      <w:numFmt w:val="decimal"/>
      <w:lvlText w:val="%7."/>
      <w:lvlJc w:val="left"/>
      <w:pPr>
        <w:ind w:left="5465" w:hanging="360"/>
      </w:pPr>
    </w:lvl>
    <w:lvl w:ilvl="7" w:tplc="041B0019" w:tentative="1">
      <w:start w:val="1"/>
      <w:numFmt w:val="lowerLetter"/>
      <w:lvlText w:val="%8."/>
      <w:lvlJc w:val="left"/>
      <w:pPr>
        <w:ind w:left="6185" w:hanging="360"/>
      </w:pPr>
    </w:lvl>
    <w:lvl w:ilvl="8" w:tplc="041B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9" w15:restartNumberingAfterBreak="0">
    <w:nsid w:val="677547B6"/>
    <w:multiLevelType w:val="hybridMultilevel"/>
    <w:tmpl w:val="B970A056"/>
    <w:lvl w:ilvl="0" w:tplc="041B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0" w15:restartNumberingAfterBreak="0">
    <w:nsid w:val="69716E67"/>
    <w:multiLevelType w:val="hybridMultilevel"/>
    <w:tmpl w:val="3D8EDAA2"/>
    <w:lvl w:ilvl="0" w:tplc="1B365DDC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5" w:hanging="360"/>
      </w:pPr>
    </w:lvl>
    <w:lvl w:ilvl="2" w:tplc="041B001B" w:tentative="1">
      <w:start w:val="1"/>
      <w:numFmt w:val="lowerRoman"/>
      <w:lvlText w:val="%3."/>
      <w:lvlJc w:val="right"/>
      <w:pPr>
        <w:ind w:left="2225" w:hanging="180"/>
      </w:pPr>
    </w:lvl>
    <w:lvl w:ilvl="3" w:tplc="041B000F" w:tentative="1">
      <w:start w:val="1"/>
      <w:numFmt w:val="decimal"/>
      <w:lvlText w:val="%4."/>
      <w:lvlJc w:val="left"/>
      <w:pPr>
        <w:ind w:left="2945" w:hanging="360"/>
      </w:pPr>
    </w:lvl>
    <w:lvl w:ilvl="4" w:tplc="041B0019" w:tentative="1">
      <w:start w:val="1"/>
      <w:numFmt w:val="lowerLetter"/>
      <w:lvlText w:val="%5."/>
      <w:lvlJc w:val="left"/>
      <w:pPr>
        <w:ind w:left="3665" w:hanging="360"/>
      </w:pPr>
    </w:lvl>
    <w:lvl w:ilvl="5" w:tplc="041B001B" w:tentative="1">
      <w:start w:val="1"/>
      <w:numFmt w:val="lowerRoman"/>
      <w:lvlText w:val="%6."/>
      <w:lvlJc w:val="right"/>
      <w:pPr>
        <w:ind w:left="4385" w:hanging="180"/>
      </w:pPr>
    </w:lvl>
    <w:lvl w:ilvl="6" w:tplc="041B000F" w:tentative="1">
      <w:start w:val="1"/>
      <w:numFmt w:val="decimal"/>
      <w:lvlText w:val="%7."/>
      <w:lvlJc w:val="left"/>
      <w:pPr>
        <w:ind w:left="5105" w:hanging="360"/>
      </w:pPr>
    </w:lvl>
    <w:lvl w:ilvl="7" w:tplc="041B0019" w:tentative="1">
      <w:start w:val="1"/>
      <w:numFmt w:val="lowerLetter"/>
      <w:lvlText w:val="%8."/>
      <w:lvlJc w:val="left"/>
      <w:pPr>
        <w:ind w:left="5825" w:hanging="360"/>
      </w:pPr>
    </w:lvl>
    <w:lvl w:ilvl="8" w:tplc="041B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1" w15:restartNumberingAfterBreak="0">
    <w:nsid w:val="6AC41D5E"/>
    <w:multiLevelType w:val="hybridMultilevel"/>
    <w:tmpl w:val="5CFCCAF2"/>
    <w:lvl w:ilvl="0" w:tplc="2DBCCD44">
      <w:start w:val="1"/>
      <w:numFmt w:val="decimal"/>
      <w:lvlText w:val="%1."/>
      <w:lvlJc w:val="left"/>
      <w:pPr>
        <w:ind w:left="785" w:hanging="360"/>
      </w:pPr>
      <w:rPr>
        <w:rFonts w:asciiTheme="minorHAnsi" w:hAnsiTheme="minorHAnsi" w:hint="default"/>
      </w:rPr>
    </w:lvl>
    <w:lvl w:ilvl="1" w:tplc="041B0019" w:tentative="1">
      <w:start w:val="1"/>
      <w:numFmt w:val="lowerLetter"/>
      <w:lvlText w:val="%2."/>
      <w:lvlJc w:val="left"/>
      <w:pPr>
        <w:ind w:left="1505" w:hanging="360"/>
      </w:pPr>
    </w:lvl>
    <w:lvl w:ilvl="2" w:tplc="041B001B" w:tentative="1">
      <w:start w:val="1"/>
      <w:numFmt w:val="lowerRoman"/>
      <w:lvlText w:val="%3."/>
      <w:lvlJc w:val="right"/>
      <w:pPr>
        <w:ind w:left="2225" w:hanging="180"/>
      </w:pPr>
    </w:lvl>
    <w:lvl w:ilvl="3" w:tplc="041B000F" w:tentative="1">
      <w:start w:val="1"/>
      <w:numFmt w:val="decimal"/>
      <w:lvlText w:val="%4."/>
      <w:lvlJc w:val="left"/>
      <w:pPr>
        <w:ind w:left="2945" w:hanging="360"/>
      </w:pPr>
    </w:lvl>
    <w:lvl w:ilvl="4" w:tplc="041B0019" w:tentative="1">
      <w:start w:val="1"/>
      <w:numFmt w:val="lowerLetter"/>
      <w:lvlText w:val="%5."/>
      <w:lvlJc w:val="left"/>
      <w:pPr>
        <w:ind w:left="3665" w:hanging="360"/>
      </w:pPr>
    </w:lvl>
    <w:lvl w:ilvl="5" w:tplc="041B001B" w:tentative="1">
      <w:start w:val="1"/>
      <w:numFmt w:val="lowerRoman"/>
      <w:lvlText w:val="%6."/>
      <w:lvlJc w:val="right"/>
      <w:pPr>
        <w:ind w:left="4385" w:hanging="180"/>
      </w:pPr>
    </w:lvl>
    <w:lvl w:ilvl="6" w:tplc="041B000F" w:tentative="1">
      <w:start w:val="1"/>
      <w:numFmt w:val="decimal"/>
      <w:lvlText w:val="%7."/>
      <w:lvlJc w:val="left"/>
      <w:pPr>
        <w:ind w:left="5105" w:hanging="360"/>
      </w:pPr>
    </w:lvl>
    <w:lvl w:ilvl="7" w:tplc="041B0019" w:tentative="1">
      <w:start w:val="1"/>
      <w:numFmt w:val="lowerLetter"/>
      <w:lvlText w:val="%8."/>
      <w:lvlJc w:val="left"/>
      <w:pPr>
        <w:ind w:left="5825" w:hanging="360"/>
      </w:pPr>
    </w:lvl>
    <w:lvl w:ilvl="8" w:tplc="041B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2" w15:restartNumberingAfterBreak="0">
    <w:nsid w:val="6DF04DEB"/>
    <w:multiLevelType w:val="hybridMultilevel"/>
    <w:tmpl w:val="EE18A19E"/>
    <w:lvl w:ilvl="0" w:tplc="56CA1C9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5" w:hanging="360"/>
      </w:pPr>
    </w:lvl>
    <w:lvl w:ilvl="2" w:tplc="041B001B" w:tentative="1">
      <w:start w:val="1"/>
      <w:numFmt w:val="lowerRoman"/>
      <w:lvlText w:val="%3."/>
      <w:lvlJc w:val="right"/>
      <w:pPr>
        <w:ind w:left="2225" w:hanging="180"/>
      </w:pPr>
    </w:lvl>
    <w:lvl w:ilvl="3" w:tplc="041B000F" w:tentative="1">
      <w:start w:val="1"/>
      <w:numFmt w:val="decimal"/>
      <w:lvlText w:val="%4."/>
      <w:lvlJc w:val="left"/>
      <w:pPr>
        <w:ind w:left="2945" w:hanging="360"/>
      </w:pPr>
    </w:lvl>
    <w:lvl w:ilvl="4" w:tplc="041B0019" w:tentative="1">
      <w:start w:val="1"/>
      <w:numFmt w:val="lowerLetter"/>
      <w:lvlText w:val="%5."/>
      <w:lvlJc w:val="left"/>
      <w:pPr>
        <w:ind w:left="3665" w:hanging="360"/>
      </w:pPr>
    </w:lvl>
    <w:lvl w:ilvl="5" w:tplc="041B001B" w:tentative="1">
      <w:start w:val="1"/>
      <w:numFmt w:val="lowerRoman"/>
      <w:lvlText w:val="%6."/>
      <w:lvlJc w:val="right"/>
      <w:pPr>
        <w:ind w:left="4385" w:hanging="180"/>
      </w:pPr>
    </w:lvl>
    <w:lvl w:ilvl="6" w:tplc="041B000F" w:tentative="1">
      <w:start w:val="1"/>
      <w:numFmt w:val="decimal"/>
      <w:lvlText w:val="%7."/>
      <w:lvlJc w:val="left"/>
      <w:pPr>
        <w:ind w:left="5105" w:hanging="360"/>
      </w:pPr>
    </w:lvl>
    <w:lvl w:ilvl="7" w:tplc="041B0019" w:tentative="1">
      <w:start w:val="1"/>
      <w:numFmt w:val="lowerLetter"/>
      <w:lvlText w:val="%8."/>
      <w:lvlJc w:val="left"/>
      <w:pPr>
        <w:ind w:left="5825" w:hanging="360"/>
      </w:pPr>
    </w:lvl>
    <w:lvl w:ilvl="8" w:tplc="041B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3" w15:restartNumberingAfterBreak="0">
    <w:nsid w:val="6F0A21B1"/>
    <w:multiLevelType w:val="hybridMultilevel"/>
    <w:tmpl w:val="7E0AB4A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A77C65"/>
    <w:multiLevelType w:val="hybridMultilevel"/>
    <w:tmpl w:val="E81070D4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8937A7A"/>
    <w:multiLevelType w:val="hybridMultilevel"/>
    <w:tmpl w:val="D10A1C60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F94ABA"/>
    <w:multiLevelType w:val="hybridMultilevel"/>
    <w:tmpl w:val="2952B1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210DB5"/>
    <w:multiLevelType w:val="hybridMultilevel"/>
    <w:tmpl w:val="E998F39E"/>
    <w:lvl w:ilvl="0" w:tplc="5A6C56F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5" w:hanging="360"/>
      </w:pPr>
    </w:lvl>
    <w:lvl w:ilvl="2" w:tplc="041B001B" w:tentative="1">
      <w:start w:val="1"/>
      <w:numFmt w:val="lowerRoman"/>
      <w:lvlText w:val="%3."/>
      <w:lvlJc w:val="right"/>
      <w:pPr>
        <w:ind w:left="2225" w:hanging="180"/>
      </w:pPr>
    </w:lvl>
    <w:lvl w:ilvl="3" w:tplc="041B000F" w:tentative="1">
      <w:start w:val="1"/>
      <w:numFmt w:val="decimal"/>
      <w:lvlText w:val="%4."/>
      <w:lvlJc w:val="left"/>
      <w:pPr>
        <w:ind w:left="2945" w:hanging="360"/>
      </w:pPr>
    </w:lvl>
    <w:lvl w:ilvl="4" w:tplc="041B0019" w:tentative="1">
      <w:start w:val="1"/>
      <w:numFmt w:val="lowerLetter"/>
      <w:lvlText w:val="%5."/>
      <w:lvlJc w:val="left"/>
      <w:pPr>
        <w:ind w:left="3665" w:hanging="360"/>
      </w:pPr>
    </w:lvl>
    <w:lvl w:ilvl="5" w:tplc="041B001B" w:tentative="1">
      <w:start w:val="1"/>
      <w:numFmt w:val="lowerRoman"/>
      <w:lvlText w:val="%6."/>
      <w:lvlJc w:val="right"/>
      <w:pPr>
        <w:ind w:left="4385" w:hanging="180"/>
      </w:pPr>
    </w:lvl>
    <w:lvl w:ilvl="6" w:tplc="041B000F" w:tentative="1">
      <w:start w:val="1"/>
      <w:numFmt w:val="decimal"/>
      <w:lvlText w:val="%7."/>
      <w:lvlJc w:val="left"/>
      <w:pPr>
        <w:ind w:left="5105" w:hanging="360"/>
      </w:pPr>
    </w:lvl>
    <w:lvl w:ilvl="7" w:tplc="041B0019" w:tentative="1">
      <w:start w:val="1"/>
      <w:numFmt w:val="lowerLetter"/>
      <w:lvlText w:val="%8."/>
      <w:lvlJc w:val="left"/>
      <w:pPr>
        <w:ind w:left="5825" w:hanging="360"/>
      </w:pPr>
    </w:lvl>
    <w:lvl w:ilvl="8" w:tplc="041B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21"/>
  </w:num>
  <w:num w:numId="2">
    <w:abstractNumId w:val="1"/>
  </w:num>
  <w:num w:numId="3">
    <w:abstractNumId w:val="0"/>
  </w:num>
  <w:num w:numId="4">
    <w:abstractNumId w:val="5"/>
  </w:num>
  <w:num w:numId="5">
    <w:abstractNumId w:val="6"/>
  </w:num>
  <w:num w:numId="6">
    <w:abstractNumId w:val="15"/>
  </w:num>
  <w:num w:numId="7">
    <w:abstractNumId w:val="36"/>
  </w:num>
  <w:num w:numId="8">
    <w:abstractNumId w:val="17"/>
  </w:num>
  <w:num w:numId="9">
    <w:abstractNumId w:val="31"/>
  </w:num>
  <w:num w:numId="10">
    <w:abstractNumId w:val="12"/>
  </w:num>
  <w:num w:numId="11">
    <w:abstractNumId w:val="7"/>
  </w:num>
  <w:num w:numId="12">
    <w:abstractNumId w:val="29"/>
  </w:num>
  <w:num w:numId="13">
    <w:abstractNumId w:val="38"/>
  </w:num>
  <w:num w:numId="14">
    <w:abstractNumId w:val="30"/>
  </w:num>
  <w:num w:numId="15">
    <w:abstractNumId w:val="14"/>
  </w:num>
  <w:num w:numId="16">
    <w:abstractNumId w:val="43"/>
  </w:num>
  <w:num w:numId="17">
    <w:abstractNumId w:val="18"/>
  </w:num>
  <w:num w:numId="18">
    <w:abstractNumId w:val="46"/>
  </w:num>
  <w:num w:numId="19">
    <w:abstractNumId w:val="16"/>
  </w:num>
  <w:num w:numId="20">
    <w:abstractNumId w:val="10"/>
  </w:num>
  <w:num w:numId="21">
    <w:abstractNumId w:val="27"/>
  </w:num>
  <w:num w:numId="22">
    <w:abstractNumId w:val="24"/>
  </w:num>
  <w:num w:numId="23">
    <w:abstractNumId w:val="37"/>
  </w:num>
  <w:num w:numId="24">
    <w:abstractNumId w:val="28"/>
  </w:num>
  <w:num w:numId="25">
    <w:abstractNumId w:val="45"/>
  </w:num>
  <w:num w:numId="26">
    <w:abstractNumId w:val="2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7">
    <w:abstractNumId w:val="13"/>
  </w:num>
  <w:num w:numId="28">
    <w:abstractNumId w:val="47"/>
  </w:num>
  <w:num w:numId="29">
    <w:abstractNumId w:val="40"/>
  </w:num>
  <w:num w:numId="30">
    <w:abstractNumId w:val="26"/>
  </w:num>
  <w:num w:numId="31">
    <w:abstractNumId w:val="39"/>
  </w:num>
  <w:num w:numId="32">
    <w:abstractNumId w:val="44"/>
  </w:num>
  <w:num w:numId="33">
    <w:abstractNumId w:val="4"/>
  </w:num>
  <w:num w:numId="34">
    <w:abstractNumId w:val="35"/>
  </w:num>
  <w:num w:numId="35">
    <w:abstractNumId w:val="41"/>
  </w:num>
  <w:num w:numId="36">
    <w:abstractNumId w:val="20"/>
  </w:num>
  <w:num w:numId="37">
    <w:abstractNumId w:val="25"/>
  </w:num>
  <w:num w:numId="38">
    <w:abstractNumId w:val="8"/>
  </w:num>
  <w:num w:numId="39">
    <w:abstractNumId w:val="19"/>
  </w:num>
  <w:num w:numId="40">
    <w:abstractNumId w:val="11"/>
  </w:num>
  <w:num w:numId="41">
    <w:abstractNumId w:val="33"/>
  </w:num>
  <w:num w:numId="42">
    <w:abstractNumId w:val="23"/>
  </w:num>
  <w:num w:numId="43">
    <w:abstractNumId w:val="34"/>
  </w:num>
  <w:num w:numId="44">
    <w:abstractNumId w:val="9"/>
  </w:num>
  <w:num w:numId="45">
    <w:abstractNumId w:val="42"/>
  </w:num>
  <w:num w:numId="46">
    <w:abstractNumId w:val="22"/>
  </w:num>
  <w:num w:numId="47">
    <w:abstractNumId w:val="32"/>
  </w:num>
  <w:num w:numId="48">
    <w:abstractNumId w:val="3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750"/>
    <w:rsid w:val="0000167C"/>
    <w:rsid w:val="00006EE4"/>
    <w:rsid w:val="000112E0"/>
    <w:rsid w:val="0002542C"/>
    <w:rsid w:val="00026C18"/>
    <w:rsid w:val="00027944"/>
    <w:rsid w:val="00036283"/>
    <w:rsid w:val="000406D9"/>
    <w:rsid w:val="000454DF"/>
    <w:rsid w:val="0005055D"/>
    <w:rsid w:val="00051825"/>
    <w:rsid w:val="0005184F"/>
    <w:rsid w:val="000603FB"/>
    <w:rsid w:val="00062FF8"/>
    <w:rsid w:val="000630F3"/>
    <w:rsid w:val="0006724E"/>
    <w:rsid w:val="000728B2"/>
    <w:rsid w:val="00073D2E"/>
    <w:rsid w:val="00075648"/>
    <w:rsid w:val="00081177"/>
    <w:rsid w:val="00082B83"/>
    <w:rsid w:val="00090932"/>
    <w:rsid w:val="000928CE"/>
    <w:rsid w:val="00093667"/>
    <w:rsid w:val="000A326B"/>
    <w:rsid w:val="000A3751"/>
    <w:rsid w:val="000A3812"/>
    <w:rsid w:val="000A4B2E"/>
    <w:rsid w:val="000A5659"/>
    <w:rsid w:val="000A6240"/>
    <w:rsid w:val="000B15A0"/>
    <w:rsid w:val="000B3306"/>
    <w:rsid w:val="000B7D6F"/>
    <w:rsid w:val="000C04C1"/>
    <w:rsid w:val="000C0820"/>
    <w:rsid w:val="000C1910"/>
    <w:rsid w:val="000C5ABE"/>
    <w:rsid w:val="000C7274"/>
    <w:rsid w:val="000D09CA"/>
    <w:rsid w:val="000D0DBF"/>
    <w:rsid w:val="000D24BA"/>
    <w:rsid w:val="000D73A9"/>
    <w:rsid w:val="000E2A35"/>
    <w:rsid w:val="000E3935"/>
    <w:rsid w:val="000E5C76"/>
    <w:rsid w:val="000E7103"/>
    <w:rsid w:val="000F2E37"/>
    <w:rsid w:val="000F5982"/>
    <w:rsid w:val="00111B94"/>
    <w:rsid w:val="00114010"/>
    <w:rsid w:val="00114D38"/>
    <w:rsid w:val="001164A9"/>
    <w:rsid w:val="00117483"/>
    <w:rsid w:val="00120961"/>
    <w:rsid w:val="00120D18"/>
    <w:rsid w:val="0012103E"/>
    <w:rsid w:val="0012130F"/>
    <w:rsid w:val="0013305E"/>
    <w:rsid w:val="001339F1"/>
    <w:rsid w:val="0013650B"/>
    <w:rsid w:val="00143CF5"/>
    <w:rsid w:val="00145203"/>
    <w:rsid w:val="001468EC"/>
    <w:rsid w:val="0014698E"/>
    <w:rsid w:val="001469E2"/>
    <w:rsid w:val="001511C5"/>
    <w:rsid w:val="001627DC"/>
    <w:rsid w:val="0017035D"/>
    <w:rsid w:val="001709AA"/>
    <w:rsid w:val="00173F1C"/>
    <w:rsid w:val="00174A35"/>
    <w:rsid w:val="001769AF"/>
    <w:rsid w:val="00180210"/>
    <w:rsid w:val="00180E18"/>
    <w:rsid w:val="00187E97"/>
    <w:rsid w:val="00191305"/>
    <w:rsid w:val="001972FD"/>
    <w:rsid w:val="001A0445"/>
    <w:rsid w:val="001A2537"/>
    <w:rsid w:val="001A2931"/>
    <w:rsid w:val="001C18F0"/>
    <w:rsid w:val="001C663C"/>
    <w:rsid w:val="001D1386"/>
    <w:rsid w:val="001D1595"/>
    <w:rsid w:val="001E61C6"/>
    <w:rsid w:val="001E6C1A"/>
    <w:rsid w:val="001F0885"/>
    <w:rsid w:val="002040D1"/>
    <w:rsid w:val="00205F20"/>
    <w:rsid w:val="00207AAB"/>
    <w:rsid w:val="00215240"/>
    <w:rsid w:val="00217EE7"/>
    <w:rsid w:val="0022070F"/>
    <w:rsid w:val="00235DA6"/>
    <w:rsid w:val="002403FB"/>
    <w:rsid w:val="00243A8E"/>
    <w:rsid w:val="00260747"/>
    <w:rsid w:val="002607C2"/>
    <w:rsid w:val="002712E1"/>
    <w:rsid w:val="002713E7"/>
    <w:rsid w:val="002715DB"/>
    <w:rsid w:val="00276BD6"/>
    <w:rsid w:val="002774B5"/>
    <w:rsid w:val="00281B53"/>
    <w:rsid w:val="00281F02"/>
    <w:rsid w:val="002914A7"/>
    <w:rsid w:val="00295514"/>
    <w:rsid w:val="002A3E38"/>
    <w:rsid w:val="002A6CEC"/>
    <w:rsid w:val="002B35E8"/>
    <w:rsid w:val="002B745F"/>
    <w:rsid w:val="002E3804"/>
    <w:rsid w:val="002F1D3B"/>
    <w:rsid w:val="003049DD"/>
    <w:rsid w:val="0030686C"/>
    <w:rsid w:val="00307964"/>
    <w:rsid w:val="00310E2A"/>
    <w:rsid w:val="00313862"/>
    <w:rsid w:val="00315B6A"/>
    <w:rsid w:val="00321064"/>
    <w:rsid w:val="00322BFB"/>
    <w:rsid w:val="00323769"/>
    <w:rsid w:val="003249DF"/>
    <w:rsid w:val="00332FCB"/>
    <w:rsid w:val="003331B1"/>
    <w:rsid w:val="00341D6E"/>
    <w:rsid w:val="00354DA1"/>
    <w:rsid w:val="0035699D"/>
    <w:rsid w:val="003577D0"/>
    <w:rsid w:val="003577E5"/>
    <w:rsid w:val="00357BA2"/>
    <w:rsid w:val="003630C5"/>
    <w:rsid w:val="00364DAC"/>
    <w:rsid w:val="0036669E"/>
    <w:rsid w:val="00366A82"/>
    <w:rsid w:val="00370628"/>
    <w:rsid w:val="00374750"/>
    <w:rsid w:val="0038726C"/>
    <w:rsid w:val="0038790E"/>
    <w:rsid w:val="00394F1D"/>
    <w:rsid w:val="003B15B6"/>
    <w:rsid w:val="003B5DDF"/>
    <w:rsid w:val="003B6EBF"/>
    <w:rsid w:val="003C0644"/>
    <w:rsid w:val="003C1412"/>
    <w:rsid w:val="003C7FDF"/>
    <w:rsid w:val="003E02A2"/>
    <w:rsid w:val="003E18AB"/>
    <w:rsid w:val="003E4D5A"/>
    <w:rsid w:val="003E574E"/>
    <w:rsid w:val="003E5E6F"/>
    <w:rsid w:val="003E6B18"/>
    <w:rsid w:val="003F1D2F"/>
    <w:rsid w:val="003F5A0C"/>
    <w:rsid w:val="003F62AB"/>
    <w:rsid w:val="00401AC2"/>
    <w:rsid w:val="004112D6"/>
    <w:rsid w:val="00411801"/>
    <w:rsid w:val="00415487"/>
    <w:rsid w:val="0041629B"/>
    <w:rsid w:val="00423F7D"/>
    <w:rsid w:val="00432561"/>
    <w:rsid w:val="00433620"/>
    <w:rsid w:val="00455FCF"/>
    <w:rsid w:val="00455FE0"/>
    <w:rsid w:val="0045613B"/>
    <w:rsid w:val="00463D17"/>
    <w:rsid w:val="00470970"/>
    <w:rsid w:val="0047254F"/>
    <w:rsid w:val="00493889"/>
    <w:rsid w:val="004A0604"/>
    <w:rsid w:val="004B3BF7"/>
    <w:rsid w:val="004B770C"/>
    <w:rsid w:val="004B792A"/>
    <w:rsid w:val="004C0B75"/>
    <w:rsid w:val="004C1207"/>
    <w:rsid w:val="004C37EF"/>
    <w:rsid w:val="004C4098"/>
    <w:rsid w:val="004C56D4"/>
    <w:rsid w:val="004C60B0"/>
    <w:rsid w:val="004C66EA"/>
    <w:rsid w:val="004D273D"/>
    <w:rsid w:val="004D52B1"/>
    <w:rsid w:val="004D5839"/>
    <w:rsid w:val="004E19F4"/>
    <w:rsid w:val="004E4A5E"/>
    <w:rsid w:val="004F3040"/>
    <w:rsid w:val="004F4498"/>
    <w:rsid w:val="004F73A8"/>
    <w:rsid w:val="00502121"/>
    <w:rsid w:val="00504A63"/>
    <w:rsid w:val="005054B4"/>
    <w:rsid w:val="005112AA"/>
    <w:rsid w:val="0051378A"/>
    <w:rsid w:val="00516ADC"/>
    <w:rsid w:val="00531C37"/>
    <w:rsid w:val="00532239"/>
    <w:rsid w:val="00532652"/>
    <w:rsid w:val="00532D9C"/>
    <w:rsid w:val="00540CDE"/>
    <w:rsid w:val="005412B2"/>
    <w:rsid w:val="00547C78"/>
    <w:rsid w:val="005536B0"/>
    <w:rsid w:val="00557589"/>
    <w:rsid w:val="0056065F"/>
    <w:rsid w:val="00562C90"/>
    <w:rsid w:val="00564705"/>
    <w:rsid w:val="00567F45"/>
    <w:rsid w:val="00570E14"/>
    <w:rsid w:val="00585F69"/>
    <w:rsid w:val="005903A3"/>
    <w:rsid w:val="00591714"/>
    <w:rsid w:val="00593D95"/>
    <w:rsid w:val="005961B4"/>
    <w:rsid w:val="005A0DEC"/>
    <w:rsid w:val="005A469F"/>
    <w:rsid w:val="005A5C03"/>
    <w:rsid w:val="005A66FB"/>
    <w:rsid w:val="005B4E13"/>
    <w:rsid w:val="005C5CB0"/>
    <w:rsid w:val="005D0227"/>
    <w:rsid w:val="005E0072"/>
    <w:rsid w:val="00603D57"/>
    <w:rsid w:val="00606E87"/>
    <w:rsid w:val="0061558D"/>
    <w:rsid w:val="006253F0"/>
    <w:rsid w:val="0062723F"/>
    <w:rsid w:val="0063026D"/>
    <w:rsid w:val="00631DC9"/>
    <w:rsid w:val="00650CB3"/>
    <w:rsid w:val="00651E3F"/>
    <w:rsid w:val="00655748"/>
    <w:rsid w:val="006563BC"/>
    <w:rsid w:val="00656774"/>
    <w:rsid w:val="006621C3"/>
    <w:rsid w:val="006831AC"/>
    <w:rsid w:val="00683830"/>
    <w:rsid w:val="00684BCE"/>
    <w:rsid w:val="00685D2F"/>
    <w:rsid w:val="0069280B"/>
    <w:rsid w:val="00696A3F"/>
    <w:rsid w:val="00696C6C"/>
    <w:rsid w:val="0069703E"/>
    <w:rsid w:val="006A0E05"/>
    <w:rsid w:val="006A1730"/>
    <w:rsid w:val="006A6D60"/>
    <w:rsid w:val="006A7DCF"/>
    <w:rsid w:val="006B34FB"/>
    <w:rsid w:val="006C1A62"/>
    <w:rsid w:val="006C48D4"/>
    <w:rsid w:val="006D0A4B"/>
    <w:rsid w:val="006D0F28"/>
    <w:rsid w:val="006D49FD"/>
    <w:rsid w:val="006F07B1"/>
    <w:rsid w:val="00702ED8"/>
    <w:rsid w:val="007125B7"/>
    <w:rsid w:val="00717263"/>
    <w:rsid w:val="00725FEF"/>
    <w:rsid w:val="00736533"/>
    <w:rsid w:val="0073680C"/>
    <w:rsid w:val="0073717E"/>
    <w:rsid w:val="00737CED"/>
    <w:rsid w:val="007414B8"/>
    <w:rsid w:val="00742289"/>
    <w:rsid w:val="0074238E"/>
    <w:rsid w:val="007444BC"/>
    <w:rsid w:val="00744E13"/>
    <w:rsid w:val="00752F94"/>
    <w:rsid w:val="0076375F"/>
    <w:rsid w:val="0076583C"/>
    <w:rsid w:val="007674E9"/>
    <w:rsid w:val="00772853"/>
    <w:rsid w:val="00775513"/>
    <w:rsid w:val="007810A3"/>
    <w:rsid w:val="00782069"/>
    <w:rsid w:val="007826B2"/>
    <w:rsid w:val="0078487A"/>
    <w:rsid w:val="00787D78"/>
    <w:rsid w:val="0079091F"/>
    <w:rsid w:val="007948DD"/>
    <w:rsid w:val="007A557F"/>
    <w:rsid w:val="007B0802"/>
    <w:rsid w:val="007C0E4B"/>
    <w:rsid w:val="007D1872"/>
    <w:rsid w:val="007D4D02"/>
    <w:rsid w:val="007E07D4"/>
    <w:rsid w:val="007F430F"/>
    <w:rsid w:val="007F496F"/>
    <w:rsid w:val="007F60A6"/>
    <w:rsid w:val="007F657C"/>
    <w:rsid w:val="007F6586"/>
    <w:rsid w:val="008001AA"/>
    <w:rsid w:val="00803684"/>
    <w:rsid w:val="00803CD1"/>
    <w:rsid w:val="008145F9"/>
    <w:rsid w:val="00817712"/>
    <w:rsid w:val="0082273E"/>
    <w:rsid w:val="00824267"/>
    <w:rsid w:val="00826110"/>
    <w:rsid w:val="00835210"/>
    <w:rsid w:val="00840008"/>
    <w:rsid w:val="00846B05"/>
    <w:rsid w:val="0086002C"/>
    <w:rsid w:val="008614D0"/>
    <w:rsid w:val="00864F58"/>
    <w:rsid w:val="0086698C"/>
    <w:rsid w:val="008714E7"/>
    <w:rsid w:val="008726AB"/>
    <w:rsid w:val="00882039"/>
    <w:rsid w:val="00887097"/>
    <w:rsid w:val="00891D3B"/>
    <w:rsid w:val="00893039"/>
    <w:rsid w:val="00893842"/>
    <w:rsid w:val="008A4CDC"/>
    <w:rsid w:val="008B07A4"/>
    <w:rsid w:val="008C6FFB"/>
    <w:rsid w:val="008D58D6"/>
    <w:rsid w:val="008D61D8"/>
    <w:rsid w:val="008D6927"/>
    <w:rsid w:val="008E5292"/>
    <w:rsid w:val="008F385C"/>
    <w:rsid w:val="008F56E1"/>
    <w:rsid w:val="008F7824"/>
    <w:rsid w:val="009021AE"/>
    <w:rsid w:val="009076AC"/>
    <w:rsid w:val="009238C1"/>
    <w:rsid w:val="00930DF8"/>
    <w:rsid w:val="0093240F"/>
    <w:rsid w:val="009337F2"/>
    <w:rsid w:val="00934FE5"/>
    <w:rsid w:val="00936CD5"/>
    <w:rsid w:val="00950776"/>
    <w:rsid w:val="00950F27"/>
    <w:rsid w:val="00950FFE"/>
    <w:rsid w:val="00952512"/>
    <w:rsid w:val="009600FA"/>
    <w:rsid w:val="0096488B"/>
    <w:rsid w:val="0097368E"/>
    <w:rsid w:val="009752B0"/>
    <w:rsid w:val="00977DD1"/>
    <w:rsid w:val="00983E56"/>
    <w:rsid w:val="00987B39"/>
    <w:rsid w:val="00987BAB"/>
    <w:rsid w:val="00991CAB"/>
    <w:rsid w:val="009A027A"/>
    <w:rsid w:val="009A13EA"/>
    <w:rsid w:val="009A60B3"/>
    <w:rsid w:val="009B28DF"/>
    <w:rsid w:val="009B31B4"/>
    <w:rsid w:val="009C01A0"/>
    <w:rsid w:val="009C40FE"/>
    <w:rsid w:val="009C5FC8"/>
    <w:rsid w:val="009D22AA"/>
    <w:rsid w:val="009D345C"/>
    <w:rsid w:val="009D6231"/>
    <w:rsid w:val="009E02B4"/>
    <w:rsid w:val="009E3FEE"/>
    <w:rsid w:val="009E4647"/>
    <w:rsid w:val="009E597A"/>
    <w:rsid w:val="009F06D5"/>
    <w:rsid w:val="009F127D"/>
    <w:rsid w:val="009F4C1C"/>
    <w:rsid w:val="009F65EC"/>
    <w:rsid w:val="009F75B6"/>
    <w:rsid w:val="009F77F1"/>
    <w:rsid w:val="00A00F92"/>
    <w:rsid w:val="00A02B55"/>
    <w:rsid w:val="00A052E5"/>
    <w:rsid w:val="00A1085F"/>
    <w:rsid w:val="00A11BAF"/>
    <w:rsid w:val="00A1208D"/>
    <w:rsid w:val="00A13F08"/>
    <w:rsid w:val="00A13F9B"/>
    <w:rsid w:val="00A2755C"/>
    <w:rsid w:val="00A27CBB"/>
    <w:rsid w:val="00A30935"/>
    <w:rsid w:val="00A315D0"/>
    <w:rsid w:val="00A3284A"/>
    <w:rsid w:val="00A32EFB"/>
    <w:rsid w:val="00A34232"/>
    <w:rsid w:val="00A34E69"/>
    <w:rsid w:val="00A528AF"/>
    <w:rsid w:val="00A554B6"/>
    <w:rsid w:val="00A560C0"/>
    <w:rsid w:val="00A578E8"/>
    <w:rsid w:val="00A603DD"/>
    <w:rsid w:val="00A61374"/>
    <w:rsid w:val="00A61C10"/>
    <w:rsid w:val="00A6233F"/>
    <w:rsid w:val="00A63DF6"/>
    <w:rsid w:val="00A64CE8"/>
    <w:rsid w:val="00A64D3F"/>
    <w:rsid w:val="00A65FC7"/>
    <w:rsid w:val="00A71548"/>
    <w:rsid w:val="00A8233F"/>
    <w:rsid w:val="00A84A14"/>
    <w:rsid w:val="00A86761"/>
    <w:rsid w:val="00AA3C0D"/>
    <w:rsid w:val="00AA6B40"/>
    <w:rsid w:val="00AB2920"/>
    <w:rsid w:val="00AB2C76"/>
    <w:rsid w:val="00AB35D6"/>
    <w:rsid w:val="00AC1F81"/>
    <w:rsid w:val="00AC228E"/>
    <w:rsid w:val="00AC241B"/>
    <w:rsid w:val="00AC295E"/>
    <w:rsid w:val="00AC41A9"/>
    <w:rsid w:val="00AC4576"/>
    <w:rsid w:val="00AC7650"/>
    <w:rsid w:val="00AD10F0"/>
    <w:rsid w:val="00AE3D71"/>
    <w:rsid w:val="00AF1A36"/>
    <w:rsid w:val="00AF7366"/>
    <w:rsid w:val="00B00997"/>
    <w:rsid w:val="00B164F8"/>
    <w:rsid w:val="00B201C0"/>
    <w:rsid w:val="00B25FF0"/>
    <w:rsid w:val="00B26588"/>
    <w:rsid w:val="00B32DB0"/>
    <w:rsid w:val="00B34B6B"/>
    <w:rsid w:val="00B36168"/>
    <w:rsid w:val="00B37ED0"/>
    <w:rsid w:val="00B4482C"/>
    <w:rsid w:val="00B50761"/>
    <w:rsid w:val="00B52DB6"/>
    <w:rsid w:val="00B53A7C"/>
    <w:rsid w:val="00B61200"/>
    <w:rsid w:val="00B619F3"/>
    <w:rsid w:val="00B704B0"/>
    <w:rsid w:val="00B7525D"/>
    <w:rsid w:val="00B83A5E"/>
    <w:rsid w:val="00B91635"/>
    <w:rsid w:val="00B92DCF"/>
    <w:rsid w:val="00B937DB"/>
    <w:rsid w:val="00BA5473"/>
    <w:rsid w:val="00BA6A25"/>
    <w:rsid w:val="00BA76A7"/>
    <w:rsid w:val="00BB0157"/>
    <w:rsid w:val="00BB5AD6"/>
    <w:rsid w:val="00BD181F"/>
    <w:rsid w:val="00BD2E13"/>
    <w:rsid w:val="00BD4DF6"/>
    <w:rsid w:val="00BD5CD9"/>
    <w:rsid w:val="00BE6A71"/>
    <w:rsid w:val="00BF22B4"/>
    <w:rsid w:val="00BF46C7"/>
    <w:rsid w:val="00BF6470"/>
    <w:rsid w:val="00BF6A50"/>
    <w:rsid w:val="00BF71E8"/>
    <w:rsid w:val="00C00746"/>
    <w:rsid w:val="00C12DAC"/>
    <w:rsid w:val="00C131D3"/>
    <w:rsid w:val="00C27D1E"/>
    <w:rsid w:val="00C31F4A"/>
    <w:rsid w:val="00C3433B"/>
    <w:rsid w:val="00C378D0"/>
    <w:rsid w:val="00C407BC"/>
    <w:rsid w:val="00C46E1A"/>
    <w:rsid w:val="00C47679"/>
    <w:rsid w:val="00C53DA7"/>
    <w:rsid w:val="00C53F11"/>
    <w:rsid w:val="00C552E5"/>
    <w:rsid w:val="00C7114B"/>
    <w:rsid w:val="00C73981"/>
    <w:rsid w:val="00C7456F"/>
    <w:rsid w:val="00C7529B"/>
    <w:rsid w:val="00C9314B"/>
    <w:rsid w:val="00CA436A"/>
    <w:rsid w:val="00CA4720"/>
    <w:rsid w:val="00CA6417"/>
    <w:rsid w:val="00CB0776"/>
    <w:rsid w:val="00CB1E90"/>
    <w:rsid w:val="00CB6D55"/>
    <w:rsid w:val="00CC0FBD"/>
    <w:rsid w:val="00CC7128"/>
    <w:rsid w:val="00CE0640"/>
    <w:rsid w:val="00CE5D30"/>
    <w:rsid w:val="00CF2379"/>
    <w:rsid w:val="00CF395B"/>
    <w:rsid w:val="00CF51D7"/>
    <w:rsid w:val="00D06E5D"/>
    <w:rsid w:val="00D0778B"/>
    <w:rsid w:val="00D10BAB"/>
    <w:rsid w:val="00D14E84"/>
    <w:rsid w:val="00D165C8"/>
    <w:rsid w:val="00D211C3"/>
    <w:rsid w:val="00D34F26"/>
    <w:rsid w:val="00D46116"/>
    <w:rsid w:val="00D465C6"/>
    <w:rsid w:val="00D46CDA"/>
    <w:rsid w:val="00D508A4"/>
    <w:rsid w:val="00D51F41"/>
    <w:rsid w:val="00D53816"/>
    <w:rsid w:val="00D63DB7"/>
    <w:rsid w:val="00D658EB"/>
    <w:rsid w:val="00D72578"/>
    <w:rsid w:val="00D82F11"/>
    <w:rsid w:val="00D92C06"/>
    <w:rsid w:val="00DA6262"/>
    <w:rsid w:val="00DA7B44"/>
    <w:rsid w:val="00DB0B69"/>
    <w:rsid w:val="00DB3FA1"/>
    <w:rsid w:val="00DB5522"/>
    <w:rsid w:val="00DB6381"/>
    <w:rsid w:val="00DC311F"/>
    <w:rsid w:val="00DC49F8"/>
    <w:rsid w:val="00DD1C7E"/>
    <w:rsid w:val="00DE6DFF"/>
    <w:rsid w:val="00DE7F66"/>
    <w:rsid w:val="00DF18FA"/>
    <w:rsid w:val="00DF1B3A"/>
    <w:rsid w:val="00DF5CDF"/>
    <w:rsid w:val="00E023F7"/>
    <w:rsid w:val="00E037A3"/>
    <w:rsid w:val="00E05A23"/>
    <w:rsid w:val="00E062E7"/>
    <w:rsid w:val="00E1443A"/>
    <w:rsid w:val="00E1567D"/>
    <w:rsid w:val="00E20E6F"/>
    <w:rsid w:val="00E2281D"/>
    <w:rsid w:val="00E22A91"/>
    <w:rsid w:val="00E232D6"/>
    <w:rsid w:val="00E27F79"/>
    <w:rsid w:val="00E43B6B"/>
    <w:rsid w:val="00E51384"/>
    <w:rsid w:val="00E54350"/>
    <w:rsid w:val="00E646B2"/>
    <w:rsid w:val="00E66F4A"/>
    <w:rsid w:val="00E70245"/>
    <w:rsid w:val="00E81534"/>
    <w:rsid w:val="00E83B2C"/>
    <w:rsid w:val="00E84AC3"/>
    <w:rsid w:val="00E90AA2"/>
    <w:rsid w:val="00E94B7C"/>
    <w:rsid w:val="00EA7103"/>
    <w:rsid w:val="00EA77DF"/>
    <w:rsid w:val="00EB262E"/>
    <w:rsid w:val="00EC4251"/>
    <w:rsid w:val="00EC4B50"/>
    <w:rsid w:val="00EC5C81"/>
    <w:rsid w:val="00EC79A2"/>
    <w:rsid w:val="00ED09DA"/>
    <w:rsid w:val="00ED166E"/>
    <w:rsid w:val="00EE0412"/>
    <w:rsid w:val="00EE0D2D"/>
    <w:rsid w:val="00EE1908"/>
    <w:rsid w:val="00EE5DB5"/>
    <w:rsid w:val="00EF2AD2"/>
    <w:rsid w:val="00EF49D8"/>
    <w:rsid w:val="00F006AA"/>
    <w:rsid w:val="00F1082D"/>
    <w:rsid w:val="00F168A9"/>
    <w:rsid w:val="00F208D1"/>
    <w:rsid w:val="00F42422"/>
    <w:rsid w:val="00F424B4"/>
    <w:rsid w:val="00F50D52"/>
    <w:rsid w:val="00F518E0"/>
    <w:rsid w:val="00F532C9"/>
    <w:rsid w:val="00F53553"/>
    <w:rsid w:val="00F550D8"/>
    <w:rsid w:val="00F61979"/>
    <w:rsid w:val="00F720B9"/>
    <w:rsid w:val="00F73D8F"/>
    <w:rsid w:val="00F77771"/>
    <w:rsid w:val="00F96DA3"/>
    <w:rsid w:val="00FA2B21"/>
    <w:rsid w:val="00FB57AB"/>
    <w:rsid w:val="00FC38DB"/>
    <w:rsid w:val="00FC5C52"/>
    <w:rsid w:val="00FD3057"/>
    <w:rsid w:val="00FD36B5"/>
    <w:rsid w:val="00FD4630"/>
    <w:rsid w:val="00FD5FA4"/>
    <w:rsid w:val="00FD7CBA"/>
    <w:rsid w:val="00FE327F"/>
    <w:rsid w:val="00FE43ED"/>
    <w:rsid w:val="00FE76FE"/>
    <w:rsid w:val="00FF0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0A2ABAB"/>
  <w15:docId w15:val="{4B8B6399-C57F-4A41-91E5-BE4DA52C5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6563BC"/>
    <w:pPr>
      <w:spacing w:before="240"/>
      <w:ind w:firstLine="425"/>
    </w:pPr>
    <w:rPr>
      <w:sz w:val="24"/>
      <w:szCs w:val="24"/>
      <w:lang w:eastAsia="en-US"/>
    </w:rPr>
  </w:style>
  <w:style w:type="paragraph" w:styleId="Nadpis1">
    <w:name w:val="heading 1"/>
    <w:basedOn w:val="NadpisKapitoly"/>
    <w:next w:val="Normlny"/>
    <w:qFormat/>
    <w:rsid w:val="00081177"/>
    <w:pPr>
      <w:numPr>
        <w:numId w:val="6"/>
      </w:numPr>
      <w:tabs>
        <w:tab w:val="left" w:pos="567"/>
      </w:tabs>
      <w:spacing w:line="240" w:lineRule="auto"/>
      <w:ind w:left="567" w:hanging="567"/>
      <w:jc w:val="left"/>
    </w:pPr>
  </w:style>
  <w:style w:type="paragraph" w:styleId="Nadpis2">
    <w:name w:val="heading 2"/>
    <w:basedOn w:val="Normlny"/>
    <w:next w:val="Normlny"/>
    <w:qFormat/>
    <w:rsid w:val="00081177"/>
    <w:pPr>
      <w:keepNext/>
      <w:numPr>
        <w:ilvl w:val="1"/>
        <w:numId w:val="6"/>
      </w:numPr>
      <w:spacing w:before="480" w:after="60"/>
      <w:jc w:val="left"/>
      <w:outlineLvl w:val="1"/>
    </w:pPr>
    <w:rPr>
      <w:rFonts w:ascii="Arial" w:hAnsi="Arial" w:cs="Arial"/>
      <w:b/>
      <w:bCs/>
      <w:iCs/>
      <w:sz w:val="28"/>
      <w:szCs w:val="28"/>
    </w:rPr>
  </w:style>
  <w:style w:type="paragraph" w:styleId="Nadpis3">
    <w:name w:val="heading 3"/>
    <w:basedOn w:val="Normlny"/>
    <w:next w:val="Normlny"/>
    <w:autoRedefine/>
    <w:qFormat/>
    <w:rsid w:val="00D10BAB"/>
    <w:pPr>
      <w:keepNext/>
      <w:numPr>
        <w:ilvl w:val="2"/>
        <w:numId w:val="6"/>
      </w:numPr>
      <w:spacing w:before="480" w:after="60"/>
      <w:jc w:val="left"/>
      <w:outlineLvl w:val="2"/>
    </w:pPr>
    <w:rPr>
      <w:rFonts w:asciiTheme="minorHAnsi" w:hAnsiTheme="minorHAnsi" w:cstheme="minorHAnsi"/>
      <w:b/>
      <w:bCs/>
      <w:sz w:val="26"/>
      <w:szCs w:val="26"/>
    </w:rPr>
  </w:style>
  <w:style w:type="paragraph" w:styleId="Nadpis4">
    <w:name w:val="heading 4"/>
    <w:basedOn w:val="Normlny"/>
    <w:next w:val="Normlny"/>
    <w:autoRedefine/>
    <w:qFormat/>
    <w:rsid w:val="00FE327F"/>
    <w:pPr>
      <w:keepNext/>
      <w:numPr>
        <w:ilvl w:val="3"/>
        <w:numId w:val="6"/>
      </w:numPr>
      <w:spacing w:after="60"/>
      <w:outlineLvl w:val="3"/>
    </w:pPr>
    <w:rPr>
      <w:rFonts w:ascii="Arial" w:hAnsi="Arial" w:cs="Arial"/>
      <w:szCs w:val="28"/>
    </w:rPr>
  </w:style>
  <w:style w:type="paragraph" w:styleId="Nadpis5">
    <w:name w:val="heading 5"/>
    <w:basedOn w:val="Normlny"/>
    <w:next w:val="Normlny"/>
    <w:qFormat/>
    <w:rsid w:val="00FE327F"/>
    <w:pPr>
      <w:numPr>
        <w:ilvl w:val="4"/>
        <w:numId w:val="6"/>
      </w:numPr>
      <w:spacing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y"/>
    <w:next w:val="Normlny"/>
    <w:qFormat/>
    <w:rsid w:val="00FE327F"/>
    <w:pPr>
      <w:numPr>
        <w:ilvl w:val="5"/>
        <w:numId w:val="6"/>
      </w:numPr>
      <w:spacing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y"/>
    <w:next w:val="Normlny"/>
    <w:qFormat/>
    <w:rsid w:val="00FE327F"/>
    <w:pPr>
      <w:numPr>
        <w:ilvl w:val="6"/>
        <w:numId w:val="6"/>
      </w:numPr>
      <w:spacing w:after="60"/>
      <w:outlineLvl w:val="6"/>
    </w:pPr>
  </w:style>
  <w:style w:type="paragraph" w:styleId="Nadpis8">
    <w:name w:val="heading 8"/>
    <w:basedOn w:val="Normlny"/>
    <w:next w:val="Normlny"/>
    <w:qFormat/>
    <w:rsid w:val="00FE327F"/>
    <w:pPr>
      <w:numPr>
        <w:ilvl w:val="7"/>
        <w:numId w:val="6"/>
      </w:numPr>
      <w:spacing w:after="60"/>
      <w:outlineLvl w:val="7"/>
    </w:pPr>
    <w:rPr>
      <w:i/>
      <w:iCs/>
    </w:rPr>
  </w:style>
  <w:style w:type="paragraph" w:styleId="Nadpis9">
    <w:name w:val="heading 9"/>
    <w:basedOn w:val="Normlny"/>
    <w:next w:val="Normlny"/>
    <w:qFormat/>
    <w:rsid w:val="00FE327F"/>
    <w:pPr>
      <w:numPr>
        <w:ilvl w:val="8"/>
        <w:numId w:val="6"/>
      </w:numPr>
      <w:spacing w:after="60"/>
      <w:outlineLvl w:val="8"/>
    </w:pPr>
    <w:rPr>
      <w:rFonts w:ascii="Arial" w:hAnsi="Arial" w:cs="Arial"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Pta"/>
    <w:link w:val="HlavikaChar"/>
    <w:uiPriority w:val="99"/>
    <w:rsid w:val="00FE327F"/>
  </w:style>
  <w:style w:type="paragraph" w:styleId="Pta">
    <w:name w:val="footer"/>
    <w:basedOn w:val="NormalnytextDP"/>
    <w:link w:val="PtaChar"/>
    <w:uiPriority w:val="99"/>
    <w:rsid w:val="00FE327F"/>
    <w:pPr>
      <w:tabs>
        <w:tab w:val="center" w:pos="4253"/>
        <w:tab w:val="right" w:pos="8505"/>
      </w:tabs>
      <w:spacing w:before="0"/>
      <w:ind w:firstLine="0"/>
    </w:pPr>
    <w:rPr>
      <w:lang w:eastAsia="cs-CZ"/>
    </w:rPr>
  </w:style>
  <w:style w:type="paragraph" w:customStyle="1" w:styleId="NormalnytextDP">
    <w:name w:val="Normalny text DP"/>
    <w:rsid w:val="00FE327F"/>
    <w:pPr>
      <w:spacing w:before="60"/>
      <w:ind w:firstLine="510"/>
    </w:pPr>
    <w:rPr>
      <w:sz w:val="24"/>
      <w:lang w:eastAsia="en-US"/>
    </w:rPr>
  </w:style>
  <w:style w:type="paragraph" w:customStyle="1" w:styleId="NadpisKapitoly">
    <w:name w:val="Nadpis Kapitoly"/>
    <w:basedOn w:val="NormalnytextDP"/>
    <w:next w:val="NormalnytextDP"/>
    <w:rsid w:val="0063026D"/>
    <w:pPr>
      <w:pageBreakBefore/>
      <w:numPr>
        <w:numId w:val="1"/>
      </w:numPr>
      <w:spacing w:before="240" w:after="60"/>
      <w:outlineLvl w:val="0"/>
    </w:pPr>
    <w:rPr>
      <w:rFonts w:ascii="Arial" w:hAnsi="Arial"/>
      <w:b/>
      <w:sz w:val="32"/>
    </w:rPr>
  </w:style>
  <w:style w:type="paragraph" w:customStyle="1" w:styleId="PodNadpisKapitoly">
    <w:name w:val="PodNadpis Kapitoly"/>
    <w:basedOn w:val="NadpisKapitoly"/>
    <w:next w:val="NormalnytextDP"/>
    <w:rsid w:val="0063026D"/>
    <w:pPr>
      <w:keepNext/>
      <w:pageBreakBefore w:val="0"/>
      <w:numPr>
        <w:ilvl w:val="1"/>
      </w:numPr>
      <w:spacing w:before="180"/>
      <w:outlineLvl w:val="1"/>
    </w:pPr>
    <w:rPr>
      <w:sz w:val="28"/>
    </w:rPr>
  </w:style>
  <w:style w:type="paragraph" w:customStyle="1" w:styleId="PodNadpis3uroven">
    <w:name w:val="PodNadpis 3.uroven"/>
    <w:basedOn w:val="PodNadpisKapitoly"/>
    <w:next w:val="NormalnytextDP"/>
    <w:rsid w:val="00FE327F"/>
    <w:pPr>
      <w:numPr>
        <w:ilvl w:val="2"/>
      </w:numPr>
      <w:spacing w:before="120"/>
      <w:outlineLvl w:val="2"/>
    </w:pPr>
    <w:rPr>
      <w:sz w:val="24"/>
      <w:szCs w:val="24"/>
    </w:rPr>
  </w:style>
  <w:style w:type="paragraph" w:styleId="Obsah1">
    <w:name w:val="toc 1"/>
    <w:next w:val="Normlny"/>
    <w:uiPriority w:val="39"/>
    <w:rsid w:val="00504A63"/>
    <w:pPr>
      <w:tabs>
        <w:tab w:val="right" w:leader="dot" w:pos="8493"/>
      </w:tabs>
      <w:ind w:left="284" w:right="567" w:hanging="284"/>
    </w:pPr>
    <w:rPr>
      <w:b/>
      <w:bCs/>
      <w:noProof/>
      <w:sz w:val="24"/>
      <w:szCs w:val="32"/>
      <w:lang w:eastAsia="en-US"/>
    </w:rPr>
  </w:style>
  <w:style w:type="paragraph" w:styleId="Obsah2">
    <w:name w:val="toc 2"/>
    <w:basedOn w:val="Obsah1"/>
    <w:next w:val="Normlny"/>
    <w:uiPriority w:val="39"/>
    <w:rsid w:val="00504A63"/>
    <w:pPr>
      <w:tabs>
        <w:tab w:val="left" w:pos="680"/>
        <w:tab w:val="left" w:pos="765"/>
      </w:tabs>
      <w:ind w:left="1135" w:hanging="851"/>
    </w:pPr>
    <w:rPr>
      <w:b w:val="0"/>
      <w:bCs w:val="0"/>
      <w:szCs w:val="28"/>
    </w:rPr>
  </w:style>
  <w:style w:type="paragraph" w:styleId="Obsah3">
    <w:name w:val="toc 3"/>
    <w:basedOn w:val="Obsah2"/>
    <w:next w:val="Normlny"/>
    <w:uiPriority w:val="39"/>
    <w:rsid w:val="00504A63"/>
    <w:pPr>
      <w:tabs>
        <w:tab w:val="clear" w:pos="680"/>
        <w:tab w:val="clear" w:pos="765"/>
        <w:tab w:val="left" w:pos="1134"/>
      </w:tabs>
      <w:ind w:left="2126" w:hanging="1559"/>
    </w:pPr>
    <w:rPr>
      <w:iCs/>
      <w:szCs w:val="24"/>
    </w:rPr>
  </w:style>
  <w:style w:type="character" w:styleId="Odkaznakomentr">
    <w:name w:val="annotation reference"/>
    <w:basedOn w:val="Predvolenpsmoodseku"/>
    <w:semiHidden/>
    <w:rsid w:val="00FE327F"/>
    <w:rPr>
      <w:sz w:val="16"/>
      <w:szCs w:val="16"/>
    </w:rPr>
  </w:style>
  <w:style w:type="paragraph" w:styleId="Textkomentra">
    <w:name w:val="annotation text"/>
    <w:basedOn w:val="Normlny"/>
    <w:semiHidden/>
    <w:rsid w:val="00FE327F"/>
    <w:rPr>
      <w:sz w:val="20"/>
      <w:szCs w:val="20"/>
    </w:rPr>
  </w:style>
  <w:style w:type="paragraph" w:styleId="Zoznamobrzkov">
    <w:name w:val="table of figures"/>
    <w:basedOn w:val="NormalnytextDP"/>
    <w:next w:val="NormalnytextDP"/>
    <w:autoRedefine/>
    <w:uiPriority w:val="99"/>
    <w:rsid w:val="00FE327F"/>
    <w:pPr>
      <w:tabs>
        <w:tab w:val="left" w:pos="960"/>
        <w:tab w:val="right" w:leader="dot" w:pos="8505"/>
      </w:tabs>
      <w:spacing w:line="288" w:lineRule="auto"/>
      <w:ind w:left="958" w:right="567" w:hanging="958"/>
    </w:pPr>
    <w:rPr>
      <w:noProof/>
      <w:szCs w:val="24"/>
      <w:lang w:val="en-US"/>
    </w:rPr>
  </w:style>
  <w:style w:type="character" w:styleId="Hypertextovprepojenie">
    <w:name w:val="Hyperlink"/>
    <w:basedOn w:val="Predvolenpsmoodseku"/>
    <w:uiPriority w:val="99"/>
    <w:rsid w:val="00FE327F"/>
    <w:rPr>
      <w:color w:val="0000FF"/>
      <w:u w:val="single"/>
    </w:rPr>
  </w:style>
  <w:style w:type="character" w:styleId="slostrany">
    <w:name w:val="page number"/>
    <w:basedOn w:val="Predvolenpsmoodseku"/>
    <w:semiHidden/>
    <w:rsid w:val="00FE327F"/>
  </w:style>
  <w:style w:type="character" w:styleId="PouitHypertextovPrepojenie">
    <w:name w:val="FollowedHyperlink"/>
    <w:basedOn w:val="Predvolenpsmoodseku"/>
    <w:semiHidden/>
    <w:rsid w:val="00FE327F"/>
    <w:rPr>
      <w:color w:val="800080"/>
      <w:u w:val="single"/>
    </w:rPr>
  </w:style>
  <w:style w:type="paragraph" w:styleId="Popis">
    <w:name w:val="caption"/>
    <w:aliases w:val="Popiska-Caption"/>
    <w:basedOn w:val="NormalnytextDP"/>
    <w:next w:val="NormalnytextDP"/>
    <w:qFormat/>
    <w:rsid w:val="00504A63"/>
    <w:pPr>
      <w:spacing w:after="60"/>
      <w:ind w:firstLine="0"/>
      <w:jc w:val="center"/>
    </w:pPr>
    <w:rPr>
      <w:b/>
      <w:bCs/>
      <w:sz w:val="20"/>
    </w:rPr>
  </w:style>
  <w:style w:type="paragraph" w:customStyle="1" w:styleId="AnalytickyList">
    <w:name w:val="Analyticky List"/>
    <w:basedOn w:val="NormalnytextDP"/>
    <w:rsid w:val="00FE327F"/>
    <w:pPr>
      <w:spacing w:before="0"/>
      <w:ind w:firstLine="0"/>
      <w:jc w:val="left"/>
    </w:pPr>
  </w:style>
  <w:style w:type="paragraph" w:styleId="Textpoznmkypodiarou">
    <w:name w:val="footnote text"/>
    <w:basedOn w:val="Normlny"/>
    <w:link w:val="TextpoznmkypodiarouChar"/>
    <w:semiHidden/>
    <w:rsid w:val="00FE327F"/>
    <w:pPr>
      <w:spacing w:before="0" w:line="240" w:lineRule="auto"/>
      <w:jc w:val="left"/>
    </w:pPr>
    <w:rPr>
      <w:sz w:val="20"/>
      <w:szCs w:val="20"/>
    </w:rPr>
  </w:style>
  <w:style w:type="character" w:styleId="Odkaznapoznmkupodiarou">
    <w:name w:val="footnote reference"/>
    <w:basedOn w:val="Predvolenpsmoodseku"/>
    <w:semiHidden/>
    <w:rsid w:val="00FE327F"/>
    <w:rPr>
      <w:vertAlign w:val="superscript"/>
    </w:rPr>
  </w:style>
  <w:style w:type="paragraph" w:styleId="Normlnywebov">
    <w:name w:val="Normal (Web)"/>
    <w:basedOn w:val="Normlny"/>
    <w:semiHidden/>
    <w:rsid w:val="00FE327F"/>
    <w:pPr>
      <w:spacing w:before="100" w:beforeAutospacing="1" w:after="100" w:afterAutospacing="1" w:line="240" w:lineRule="auto"/>
      <w:jc w:val="left"/>
    </w:pPr>
    <w:rPr>
      <w:rFonts w:ascii="Arial Unicode MS" w:eastAsia="Arial Unicode MS" w:hAnsi="Arial Unicode MS" w:cs="Arial Unicode MS"/>
      <w:color w:val="000000"/>
      <w:lang w:val="en-US"/>
    </w:rPr>
  </w:style>
  <w:style w:type="paragraph" w:styleId="Zkladntext">
    <w:name w:val="Body Text"/>
    <w:basedOn w:val="Normlny"/>
    <w:semiHidden/>
    <w:rsid w:val="00FE327F"/>
    <w:pPr>
      <w:spacing w:before="0" w:line="240" w:lineRule="auto"/>
    </w:pPr>
    <w:rPr>
      <w:lang w:eastAsia="cs-CZ"/>
    </w:rPr>
  </w:style>
  <w:style w:type="paragraph" w:customStyle="1" w:styleId="Rovnice">
    <w:name w:val="Rovnice"/>
    <w:basedOn w:val="NormalnytextDP"/>
    <w:next w:val="NormalnytextDP"/>
    <w:rsid w:val="00FE327F"/>
    <w:pPr>
      <w:jc w:val="center"/>
    </w:pPr>
    <w:rPr>
      <w:i/>
    </w:rPr>
  </w:style>
  <w:style w:type="paragraph" w:styleId="slovanzoznam">
    <w:name w:val="List Number"/>
    <w:basedOn w:val="Normlny"/>
    <w:semiHidden/>
    <w:rsid w:val="00FE327F"/>
    <w:pPr>
      <w:numPr>
        <w:numId w:val="3"/>
      </w:numPr>
    </w:pPr>
  </w:style>
  <w:style w:type="paragraph" w:styleId="Zoznamsodrkami">
    <w:name w:val="List Bullet"/>
    <w:basedOn w:val="Normlny"/>
    <w:autoRedefine/>
    <w:semiHidden/>
    <w:rsid w:val="00FE327F"/>
    <w:pPr>
      <w:numPr>
        <w:numId w:val="2"/>
      </w:numPr>
    </w:pPr>
  </w:style>
  <w:style w:type="character" w:styleId="Vrazn">
    <w:name w:val="Strong"/>
    <w:basedOn w:val="Predvolenpsmoodseku"/>
    <w:uiPriority w:val="22"/>
    <w:qFormat/>
    <w:rsid w:val="00FE327F"/>
    <w:rPr>
      <w:b/>
      <w:bCs/>
    </w:rPr>
  </w:style>
  <w:style w:type="paragraph" w:customStyle="1" w:styleId="Tabulka">
    <w:name w:val="Tabulka"/>
    <w:basedOn w:val="NormalnytextDP"/>
    <w:rsid w:val="00FE327F"/>
    <w:pPr>
      <w:tabs>
        <w:tab w:val="decimal" w:pos="567"/>
      </w:tabs>
      <w:spacing w:before="80" w:after="80" w:line="240" w:lineRule="auto"/>
      <w:ind w:firstLine="0"/>
    </w:pPr>
  </w:style>
  <w:style w:type="paragraph" w:customStyle="1" w:styleId="ZoznamLiteratury">
    <w:name w:val="Zoznam Literatury"/>
    <w:basedOn w:val="NormalnytextDP"/>
    <w:rsid w:val="00FE327F"/>
    <w:pPr>
      <w:numPr>
        <w:numId w:val="4"/>
      </w:numPr>
      <w:spacing w:line="288" w:lineRule="auto"/>
    </w:pPr>
  </w:style>
  <w:style w:type="paragraph" w:customStyle="1" w:styleId="xdpObalD">
    <w:name w:val="xdp_Obal_D"/>
    <w:next w:val="NormalnytextDP"/>
    <w:rsid w:val="00FE327F"/>
    <w:pPr>
      <w:widowControl w:val="0"/>
      <w:spacing w:before="60"/>
      <w:jc w:val="center"/>
    </w:pPr>
    <w:rPr>
      <w:rFonts w:ascii="Arial" w:hAnsi="Arial" w:cs="Arial"/>
      <w:bCs/>
      <w:sz w:val="28"/>
      <w:lang w:eastAsia="en-US"/>
    </w:rPr>
  </w:style>
  <w:style w:type="paragraph" w:customStyle="1" w:styleId="xdpObalB">
    <w:name w:val="xdp_Obal_B"/>
    <w:basedOn w:val="xdpObalD"/>
    <w:rsid w:val="00FE327F"/>
    <w:rPr>
      <w:bCs w:val="0"/>
      <w:caps/>
    </w:rPr>
  </w:style>
  <w:style w:type="paragraph" w:customStyle="1" w:styleId="xdpObalC">
    <w:name w:val="xdp_Obal_C"/>
    <w:basedOn w:val="xdpObalD"/>
    <w:rsid w:val="00FE327F"/>
    <w:rPr>
      <w:bCs w:val="0"/>
      <w:sz w:val="32"/>
    </w:rPr>
  </w:style>
  <w:style w:type="paragraph" w:customStyle="1" w:styleId="xdpObalA">
    <w:name w:val="xdp_Obal_A"/>
    <w:basedOn w:val="xdpObalC"/>
    <w:rsid w:val="00FE327F"/>
    <w:rPr>
      <w:caps/>
    </w:rPr>
  </w:style>
  <w:style w:type="paragraph" w:customStyle="1" w:styleId="xdpObalJ">
    <w:name w:val="xdp_Obal_J"/>
    <w:basedOn w:val="xdpObalD"/>
    <w:rsid w:val="00FE327F"/>
    <w:rPr>
      <w:rFonts w:ascii="Times New Roman" w:hAnsi="Times New Roman"/>
    </w:rPr>
  </w:style>
  <w:style w:type="paragraph" w:customStyle="1" w:styleId="xdpObalH">
    <w:name w:val="xdp_Obal_H"/>
    <w:basedOn w:val="xdpObalM"/>
    <w:rsid w:val="00FE327F"/>
    <w:rPr>
      <w:caps/>
    </w:rPr>
  </w:style>
  <w:style w:type="paragraph" w:customStyle="1" w:styleId="xdpObalK">
    <w:name w:val="xdp_Obal_K"/>
    <w:basedOn w:val="xdpObalM"/>
    <w:rsid w:val="00FE327F"/>
    <w:rPr>
      <w:b/>
    </w:rPr>
  </w:style>
  <w:style w:type="paragraph" w:customStyle="1" w:styleId="xdpObalM">
    <w:name w:val="xdp_Obal_M"/>
    <w:basedOn w:val="xdpObalJ"/>
    <w:rsid w:val="00FE327F"/>
    <w:rPr>
      <w:sz w:val="32"/>
    </w:rPr>
  </w:style>
  <w:style w:type="paragraph" w:customStyle="1" w:styleId="xdpObalO">
    <w:name w:val="xdp_Obal_O"/>
    <w:basedOn w:val="xdpObalJ"/>
    <w:rsid w:val="00FE327F"/>
    <w:rPr>
      <w:sz w:val="24"/>
    </w:rPr>
  </w:style>
  <w:style w:type="character" w:customStyle="1" w:styleId="xdpObalDall">
    <w:name w:val="xdp_Obal_D_all"/>
    <w:rsid w:val="00FE327F"/>
    <w:rPr>
      <w:cap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C49F8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C49F8"/>
    <w:rPr>
      <w:rFonts w:ascii="Tahoma" w:hAnsi="Tahoma" w:cs="Tahoma"/>
      <w:sz w:val="16"/>
      <w:szCs w:val="16"/>
      <w:lang w:eastAsia="en-US"/>
    </w:rPr>
  </w:style>
  <w:style w:type="character" w:styleId="Zstupntext">
    <w:name w:val="Placeholder Text"/>
    <w:basedOn w:val="Predvolenpsmoodseku"/>
    <w:uiPriority w:val="99"/>
    <w:semiHidden/>
    <w:rsid w:val="006C48D4"/>
    <w:rPr>
      <w:color w:val="808080"/>
    </w:rPr>
  </w:style>
  <w:style w:type="character" w:customStyle="1" w:styleId="HlavikaChar">
    <w:name w:val="Hlavička Char"/>
    <w:basedOn w:val="Predvolenpsmoodseku"/>
    <w:link w:val="Hlavika"/>
    <w:uiPriority w:val="99"/>
    <w:rsid w:val="008726AB"/>
    <w:rPr>
      <w:sz w:val="24"/>
      <w:lang w:eastAsia="cs-CZ"/>
    </w:rPr>
  </w:style>
  <w:style w:type="table" w:styleId="Mriekatabuky">
    <w:name w:val="Table Grid"/>
    <w:basedOn w:val="Normlnatabuka"/>
    <w:uiPriority w:val="59"/>
    <w:rsid w:val="008726AB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dNadpiskapitoly3uroven">
    <w:name w:val="PodNadpis kapitoly 3.uroven"/>
    <w:basedOn w:val="PodNadpisKapitoly"/>
    <w:next w:val="NormalnytextDP"/>
    <w:rsid w:val="00411801"/>
    <w:pPr>
      <w:numPr>
        <w:ilvl w:val="0"/>
        <w:numId w:val="0"/>
      </w:numPr>
      <w:tabs>
        <w:tab w:val="num" w:pos="720"/>
      </w:tabs>
      <w:spacing w:before="120"/>
      <w:ind w:left="720" w:hanging="720"/>
      <w:outlineLvl w:val="2"/>
    </w:pPr>
    <w:rPr>
      <w:color w:val="365F91"/>
      <w:sz w:val="24"/>
      <w:szCs w:val="24"/>
    </w:rPr>
  </w:style>
  <w:style w:type="character" w:customStyle="1" w:styleId="lefttext1">
    <w:name w:val="lefttext1"/>
    <w:basedOn w:val="Predvolenpsmoodseku"/>
    <w:rsid w:val="00411801"/>
    <w:rPr>
      <w:rFonts w:ascii="Verdana" w:hAnsi="Verdana" w:hint="default"/>
      <w:sz w:val="15"/>
      <w:szCs w:val="15"/>
    </w:rPr>
  </w:style>
  <w:style w:type="character" w:customStyle="1" w:styleId="PtaChar">
    <w:name w:val="Päta Char"/>
    <w:basedOn w:val="Predvolenpsmoodseku"/>
    <w:link w:val="Pta"/>
    <w:uiPriority w:val="99"/>
    <w:rsid w:val="00AE3D71"/>
    <w:rPr>
      <w:sz w:val="24"/>
      <w:lang w:eastAsia="cs-CZ"/>
    </w:rPr>
  </w:style>
  <w:style w:type="paragraph" w:styleId="Odsekzoznamu">
    <w:name w:val="List Paragraph"/>
    <w:basedOn w:val="Normlny"/>
    <w:uiPriority w:val="99"/>
    <w:qFormat/>
    <w:rsid w:val="00AE3D71"/>
    <w:pPr>
      <w:ind w:left="720"/>
      <w:contextualSpacing/>
    </w:pPr>
  </w:style>
  <w:style w:type="character" w:customStyle="1" w:styleId="apple-converted-space">
    <w:name w:val="apple-converted-space"/>
    <w:basedOn w:val="Predvolenpsmoodseku"/>
    <w:rsid w:val="00CB0776"/>
  </w:style>
  <w:style w:type="paragraph" w:styleId="Zarkazkladnhotextu2">
    <w:name w:val="Body Text Indent 2"/>
    <w:basedOn w:val="Normlny"/>
    <w:link w:val="Zarkazkladnhotextu2Char"/>
    <w:uiPriority w:val="99"/>
    <w:semiHidden/>
    <w:unhideWhenUsed/>
    <w:rsid w:val="0086002C"/>
    <w:pPr>
      <w:spacing w:before="100" w:beforeAutospacing="1" w:after="100" w:afterAutospacing="1" w:line="240" w:lineRule="auto"/>
      <w:ind w:firstLine="0"/>
      <w:jc w:val="left"/>
    </w:pPr>
    <w:rPr>
      <w:lang w:eastAsia="sk-SK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rsid w:val="0086002C"/>
    <w:rPr>
      <w:sz w:val="24"/>
      <w:szCs w:val="24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86002C"/>
    <w:pPr>
      <w:spacing w:before="100" w:beforeAutospacing="1" w:after="100" w:afterAutospacing="1" w:line="240" w:lineRule="auto"/>
      <w:ind w:firstLine="0"/>
      <w:jc w:val="left"/>
    </w:pPr>
    <w:rPr>
      <w:lang w:eastAsia="sk-SK"/>
    </w:r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86002C"/>
    <w:rPr>
      <w:sz w:val="24"/>
      <w:szCs w:val="24"/>
    </w:rPr>
  </w:style>
  <w:style w:type="character" w:customStyle="1" w:styleId="textnormal1">
    <w:name w:val="textnormal1"/>
    <w:basedOn w:val="Predvolenpsmoodseku"/>
    <w:rsid w:val="0086002C"/>
  </w:style>
  <w:style w:type="paragraph" w:customStyle="1" w:styleId="podtitul">
    <w:name w:val="podtitul"/>
    <w:basedOn w:val="Normlny"/>
    <w:rsid w:val="003E4D5A"/>
    <w:pPr>
      <w:spacing w:before="100" w:beforeAutospacing="1" w:after="100" w:afterAutospacing="1" w:line="240" w:lineRule="auto"/>
      <w:ind w:firstLine="0"/>
      <w:jc w:val="left"/>
    </w:pPr>
    <w:rPr>
      <w:lang w:eastAsia="sk-SK"/>
    </w:rPr>
  </w:style>
  <w:style w:type="paragraph" w:customStyle="1" w:styleId="podnadpis1">
    <w:name w:val="podnadpis1"/>
    <w:basedOn w:val="Normlny"/>
    <w:rsid w:val="003E4D5A"/>
    <w:pPr>
      <w:spacing w:before="100" w:beforeAutospacing="1" w:after="100" w:afterAutospacing="1" w:line="240" w:lineRule="auto"/>
      <w:ind w:firstLine="0"/>
      <w:jc w:val="left"/>
    </w:pPr>
    <w:rPr>
      <w:lang w:eastAsia="sk-SK"/>
    </w:rPr>
  </w:style>
  <w:style w:type="paragraph" w:customStyle="1" w:styleId="text">
    <w:name w:val="text"/>
    <w:basedOn w:val="Normlny"/>
    <w:rsid w:val="003E4D5A"/>
    <w:pPr>
      <w:spacing w:before="100" w:beforeAutospacing="1" w:after="100" w:afterAutospacing="1" w:line="240" w:lineRule="auto"/>
      <w:ind w:firstLine="0"/>
      <w:jc w:val="left"/>
    </w:pPr>
    <w:rPr>
      <w:lang w:eastAsia="sk-SK"/>
    </w:rPr>
  </w:style>
  <w:style w:type="paragraph" w:styleId="Zkladntext3">
    <w:name w:val="Body Text 3"/>
    <w:basedOn w:val="Normlny"/>
    <w:link w:val="Zkladntext3Char"/>
    <w:uiPriority w:val="99"/>
    <w:semiHidden/>
    <w:unhideWhenUsed/>
    <w:rsid w:val="00E70245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E70245"/>
    <w:rPr>
      <w:sz w:val="16"/>
      <w:szCs w:val="16"/>
      <w:lang w:eastAsia="en-US"/>
    </w:rPr>
  </w:style>
  <w:style w:type="paragraph" w:styleId="Zarkazkladnhotextu">
    <w:name w:val="Body Text Indent"/>
    <w:basedOn w:val="Normlny"/>
    <w:link w:val="ZarkazkladnhotextuChar"/>
    <w:rsid w:val="00E70245"/>
    <w:pPr>
      <w:spacing w:before="0" w:after="120" w:line="240" w:lineRule="auto"/>
      <w:ind w:left="283" w:firstLine="0"/>
      <w:jc w:val="left"/>
    </w:pPr>
    <w:rPr>
      <w:lang w:eastAsia="cs-CZ"/>
    </w:rPr>
  </w:style>
  <w:style w:type="character" w:customStyle="1" w:styleId="ZarkazkladnhotextuChar">
    <w:name w:val="Zarážka základného textu Char"/>
    <w:basedOn w:val="Predvolenpsmoodseku"/>
    <w:link w:val="Zarkazkladnhotextu"/>
    <w:rsid w:val="00E70245"/>
    <w:rPr>
      <w:sz w:val="24"/>
      <w:szCs w:val="24"/>
      <w:lang w:eastAsia="cs-CZ"/>
    </w:rPr>
  </w:style>
  <w:style w:type="character" w:customStyle="1" w:styleId="TextpoznmkypodiarouChar">
    <w:name w:val="Text poznámky pod čiarou Char"/>
    <w:basedOn w:val="Predvolenpsmoodseku"/>
    <w:link w:val="Textpoznmkypodiarou"/>
    <w:semiHidden/>
    <w:rsid w:val="00E70245"/>
    <w:rPr>
      <w:lang w:eastAsia="en-US"/>
    </w:rPr>
  </w:style>
  <w:style w:type="character" w:styleId="Nevyrieenzmienka">
    <w:name w:val="Unresolved Mention"/>
    <w:basedOn w:val="Predvolenpsmoodseku"/>
    <w:uiPriority w:val="99"/>
    <w:semiHidden/>
    <w:unhideWhenUsed/>
    <w:rsid w:val="00321064"/>
    <w:rPr>
      <w:color w:val="808080"/>
      <w:shd w:val="clear" w:color="auto" w:fill="E6E6E6"/>
    </w:rPr>
  </w:style>
  <w:style w:type="table" w:styleId="Obyajntabuka3">
    <w:name w:val="Plain Table 3"/>
    <w:basedOn w:val="Normlnatabuka"/>
    <w:uiPriority w:val="99"/>
    <w:rsid w:val="009A60B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yajntabuka5">
    <w:name w:val="Plain Table 5"/>
    <w:basedOn w:val="Normlnatabuka"/>
    <w:uiPriority w:val="99"/>
    <w:rsid w:val="009A60B3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mriekou1svetlzvraznenie1">
    <w:name w:val="Grid Table 1 Light Accent 1"/>
    <w:basedOn w:val="Normlnatabuka"/>
    <w:uiPriority w:val="46"/>
    <w:rsid w:val="009A60B3"/>
    <w:pPr>
      <w:spacing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">
    <w:name w:val="Grid Table 1 Light"/>
    <w:basedOn w:val="Normlnatabuka"/>
    <w:uiPriority w:val="46"/>
    <w:rsid w:val="00FD36B5"/>
    <w:pPr>
      <w:spacing w:line="240" w:lineRule="auto"/>
      <w:jc w:val="left"/>
    </w:pPr>
    <w:rPr>
      <w:rFonts w:asciiTheme="minorHAnsi" w:eastAsiaTheme="minorHAnsi" w:hAnsiTheme="minorHAnsi" w:cstheme="minorBidi"/>
      <w:sz w:val="24"/>
      <w:szCs w:val="24"/>
      <w:lang w:eastAsia="en-U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0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2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6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9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2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4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8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2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0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7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3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8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6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2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4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8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3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6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8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9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3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4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1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8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3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8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8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9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0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8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0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0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6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7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8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0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4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6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0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6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www.statpedu.sk/sk/Statny-vzdelavaci-program/Statny-vzdelavaci-program-pre-1-stupen-zakladnych-skol-ISCED-1.alej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tatpedu.sk/sk/Statny-vzdelavaci-program/Statny-vzdelavaci-program-pre-materske-skoly-ISCED-0.alej" TargetMode="External"/><Relationship Id="rId17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statpedu.sk/sk/Statny-vzdelavaci-program/Statny-vzdelavaci-program-pre-gymnaziaISCED-3a.alej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statpedu.sk/sk/Statny-vzdelavaci-program/Statny-vzdelavaci-program-pre-2-stupen-zakladnych-skol-ISCED-2.alej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citel\Downloads\Sablona_zaverecnej_prace_-_farebna_-_proj._c.-_40000-49999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Zo&#353;it2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Zo&#353;it2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Hárok1!$AF$3</c:f>
              <c:strCache>
                <c:ptCount val="1"/>
                <c:pt idx="0">
                  <c:v>priemerný prospech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Hárok1!$AG$2:$BA$2</c:f>
              <c:strCache>
                <c:ptCount val="21"/>
                <c:pt idx="0">
                  <c:v>1.A</c:v>
                </c:pt>
                <c:pt idx="1">
                  <c:v>1.B</c:v>
                </c:pt>
                <c:pt idx="2">
                  <c:v>2.A</c:v>
                </c:pt>
                <c:pt idx="3">
                  <c:v>2.B</c:v>
                </c:pt>
                <c:pt idx="4">
                  <c:v>2.C</c:v>
                </c:pt>
                <c:pt idx="5">
                  <c:v>3.A</c:v>
                </c:pt>
                <c:pt idx="6">
                  <c:v>3.B</c:v>
                </c:pt>
                <c:pt idx="7">
                  <c:v>4.A</c:v>
                </c:pt>
                <c:pt idx="8">
                  <c:v>4.B</c:v>
                </c:pt>
                <c:pt idx="9">
                  <c:v>5.A</c:v>
                </c:pt>
                <c:pt idx="10">
                  <c:v>5.B</c:v>
                </c:pt>
                <c:pt idx="11">
                  <c:v>6.A</c:v>
                </c:pt>
                <c:pt idx="12">
                  <c:v>6.B</c:v>
                </c:pt>
                <c:pt idx="13">
                  <c:v>7.A</c:v>
                </c:pt>
                <c:pt idx="14">
                  <c:v>8.A</c:v>
                </c:pt>
                <c:pt idx="15">
                  <c:v>8.B</c:v>
                </c:pt>
                <c:pt idx="16">
                  <c:v>9.A</c:v>
                </c:pt>
                <c:pt idx="17">
                  <c:v>1.Ag</c:v>
                </c:pt>
                <c:pt idx="18">
                  <c:v>2.Ag</c:v>
                </c:pt>
                <c:pt idx="19">
                  <c:v>3.Ag</c:v>
                </c:pt>
                <c:pt idx="20">
                  <c:v>4.Ag</c:v>
                </c:pt>
              </c:strCache>
            </c:strRef>
          </c:cat>
          <c:val>
            <c:numRef>
              <c:f>Hárok1!$AG$3:$BA$3</c:f>
              <c:numCache>
                <c:formatCode>General</c:formatCode>
                <c:ptCount val="21"/>
                <c:pt idx="0">
                  <c:v>1</c:v>
                </c:pt>
                <c:pt idx="1">
                  <c:v>1</c:v>
                </c:pt>
                <c:pt idx="2">
                  <c:v>1.03</c:v>
                </c:pt>
                <c:pt idx="3">
                  <c:v>1.05</c:v>
                </c:pt>
                <c:pt idx="4">
                  <c:v>1.03</c:v>
                </c:pt>
                <c:pt idx="5">
                  <c:v>1.1299999999999999</c:v>
                </c:pt>
                <c:pt idx="6">
                  <c:v>1.06</c:v>
                </c:pt>
                <c:pt idx="7">
                  <c:v>1.1599999999999999</c:v>
                </c:pt>
                <c:pt idx="8">
                  <c:v>1.19</c:v>
                </c:pt>
                <c:pt idx="9">
                  <c:v>1.36</c:v>
                </c:pt>
                <c:pt idx="10">
                  <c:v>1.32</c:v>
                </c:pt>
                <c:pt idx="11">
                  <c:v>1.63</c:v>
                </c:pt>
                <c:pt idx="12">
                  <c:v>1.46</c:v>
                </c:pt>
                <c:pt idx="13">
                  <c:v>1.63</c:v>
                </c:pt>
                <c:pt idx="14">
                  <c:v>1.48</c:v>
                </c:pt>
                <c:pt idx="15">
                  <c:v>1.43</c:v>
                </c:pt>
                <c:pt idx="16">
                  <c:v>1.51</c:v>
                </c:pt>
                <c:pt idx="17">
                  <c:v>2.27</c:v>
                </c:pt>
                <c:pt idx="18">
                  <c:v>2.12</c:v>
                </c:pt>
                <c:pt idx="19">
                  <c:v>1.88</c:v>
                </c:pt>
                <c:pt idx="20">
                  <c:v>2.0099999999999998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76-9B46-ABD9-641B35E2EC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331488"/>
        <c:axId val="14333168"/>
      </c:barChart>
      <c:catAx>
        <c:axId val="14331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4333168"/>
        <c:crosses val="autoZero"/>
        <c:auto val="1"/>
        <c:lblAlgn val="ctr"/>
        <c:lblOffset val="100"/>
        <c:noMultiLvlLbl val="0"/>
      </c:catAx>
      <c:valAx>
        <c:axId val="14333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43314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Hárok1!$A$3</c:f>
              <c:strCache>
                <c:ptCount val="1"/>
                <c:pt idx="0">
                  <c:v>ospravedlnené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Hárok1!$B$2:$V$2</c:f>
              <c:strCache>
                <c:ptCount val="21"/>
                <c:pt idx="0">
                  <c:v>1.A</c:v>
                </c:pt>
                <c:pt idx="1">
                  <c:v>1.B</c:v>
                </c:pt>
                <c:pt idx="2">
                  <c:v>2.A</c:v>
                </c:pt>
                <c:pt idx="3">
                  <c:v>2.B</c:v>
                </c:pt>
                <c:pt idx="4">
                  <c:v>2.C</c:v>
                </c:pt>
                <c:pt idx="5">
                  <c:v>3.A</c:v>
                </c:pt>
                <c:pt idx="6">
                  <c:v>3.B</c:v>
                </c:pt>
                <c:pt idx="7">
                  <c:v>4.A</c:v>
                </c:pt>
                <c:pt idx="8">
                  <c:v>4.B</c:v>
                </c:pt>
                <c:pt idx="9">
                  <c:v>5.A</c:v>
                </c:pt>
                <c:pt idx="10">
                  <c:v>5.B</c:v>
                </c:pt>
                <c:pt idx="11">
                  <c:v>6.A</c:v>
                </c:pt>
                <c:pt idx="12">
                  <c:v>6.B</c:v>
                </c:pt>
                <c:pt idx="13">
                  <c:v>7.A</c:v>
                </c:pt>
                <c:pt idx="14">
                  <c:v>8.A</c:v>
                </c:pt>
                <c:pt idx="15">
                  <c:v>8.B</c:v>
                </c:pt>
                <c:pt idx="16">
                  <c:v>9.A</c:v>
                </c:pt>
                <c:pt idx="17">
                  <c:v>1.Ag</c:v>
                </c:pt>
                <c:pt idx="18">
                  <c:v>2.Ag</c:v>
                </c:pt>
                <c:pt idx="19">
                  <c:v>3.Ag</c:v>
                </c:pt>
                <c:pt idx="20">
                  <c:v>4.Ag</c:v>
                </c:pt>
              </c:strCache>
            </c:strRef>
          </c:cat>
          <c:val>
            <c:numRef>
              <c:f>Hárok1!$B$3:$V$3</c:f>
              <c:numCache>
                <c:formatCode>General</c:formatCode>
                <c:ptCount val="21"/>
                <c:pt idx="0">
                  <c:v>57.09</c:v>
                </c:pt>
                <c:pt idx="1">
                  <c:v>82.14</c:v>
                </c:pt>
                <c:pt idx="2">
                  <c:v>52.69</c:v>
                </c:pt>
                <c:pt idx="3">
                  <c:v>34.28</c:v>
                </c:pt>
                <c:pt idx="4">
                  <c:v>58.33</c:v>
                </c:pt>
                <c:pt idx="5">
                  <c:v>41.8</c:v>
                </c:pt>
                <c:pt idx="6">
                  <c:v>78.5</c:v>
                </c:pt>
                <c:pt idx="7">
                  <c:v>88.3</c:v>
                </c:pt>
                <c:pt idx="8">
                  <c:v>78.05</c:v>
                </c:pt>
                <c:pt idx="9">
                  <c:v>43.06</c:v>
                </c:pt>
                <c:pt idx="10">
                  <c:v>56.02</c:v>
                </c:pt>
                <c:pt idx="11">
                  <c:v>68.06</c:v>
                </c:pt>
                <c:pt idx="12">
                  <c:v>53.95</c:v>
                </c:pt>
                <c:pt idx="13">
                  <c:v>49.2</c:v>
                </c:pt>
                <c:pt idx="14">
                  <c:v>50.67</c:v>
                </c:pt>
                <c:pt idx="15">
                  <c:v>47.5</c:v>
                </c:pt>
                <c:pt idx="16">
                  <c:v>44.5</c:v>
                </c:pt>
                <c:pt idx="17">
                  <c:v>31.17</c:v>
                </c:pt>
                <c:pt idx="18">
                  <c:v>74.599999999999994</c:v>
                </c:pt>
                <c:pt idx="19">
                  <c:v>58.5</c:v>
                </c:pt>
                <c:pt idx="20">
                  <c:v>96.25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BD-3E44-8E35-75590C3774C7}"/>
            </c:ext>
          </c:extLst>
        </c:ser>
        <c:ser>
          <c:idx val="1"/>
          <c:order val="1"/>
          <c:tx>
            <c:strRef>
              <c:f>Hárok1!$A$4</c:f>
              <c:strCache>
                <c:ptCount val="1"/>
                <c:pt idx="0">
                  <c:v>neospravedlnené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Hárok1!$B$2:$V$2</c:f>
              <c:strCache>
                <c:ptCount val="21"/>
                <c:pt idx="0">
                  <c:v>1.A</c:v>
                </c:pt>
                <c:pt idx="1">
                  <c:v>1.B</c:v>
                </c:pt>
                <c:pt idx="2">
                  <c:v>2.A</c:v>
                </c:pt>
                <c:pt idx="3">
                  <c:v>2.B</c:v>
                </c:pt>
                <c:pt idx="4">
                  <c:v>2.C</c:v>
                </c:pt>
                <c:pt idx="5">
                  <c:v>3.A</c:v>
                </c:pt>
                <c:pt idx="6">
                  <c:v>3.B</c:v>
                </c:pt>
                <c:pt idx="7">
                  <c:v>4.A</c:v>
                </c:pt>
                <c:pt idx="8">
                  <c:v>4.B</c:v>
                </c:pt>
                <c:pt idx="9">
                  <c:v>5.A</c:v>
                </c:pt>
                <c:pt idx="10">
                  <c:v>5.B</c:v>
                </c:pt>
                <c:pt idx="11">
                  <c:v>6.A</c:v>
                </c:pt>
                <c:pt idx="12">
                  <c:v>6.B</c:v>
                </c:pt>
                <c:pt idx="13">
                  <c:v>7.A</c:v>
                </c:pt>
                <c:pt idx="14">
                  <c:v>8.A</c:v>
                </c:pt>
                <c:pt idx="15">
                  <c:v>8.B</c:v>
                </c:pt>
                <c:pt idx="16">
                  <c:v>9.A</c:v>
                </c:pt>
                <c:pt idx="17">
                  <c:v>1.Ag</c:v>
                </c:pt>
                <c:pt idx="18">
                  <c:v>2.Ag</c:v>
                </c:pt>
                <c:pt idx="19">
                  <c:v>3.Ag</c:v>
                </c:pt>
                <c:pt idx="20">
                  <c:v>4.Ag</c:v>
                </c:pt>
              </c:strCache>
            </c:strRef>
          </c:cat>
          <c:val>
            <c:numRef>
              <c:f>Hárok1!$B$4:$V$4</c:f>
              <c:numCache>
                <c:formatCode>General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0.88</c:v>
                </c:pt>
                <c:pt idx="10">
                  <c:v>0</c:v>
                </c:pt>
                <c:pt idx="11">
                  <c:v>0</c:v>
                </c:pt>
                <c:pt idx="12">
                  <c:v>0.43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1.83</c:v>
                </c:pt>
                <c:pt idx="18">
                  <c:v>0</c:v>
                </c:pt>
                <c:pt idx="19">
                  <c:v>0</c:v>
                </c:pt>
                <c:pt idx="20">
                  <c:v>1.63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4BD-3E44-8E35-75590C3774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9875616"/>
        <c:axId val="40292176"/>
      </c:barChart>
      <c:catAx>
        <c:axId val="39875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40292176"/>
        <c:crosses val="autoZero"/>
        <c:auto val="1"/>
        <c:lblAlgn val="ctr"/>
        <c:lblOffset val="100"/>
        <c:noMultiLvlLbl val="0"/>
      </c:catAx>
      <c:valAx>
        <c:axId val="40292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39875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6A407B-18EC-3F45-BF34-AF1A3D055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Sablona_zaverecnej_prace_-_farebna_-_proj._c.-_40000-49999</Template>
  <TotalTime>1</TotalTime>
  <Pages>24</Pages>
  <Words>4701</Words>
  <Characters>26799</Characters>
  <Application>Microsoft Office Word</Application>
  <DocSecurity>0</DocSecurity>
  <Lines>223</Lines>
  <Paragraphs>62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Záverečná práca</vt:lpstr>
      <vt:lpstr>Záverečná práca</vt:lpstr>
      <vt:lpstr>TECHNICKÁ UNIVERZITA V KOŠICIACH</vt:lpstr>
    </vt:vector>
  </TitlesOfParts>
  <Company>Ústav informácií a prognóz školstva</Company>
  <LinksUpToDate>false</LinksUpToDate>
  <CharactersWithSpaces>31438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Záverečná práca</dc:title>
  <dc:subject>Modernizácia vzdelávania na SŠ s podporou IKT</dc:subject>
  <dc:creator>ucitel</dc:creator>
  <dc:description>Záverečná práca vznikla v rámci národného projektu Modernizácia vzdelávacieho procesu na stredných školách spolufinancovaného Európskou úniou. Viac informácií na: www.modernizaciavzdelavania.sk</dc:description>
  <cp:lastModifiedBy>Adriana Bariová</cp:lastModifiedBy>
  <cp:revision>2</cp:revision>
  <cp:lastPrinted>2021-09-28T10:04:00Z</cp:lastPrinted>
  <dcterms:created xsi:type="dcterms:W3CDTF">2021-12-03T09:56:00Z</dcterms:created>
  <dcterms:modified xsi:type="dcterms:W3CDTF">2021-12-03T09:56:00Z</dcterms:modified>
</cp:coreProperties>
</file>